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578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4578"/>
      </w:tblGrid>
      <w:tr w:rsidR="005E57EB" w:rsidRPr="00761C9E" w14:paraId="338EF68F" w14:textId="77777777" w:rsidTr="005E57EB">
        <w:trPr>
          <w:trHeight w:val="20"/>
        </w:trPr>
        <w:tc>
          <w:tcPr>
            <w:tcW w:w="4578" w:type="dxa"/>
          </w:tcPr>
          <w:p w14:paraId="21A4CF3C" w14:textId="77777777" w:rsidR="005E57EB" w:rsidRPr="00761C9E" w:rsidRDefault="005E57EB" w:rsidP="005E57EB">
            <w:pPr>
              <w:pStyle w:val="-"/>
              <w:rPr>
                <w:b/>
              </w:rPr>
            </w:pPr>
            <w:r w:rsidRPr="00761C9E">
              <w:rPr>
                <w:sz w:val="24"/>
              </w:rPr>
              <w:br w:type="page"/>
            </w:r>
            <w:r w:rsidRPr="00761C9E">
              <w:rPr>
                <w:b/>
              </w:rPr>
              <w:t>УТВЕРЖДАЮ</w:t>
            </w:r>
          </w:p>
          <w:p w14:paraId="4AAEEB8A" w14:textId="77777777" w:rsidR="005E57EB" w:rsidRPr="00761C9E" w:rsidRDefault="005E57EB" w:rsidP="005E57EB">
            <w:pPr>
              <w:pStyle w:val="-"/>
              <w:rPr>
                <w:b/>
              </w:rPr>
            </w:pPr>
            <w:r w:rsidRPr="00761C9E">
              <w:t>От Федерального казначейства</w:t>
            </w:r>
          </w:p>
        </w:tc>
      </w:tr>
      <w:tr w:rsidR="005E57EB" w:rsidRPr="00761C9E" w14:paraId="1B8AC4A3" w14:textId="77777777" w:rsidTr="005E57EB">
        <w:trPr>
          <w:trHeight w:val="20"/>
        </w:trPr>
        <w:tc>
          <w:tcPr>
            <w:tcW w:w="4578" w:type="dxa"/>
          </w:tcPr>
          <w:p w14:paraId="0E95953C" w14:textId="77777777" w:rsidR="005E57EB" w:rsidRPr="00761C9E" w:rsidRDefault="005E57EB" w:rsidP="00F50BAF">
            <w:pPr>
              <w:pStyle w:val="GOSTTitul0"/>
              <w:rPr>
                <w:rStyle w:val="affffd"/>
              </w:rPr>
            </w:pPr>
          </w:p>
        </w:tc>
      </w:tr>
      <w:tr w:rsidR="005E57EB" w:rsidRPr="00761C9E" w14:paraId="4D3C0BBC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35A670A4" w14:textId="77777777" w:rsidR="005E57EB" w:rsidRPr="00761C9E" w:rsidRDefault="005E57EB" w:rsidP="001A5048">
            <w:pPr>
              <w:pStyle w:val="-"/>
            </w:pPr>
          </w:p>
        </w:tc>
      </w:tr>
      <w:tr w:rsidR="005E57EB" w:rsidRPr="00761C9E" w14:paraId="3CAB06B1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139B0211" w14:textId="77777777" w:rsidR="005E57EB" w:rsidRPr="00761C9E" w:rsidRDefault="005E57EB" w:rsidP="001A5048">
            <w:pPr>
              <w:pStyle w:val="-"/>
            </w:pPr>
            <w:r w:rsidRPr="00761C9E">
              <w:rPr>
                <w:rStyle w:val="affffd"/>
              </w:rPr>
              <w:t xml:space="preserve">                              /                      </w:t>
            </w:r>
            <w:r w:rsidRPr="00761C9E">
              <w:t xml:space="preserve"> /</w:t>
            </w:r>
          </w:p>
        </w:tc>
      </w:tr>
      <w:tr w:rsidR="005E57EB" w:rsidRPr="00761C9E" w14:paraId="2CD7D4F9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082C76D7" w14:textId="77777777" w:rsidR="005E57EB" w:rsidRPr="00761C9E" w:rsidRDefault="005E57EB" w:rsidP="001A5048">
            <w:pPr>
              <w:pStyle w:val="-"/>
            </w:pPr>
          </w:p>
        </w:tc>
      </w:tr>
      <w:tr w:rsidR="005E57EB" w:rsidRPr="00761C9E" w14:paraId="240EB33F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6F121724" w14:textId="77777777" w:rsidR="005E57EB" w:rsidRPr="00761C9E" w:rsidRDefault="005E57EB" w:rsidP="001A5048">
            <w:pPr>
              <w:pStyle w:val="-"/>
            </w:pPr>
            <w:r w:rsidRPr="00761C9E">
              <w:t>«</w:t>
            </w:r>
            <w:r w:rsidRPr="00761C9E">
              <w:rPr>
                <w:rStyle w:val="affffd"/>
              </w:rPr>
              <w:t xml:space="preserve">         </w:t>
            </w:r>
            <w:r w:rsidRPr="00761C9E">
              <w:t>»</w:t>
            </w:r>
            <w:r w:rsidRPr="00761C9E">
              <w:rPr>
                <w:rStyle w:val="affffd"/>
              </w:rPr>
              <w:t xml:space="preserve">                                    </w:t>
            </w:r>
            <w:r w:rsidRPr="00761C9E">
              <w:t>20</w:t>
            </w:r>
            <w:r w:rsidRPr="00761C9E">
              <w:rPr>
                <w:rStyle w:val="affffd"/>
              </w:rPr>
              <w:t xml:space="preserve">     </w:t>
            </w:r>
            <w:r w:rsidRPr="00761C9E">
              <w:t>г.</w:t>
            </w:r>
          </w:p>
        </w:tc>
      </w:tr>
    </w:tbl>
    <w:p w14:paraId="62FF3267" w14:textId="77777777" w:rsidR="00D87F00" w:rsidRPr="00761C9E" w:rsidRDefault="00D87F00" w:rsidP="00D87F00">
      <w:pPr>
        <w:pStyle w:val="GOSTTitul1"/>
      </w:pPr>
    </w:p>
    <w:p w14:paraId="733D944C" w14:textId="77777777" w:rsidR="00D87F00" w:rsidRPr="00761C9E" w:rsidRDefault="7D0ACBF4" w:rsidP="00D87F00">
      <w:pPr>
        <w:pStyle w:val="GOSTTitul1"/>
      </w:pPr>
      <w:r w:rsidRPr="00761C9E">
        <w:t>Государственная интегрированная информационная система управления общественными финансами «Электронный бюджет»</w:t>
      </w:r>
    </w:p>
    <w:p w14:paraId="1C6F239E" w14:textId="77777777" w:rsidR="002553A1" w:rsidRPr="00761C9E" w:rsidRDefault="002553A1" w:rsidP="00D87F00">
      <w:pPr>
        <w:pStyle w:val="GOSTTitul1"/>
      </w:pPr>
    </w:p>
    <w:p w14:paraId="6EB62F8D" w14:textId="77777777" w:rsidR="00D87F00" w:rsidRPr="00761C9E" w:rsidRDefault="002553A1" w:rsidP="00D87F00">
      <w:pPr>
        <w:pStyle w:val="GOSTTitul1"/>
      </w:pPr>
      <w:r w:rsidRPr="00761C9E">
        <w:t>Подсистема управления денежными средствами</w:t>
      </w:r>
    </w:p>
    <w:p w14:paraId="5E4B152E" w14:textId="77777777" w:rsidR="00F50BAF" w:rsidRPr="00761C9E" w:rsidRDefault="00F50BAF" w:rsidP="00D87F00">
      <w:pPr>
        <w:pStyle w:val="affffb"/>
      </w:pPr>
    </w:p>
    <w:p w14:paraId="0178615A" w14:textId="77777777" w:rsidR="000016A0" w:rsidRPr="00761C9E" w:rsidRDefault="000016A0" w:rsidP="000016A0">
      <w:pPr>
        <w:pStyle w:val="GOSTTitul2"/>
        <w:rPr>
          <w:caps w:val="0"/>
          <w:snapToGrid w:val="0"/>
          <w:sz w:val="36"/>
          <w:szCs w:val="36"/>
        </w:rPr>
      </w:pPr>
      <w:r w:rsidRPr="00761C9E">
        <w:rPr>
          <w:caps w:val="0"/>
          <w:snapToGrid w:val="0"/>
          <w:sz w:val="36"/>
          <w:szCs w:val="36"/>
        </w:rPr>
        <w:t>Требования по информационному взаимодействи</w:t>
      </w:r>
      <w:r w:rsidR="00784D2A" w:rsidRPr="00761C9E">
        <w:rPr>
          <w:caps w:val="0"/>
          <w:snapToGrid w:val="0"/>
          <w:sz w:val="36"/>
          <w:szCs w:val="36"/>
        </w:rPr>
        <w:t>ю</w:t>
      </w:r>
      <w:r w:rsidRPr="00761C9E">
        <w:rPr>
          <w:caps w:val="0"/>
          <w:snapToGrid w:val="0"/>
          <w:sz w:val="36"/>
          <w:szCs w:val="36"/>
        </w:rPr>
        <w:t xml:space="preserve"> между подсистемой управления денежными средствами </w:t>
      </w:r>
      <w:r w:rsidR="00784D2A" w:rsidRPr="00761C9E">
        <w:rPr>
          <w:caps w:val="0"/>
          <w:snapToGrid w:val="0"/>
          <w:sz w:val="36"/>
          <w:szCs w:val="36"/>
        </w:rPr>
        <w:t xml:space="preserve">государственной интегрированной информационной системой «Электронный бюджет» </w:t>
      </w:r>
      <w:r w:rsidRPr="00761C9E">
        <w:rPr>
          <w:caps w:val="0"/>
          <w:snapToGrid w:val="0"/>
          <w:sz w:val="36"/>
          <w:szCs w:val="36"/>
        </w:rPr>
        <w:t>и личным кабинетом финансовых ор</w:t>
      </w:r>
      <w:r w:rsidR="0085410D" w:rsidRPr="00761C9E">
        <w:rPr>
          <w:caps w:val="0"/>
          <w:snapToGrid w:val="0"/>
          <w:sz w:val="36"/>
          <w:szCs w:val="36"/>
        </w:rPr>
        <w:t>га</w:t>
      </w:r>
      <w:r w:rsidRPr="00761C9E">
        <w:rPr>
          <w:caps w:val="0"/>
          <w:snapToGrid w:val="0"/>
          <w:sz w:val="36"/>
          <w:szCs w:val="36"/>
        </w:rPr>
        <w:t>нов</w:t>
      </w:r>
    </w:p>
    <w:p w14:paraId="023B72CB" w14:textId="77777777" w:rsidR="002553A1" w:rsidRPr="00761C9E" w:rsidRDefault="002553A1" w:rsidP="00D87F00">
      <w:pPr>
        <w:pStyle w:val="-9"/>
        <w:rPr>
          <w:rFonts w:ascii="Times New Roman" w:hAnsi="Times New Roman"/>
        </w:rPr>
      </w:pPr>
    </w:p>
    <w:p w14:paraId="3DAF98F5" w14:textId="77777777" w:rsidR="00D87F00" w:rsidRPr="00761C9E" w:rsidRDefault="0CA53A56" w:rsidP="00D87F00">
      <w:pPr>
        <w:pStyle w:val="-9"/>
        <w:rPr>
          <w:rFonts w:ascii="Times New Roman" w:hAnsi="Times New Roman"/>
        </w:rPr>
      </w:pPr>
      <w:r w:rsidRPr="00761C9E">
        <w:rPr>
          <w:rFonts w:ascii="Times New Roman" w:hAnsi="Times New Roman"/>
        </w:rPr>
        <w:t>Лист утверждения</w:t>
      </w:r>
    </w:p>
    <w:p w14:paraId="148BD1B9" w14:textId="59893E30" w:rsidR="00D87F00" w:rsidRPr="00761C9E" w:rsidRDefault="00D87F00" w:rsidP="00D87F00">
      <w:pPr>
        <w:pStyle w:val="affffb"/>
      </w:pPr>
      <w:r w:rsidRPr="00761C9E">
        <w:t xml:space="preserve">Код документа: </w:t>
      </w:r>
      <w:r w:rsidR="00784D2A" w:rsidRPr="00761C9E">
        <w:rPr>
          <w:color w:val="auto"/>
        </w:rPr>
        <w:t>89603636.20.04,04.ДР.003-01.0</w:t>
      </w:r>
      <w:r w:rsidR="007D580A">
        <w:rPr>
          <w:color w:val="auto"/>
        </w:rPr>
        <w:t>4</w:t>
      </w:r>
      <w:r w:rsidR="00784D2A" w:rsidRPr="00761C9E">
        <w:rPr>
          <w:color w:val="auto"/>
        </w:rPr>
        <w:t xml:space="preserve"> 1(2,5,</w:t>
      </w:r>
      <w:r w:rsidR="003A4B75" w:rsidRPr="00761C9E">
        <w:rPr>
          <w:color w:val="auto"/>
        </w:rPr>
        <w:t>6,</w:t>
      </w:r>
      <w:r w:rsidR="00784D2A" w:rsidRPr="00761C9E">
        <w:rPr>
          <w:color w:val="auto"/>
        </w:rPr>
        <w:t>8)</w:t>
      </w:r>
      <w:r w:rsidR="002553A1" w:rsidRPr="00761C9E">
        <w:rPr>
          <w:color w:val="auto"/>
        </w:rPr>
        <w:t>-ЛУ</w:t>
      </w:r>
    </w:p>
    <w:p w14:paraId="52F961D9" w14:textId="77777777" w:rsidR="00D87F00" w:rsidRPr="00761C9E" w:rsidRDefault="00D87F00" w:rsidP="00D87F00">
      <w:pPr>
        <w:pStyle w:val="affffb"/>
      </w:pPr>
      <w:r w:rsidRPr="00761C9E">
        <w:t xml:space="preserve">Государственный контракт </w:t>
      </w:r>
      <w:r w:rsidR="009F2007" w:rsidRPr="00761C9E">
        <w:t xml:space="preserve">от </w:t>
      </w:r>
      <w:r w:rsidR="00E0779C" w:rsidRPr="00761C9E">
        <w:rPr>
          <w:color w:val="auto"/>
        </w:rPr>
        <w:t>3</w:t>
      </w:r>
      <w:r w:rsidR="00656DAA" w:rsidRPr="00761C9E">
        <w:rPr>
          <w:color w:val="auto"/>
        </w:rPr>
        <w:t>1</w:t>
      </w:r>
      <w:r w:rsidR="00E0779C" w:rsidRPr="00761C9E">
        <w:rPr>
          <w:color w:val="auto"/>
        </w:rPr>
        <w:t>.0</w:t>
      </w:r>
      <w:r w:rsidR="00656DAA" w:rsidRPr="00761C9E">
        <w:rPr>
          <w:color w:val="auto"/>
        </w:rPr>
        <w:t>5</w:t>
      </w:r>
      <w:r w:rsidR="005E57EB" w:rsidRPr="00761C9E">
        <w:rPr>
          <w:color w:val="auto"/>
        </w:rPr>
        <w:t>.2022 № </w:t>
      </w:r>
      <w:r w:rsidR="00656DAA" w:rsidRPr="00761C9E">
        <w:rPr>
          <w:color w:val="auto"/>
        </w:rPr>
        <w:t>ФКУ0215/05/2022/РИС</w:t>
      </w:r>
    </w:p>
    <w:p w14:paraId="442BB226" w14:textId="77777777" w:rsidR="00D87F00" w:rsidRPr="00761C9E" w:rsidRDefault="00D87F00" w:rsidP="00D87F00">
      <w:pPr>
        <w:pStyle w:val="affffb"/>
      </w:pPr>
    </w:p>
    <w:p w14:paraId="5B5E405B" w14:textId="77777777" w:rsidR="00D87F00" w:rsidRPr="00761C9E" w:rsidRDefault="00D87F00" w:rsidP="00D87F00">
      <w:pPr>
        <w:pStyle w:val="affffb"/>
      </w:pPr>
    </w:p>
    <w:p w14:paraId="49D7DA1F" w14:textId="77777777" w:rsidR="00D87F00" w:rsidRPr="00761C9E" w:rsidRDefault="00D87F00" w:rsidP="00D87F00">
      <w:pPr>
        <w:pStyle w:val="affffb"/>
      </w:pPr>
      <w:r w:rsidRPr="00761C9E">
        <w:br/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D87F00" w:rsidRPr="00761C9E" w14:paraId="6F410A3F" w14:textId="77777777" w:rsidTr="001A5048">
        <w:trPr>
          <w:trHeight w:val="20"/>
          <w:jc w:val="center"/>
        </w:trPr>
        <w:tc>
          <w:tcPr>
            <w:tcW w:w="4360" w:type="dxa"/>
          </w:tcPr>
          <w:p w14:paraId="78D7A2C9" w14:textId="77777777" w:rsidR="00D87F00" w:rsidRPr="00761C9E" w:rsidRDefault="00D87F00" w:rsidP="001A5048">
            <w:pPr>
              <w:pStyle w:val="3f3"/>
              <w:rPr>
                <w:rFonts w:ascii="Times New Roman" w:hAnsi="Times New Roman" w:cs="Times New Roman"/>
              </w:rPr>
            </w:pPr>
            <w:r w:rsidRPr="00761C9E">
              <w:rPr>
                <w:rFonts w:ascii="Times New Roman" w:hAnsi="Times New Roman" w:cs="Times New Roman"/>
              </w:rPr>
              <w:t>СОГЛАСОВАНО</w:t>
            </w:r>
          </w:p>
        </w:tc>
        <w:tc>
          <w:tcPr>
            <w:tcW w:w="951" w:type="dxa"/>
          </w:tcPr>
          <w:p w14:paraId="038CFCD3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</w:tcPr>
          <w:p w14:paraId="52CBCB3F" w14:textId="77777777" w:rsidR="00D87F00" w:rsidRPr="00761C9E" w:rsidRDefault="00D87F00" w:rsidP="001A5048">
            <w:pPr>
              <w:pStyle w:val="3f3"/>
              <w:rPr>
                <w:rFonts w:ascii="Times New Roman" w:hAnsi="Times New Roman" w:cs="Times New Roman"/>
              </w:rPr>
            </w:pPr>
            <w:r w:rsidRPr="00761C9E"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D87F00" w:rsidRPr="00761C9E" w14:paraId="743AB2BF" w14:textId="77777777" w:rsidTr="001A5048">
        <w:trPr>
          <w:trHeight w:val="20"/>
          <w:jc w:val="center"/>
        </w:trPr>
        <w:tc>
          <w:tcPr>
            <w:tcW w:w="4360" w:type="dxa"/>
          </w:tcPr>
          <w:p w14:paraId="2D331557" w14:textId="77777777" w:rsidR="00D87F00" w:rsidRPr="00761C9E" w:rsidRDefault="00D87F00" w:rsidP="001A5048">
            <w:pPr>
              <w:pStyle w:val="-"/>
            </w:pPr>
            <w:r w:rsidRPr="00761C9E">
              <w:t>От Федерального казначейства</w:t>
            </w:r>
          </w:p>
        </w:tc>
        <w:tc>
          <w:tcPr>
            <w:tcW w:w="951" w:type="dxa"/>
          </w:tcPr>
          <w:p w14:paraId="1BC6673A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</w:tcPr>
          <w:p w14:paraId="2572CD86" w14:textId="77777777" w:rsidR="00D87F00" w:rsidRPr="00761C9E" w:rsidRDefault="00D87F00" w:rsidP="001A5048">
            <w:pPr>
              <w:pStyle w:val="-"/>
            </w:pPr>
            <w:r w:rsidRPr="00761C9E">
              <w:t>От ООО «</w:t>
            </w:r>
            <w:r w:rsidR="001A7195" w:rsidRPr="00761C9E">
              <w:rPr>
                <w:szCs w:val="24"/>
              </w:rPr>
              <w:t>БП</w:t>
            </w:r>
            <w:r w:rsidR="001A7195" w:rsidRPr="00761C9E">
              <w:rPr>
                <w:szCs w:val="24"/>
                <w:lang w:val="en-US"/>
              </w:rPr>
              <w:t>C</w:t>
            </w:r>
            <w:r w:rsidR="001A7195" w:rsidRPr="00761C9E">
              <w:rPr>
                <w:szCs w:val="24"/>
              </w:rPr>
              <w:t xml:space="preserve"> Инновационные программные решения</w:t>
            </w:r>
            <w:r w:rsidRPr="00761C9E">
              <w:t>»</w:t>
            </w:r>
          </w:p>
          <w:p w14:paraId="40436306" w14:textId="77777777" w:rsidR="00D87F00" w:rsidRPr="00761C9E" w:rsidRDefault="00D87F00" w:rsidP="001A5048">
            <w:pPr>
              <w:pStyle w:val="-"/>
            </w:pPr>
          </w:p>
        </w:tc>
      </w:tr>
      <w:tr w:rsidR="00D87F00" w:rsidRPr="00761C9E" w14:paraId="737D32A3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0AE833DD" w14:textId="77777777" w:rsidR="00D87F00" w:rsidRPr="00761C9E" w:rsidRDefault="00D87F00" w:rsidP="001A5048">
            <w:pPr>
              <w:pStyle w:val="-"/>
            </w:pPr>
          </w:p>
        </w:tc>
        <w:tc>
          <w:tcPr>
            <w:tcW w:w="951" w:type="dxa"/>
            <w:vAlign w:val="bottom"/>
          </w:tcPr>
          <w:p w14:paraId="091A5D1C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5372BB03" w14:textId="77777777" w:rsidR="00D87F00" w:rsidRPr="00761C9E" w:rsidRDefault="00D87F00" w:rsidP="001A5048">
            <w:pPr>
              <w:pStyle w:val="-"/>
            </w:pPr>
          </w:p>
        </w:tc>
      </w:tr>
      <w:tr w:rsidR="00D87F00" w:rsidRPr="00761C9E" w14:paraId="3813802E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250C7B2C" w14:textId="77777777" w:rsidR="00D87F00" w:rsidRPr="00761C9E" w:rsidRDefault="00D87F00" w:rsidP="001A5048">
            <w:pPr>
              <w:pStyle w:val="-"/>
            </w:pPr>
            <w:r w:rsidRPr="00761C9E">
              <w:rPr>
                <w:rStyle w:val="affffd"/>
              </w:rPr>
              <w:t xml:space="preserve">                             </w:t>
            </w:r>
            <w:r w:rsidRPr="00761C9E">
              <w:t xml:space="preserve">/ </w:t>
            </w:r>
            <w:r w:rsidR="00F50BAF" w:rsidRPr="00761C9E">
              <w:rPr>
                <w:rStyle w:val="affffd"/>
              </w:rPr>
              <w:t xml:space="preserve">               </w:t>
            </w:r>
            <w:r w:rsidR="00A97805" w:rsidRPr="00761C9E">
              <w:rPr>
                <w:rStyle w:val="affffd"/>
              </w:rPr>
              <w:t xml:space="preserve">    </w:t>
            </w:r>
            <w:r w:rsidR="00F50BAF" w:rsidRPr="00761C9E">
              <w:rPr>
                <w:rStyle w:val="affffd"/>
              </w:rPr>
              <w:t xml:space="preserve">      </w:t>
            </w:r>
            <w:r w:rsidRPr="00761C9E">
              <w:t>/</w:t>
            </w:r>
          </w:p>
        </w:tc>
        <w:tc>
          <w:tcPr>
            <w:tcW w:w="951" w:type="dxa"/>
            <w:vAlign w:val="bottom"/>
          </w:tcPr>
          <w:p w14:paraId="6ADE0672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62AA3DD8" w14:textId="77777777" w:rsidR="00D87F00" w:rsidRPr="00761C9E" w:rsidRDefault="00D87F00" w:rsidP="001A5048">
            <w:pPr>
              <w:pStyle w:val="-"/>
            </w:pPr>
            <w:r w:rsidRPr="00761C9E">
              <w:rPr>
                <w:rStyle w:val="affffd"/>
              </w:rPr>
              <w:t xml:space="preserve">                             / </w:t>
            </w:r>
            <w:r w:rsidRPr="00761C9E">
              <w:t>Д.В. Бубнов/</w:t>
            </w:r>
          </w:p>
        </w:tc>
      </w:tr>
      <w:tr w:rsidR="00D87F00" w:rsidRPr="00761C9E" w14:paraId="18882539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5F293016" w14:textId="77777777" w:rsidR="00D87F00" w:rsidRPr="00761C9E" w:rsidRDefault="00D87F00" w:rsidP="001A5048">
            <w:pPr>
              <w:pStyle w:val="-"/>
            </w:pPr>
          </w:p>
        </w:tc>
        <w:tc>
          <w:tcPr>
            <w:tcW w:w="951" w:type="dxa"/>
            <w:vAlign w:val="bottom"/>
          </w:tcPr>
          <w:p w14:paraId="4A26B1DB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4981EDAF" w14:textId="77777777" w:rsidR="00D87F00" w:rsidRPr="00761C9E" w:rsidRDefault="00D87F00" w:rsidP="001A5048">
            <w:pPr>
              <w:pStyle w:val="-"/>
            </w:pPr>
          </w:p>
        </w:tc>
      </w:tr>
      <w:tr w:rsidR="00D87F00" w:rsidRPr="00761C9E" w14:paraId="274E73D1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3A08BC98" w14:textId="77777777" w:rsidR="00D87F00" w:rsidRPr="00761C9E" w:rsidRDefault="00D87F00" w:rsidP="001A5048">
            <w:pPr>
              <w:pStyle w:val="-"/>
            </w:pPr>
            <w:r w:rsidRPr="00761C9E">
              <w:t>«</w:t>
            </w:r>
            <w:r w:rsidRPr="00761C9E">
              <w:rPr>
                <w:rStyle w:val="affffd"/>
              </w:rPr>
              <w:t xml:space="preserve">         </w:t>
            </w:r>
            <w:r w:rsidRPr="00761C9E">
              <w:t>»</w:t>
            </w:r>
            <w:r w:rsidRPr="00761C9E">
              <w:rPr>
                <w:rStyle w:val="affffd"/>
              </w:rPr>
              <w:t xml:space="preserve">                                  </w:t>
            </w:r>
            <w:r w:rsidRPr="00761C9E">
              <w:t>20</w:t>
            </w:r>
            <w:r w:rsidRPr="00761C9E">
              <w:rPr>
                <w:rStyle w:val="affffd"/>
                <w:u w:val="none"/>
              </w:rPr>
              <w:t>2</w:t>
            </w:r>
            <w:r w:rsidR="00AA6712" w:rsidRPr="00761C9E">
              <w:rPr>
                <w:rStyle w:val="affffd"/>
                <w:u w:val="none"/>
              </w:rPr>
              <w:t>2</w:t>
            </w:r>
            <w:r w:rsidRPr="00761C9E">
              <w:rPr>
                <w:rStyle w:val="affffd"/>
                <w:u w:val="none"/>
              </w:rPr>
              <w:t xml:space="preserve"> </w:t>
            </w:r>
            <w:r w:rsidRPr="00761C9E">
              <w:t>г.</w:t>
            </w:r>
          </w:p>
        </w:tc>
        <w:tc>
          <w:tcPr>
            <w:tcW w:w="951" w:type="dxa"/>
            <w:vAlign w:val="bottom"/>
          </w:tcPr>
          <w:p w14:paraId="7C37F898" w14:textId="77777777" w:rsidR="00D87F00" w:rsidRPr="00761C9E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0A48D635" w14:textId="77777777" w:rsidR="00D87F00" w:rsidRPr="00761C9E" w:rsidRDefault="00D87F00" w:rsidP="001A5048">
            <w:pPr>
              <w:pStyle w:val="-"/>
            </w:pPr>
            <w:r w:rsidRPr="00761C9E">
              <w:t>«</w:t>
            </w:r>
            <w:r w:rsidRPr="00761C9E">
              <w:rPr>
                <w:rStyle w:val="affffd"/>
              </w:rPr>
              <w:t xml:space="preserve">         </w:t>
            </w:r>
            <w:r w:rsidRPr="00761C9E">
              <w:t>»</w:t>
            </w:r>
            <w:r w:rsidRPr="00761C9E">
              <w:rPr>
                <w:rStyle w:val="affffd"/>
              </w:rPr>
              <w:t xml:space="preserve">                                     </w:t>
            </w:r>
            <w:r w:rsidRPr="00761C9E">
              <w:t>202</w:t>
            </w:r>
            <w:r w:rsidR="00AA6712" w:rsidRPr="00761C9E">
              <w:t>2</w:t>
            </w:r>
            <w:r w:rsidRPr="00761C9E">
              <w:t xml:space="preserve"> г.</w:t>
            </w:r>
          </w:p>
        </w:tc>
      </w:tr>
    </w:tbl>
    <w:p w14:paraId="07BDD41F" w14:textId="77777777" w:rsidR="00D87F00" w:rsidRPr="00761C9E" w:rsidRDefault="00D87F00" w:rsidP="00EB1F85">
      <w:pPr>
        <w:ind w:firstLine="0"/>
      </w:pPr>
      <w:r w:rsidRPr="00761C9E">
        <w:br w:type="page"/>
      </w:r>
    </w:p>
    <w:tbl>
      <w:tblPr>
        <w:tblW w:w="4965" w:type="pct"/>
        <w:tblInd w:w="-74" w:type="dxa"/>
        <w:tblLook w:val="0000" w:firstRow="0" w:lastRow="0" w:firstColumn="0" w:lastColumn="0" w:noHBand="0" w:noVBand="0"/>
      </w:tblPr>
      <w:tblGrid>
        <w:gridCol w:w="5887"/>
        <w:gridCol w:w="3402"/>
      </w:tblGrid>
      <w:tr w:rsidR="00C12612" w:rsidRPr="00761C9E" w14:paraId="629C46DE" w14:textId="77777777" w:rsidTr="0020376D">
        <w:trPr>
          <w:trHeight w:val="3362"/>
        </w:trPr>
        <w:tc>
          <w:tcPr>
            <w:tcW w:w="3169" w:type="pct"/>
          </w:tcPr>
          <w:p w14:paraId="187F6FC6" w14:textId="77777777" w:rsidR="00C12612" w:rsidRPr="00761C9E" w:rsidRDefault="00C12612" w:rsidP="0020376D">
            <w:pPr>
              <w:pStyle w:val="GOSTTitul0"/>
              <w:jc w:val="both"/>
              <w:rPr>
                <w:b/>
              </w:rPr>
            </w:pPr>
            <w:r w:rsidRPr="00761C9E">
              <w:rPr>
                <w:b/>
              </w:rPr>
              <w:lastRenderedPageBreak/>
              <w:t>УТВЕРЖДЕН</w:t>
            </w:r>
          </w:p>
          <w:p w14:paraId="6BEFAF7B" w14:textId="4EC80899" w:rsidR="00C12612" w:rsidRPr="00761C9E" w:rsidRDefault="00C12612" w:rsidP="0020376D">
            <w:pPr>
              <w:pStyle w:val="GOSTTitul0"/>
              <w:jc w:val="both"/>
            </w:pPr>
            <w:r w:rsidRPr="00761C9E">
              <w:t>89603636.20.04,04.ДР.003-01.0</w:t>
            </w:r>
            <w:r w:rsidR="007D580A">
              <w:t>4</w:t>
            </w:r>
            <w:r w:rsidRPr="00761C9E">
              <w:t xml:space="preserve"> 1(2,5,6,8)-ЛУ</w:t>
            </w:r>
          </w:p>
        </w:tc>
        <w:tc>
          <w:tcPr>
            <w:tcW w:w="1831" w:type="pct"/>
          </w:tcPr>
          <w:p w14:paraId="652BF67F" w14:textId="77777777" w:rsidR="00C12612" w:rsidRPr="00761C9E" w:rsidRDefault="00C12612" w:rsidP="0020376D">
            <w:pPr>
              <w:pStyle w:val="GOSTTitul0"/>
            </w:pPr>
          </w:p>
        </w:tc>
      </w:tr>
      <w:tr w:rsidR="00C12612" w:rsidRPr="00761C9E" w14:paraId="716A55BD" w14:textId="77777777" w:rsidTr="0020376D">
        <w:trPr>
          <w:trHeight w:val="1373"/>
        </w:trPr>
        <w:tc>
          <w:tcPr>
            <w:tcW w:w="5000" w:type="pct"/>
            <w:gridSpan w:val="2"/>
            <w:vAlign w:val="center"/>
          </w:tcPr>
          <w:p w14:paraId="20579F99" w14:textId="77777777" w:rsidR="00C12612" w:rsidRPr="00761C9E" w:rsidRDefault="00C12612" w:rsidP="0020376D">
            <w:pPr>
              <w:pStyle w:val="GOSTTitul1"/>
            </w:pPr>
            <w:r w:rsidRPr="00761C9E">
              <w:t xml:space="preserve">Государственная интегрированная информационная система </w:t>
            </w:r>
            <w:r w:rsidRPr="00761C9E">
              <w:br/>
              <w:t>управления общественными финансами «Электронный бюджет»</w:t>
            </w:r>
          </w:p>
          <w:p w14:paraId="5C92681A" w14:textId="77777777" w:rsidR="00C12612" w:rsidRPr="00761C9E" w:rsidRDefault="00C12612" w:rsidP="0020376D">
            <w:pPr>
              <w:pStyle w:val="GOSTTitul1"/>
            </w:pPr>
          </w:p>
          <w:p w14:paraId="77B09E22" w14:textId="77777777" w:rsidR="00C12612" w:rsidRPr="00761C9E" w:rsidRDefault="00C12612" w:rsidP="0020376D">
            <w:pPr>
              <w:pStyle w:val="GOSTTitul1"/>
            </w:pPr>
            <w:r w:rsidRPr="00761C9E">
              <w:t>Подсистема управ</w:t>
            </w:r>
            <w:r w:rsidR="00205251" w:rsidRPr="00761C9E">
              <w:t>л</w:t>
            </w:r>
            <w:r w:rsidRPr="00761C9E">
              <w:t>ения денежными средствами</w:t>
            </w:r>
          </w:p>
          <w:p w14:paraId="4DAF85BF" w14:textId="77777777" w:rsidR="00C12612" w:rsidRPr="00761C9E" w:rsidRDefault="00C12612" w:rsidP="0020376D">
            <w:pPr>
              <w:pStyle w:val="GOSTTitul1"/>
            </w:pPr>
          </w:p>
          <w:p w14:paraId="61AAD2EA" w14:textId="77777777" w:rsidR="00C12612" w:rsidRPr="00761C9E" w:rsidRDefault="00C12612" w:rsidP="0020376D">
            <w:pPr>
              <w:pStyle w:val="GOSTTitul1"/>
            </w:pPr>
          </w:p>
        </w:tc>
      </w:tr>
      <w:tr w:rsidR="00C12612" w:rsidRPr="00761C9E" w14:paraId="10E2D655" w14:textId="77777777" w:rsidTr="0020376D">
        <w:trPr>
          <w:trHeight w:val="1016"/>
        </w:trPr>
        <w:tc>
          <w:tcPr>
            <w:tcW w:w="5000" w:type="pct"/>
            <w:gridSpan w:val="2"/>
            <w:vAlign w:val="center"/>
          </w:tcPr>
          <w:p w14:paraId="176821BC" w14:textId="77777777" w:rsidR="00C12612" w:rsidRPr="00761C9E" w:rsidRDefault="00C12612" w:rsidP="0020376D">
            <w:pPr>
              <w:pStyle w:val="GOSTTitul1"/>
            </w:pPr>
          </w:p>
        </w:tc>
      </w:tr>
      <w:tr w:rsidR="00C12612" w:rsidRPr="00761C9E" w14:paraId="0215DC9E" w14:textId="77777777" w:rsidTr="0020376D">
        <w:tc>
          <w:tcPr>
            <w:tcW w:w="5000" w:type="pct"/>
            <w:gridSpan w:val="2"/>
            <w:vAlign w:val="bottom"/>
          </w:tcPr>
          <w:p w14:paraId="694534B9" w14:textId="77777777" w:rsidR="00C12612" w:rsidRPr="00761C9E" w:rsidRDefault="00C12612" w:rsidP="0020376D">
            <w:pPr>
              <w:pStyle w:val="GOSTTitul2"/>
              <w:rPr>
                <w:caps w:val="0"/>
                <w:snapToGrid w:val="0"/>
                <w:sz w:val="36"/>
                <w:szCs w:val="36"/>
              </w:rPr>
            </w:pPr>
            <w:bookmarkStart w:id="0" w:name="_Hlk122518757"/>
            <w:r w:rsidRPr="00761C9E">
              <w:rPr>
                <w:caps w:val="0"/>
                <w:snapToGrid w:val="0"/>
                <w:sz w:val="36"/>
                <w:szCs w:val="36"/>
              </w:rPr>
  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  </w:r>
          </w:p>
          <w:bookmarkEnd w:id="0"/>
          <w:p w14:paraId="1F047FBD" w14:textId="0E876426" w:rsidR="00C12612" w:rsidRPr="00761C9E" w:rsidRDefault="00C12612" w:rsidP="0020376D">
            <w:pPr>
              <w:pStyle w:val="affffb"/>
              <w:rPr>
                <w:b/>
                <w:color w:val="auto"/>
                <w:sz w:val="36"/>
                <w:szCs w:val="36"/>
              </w:rPr>
            </w:pPr>
            <w:r w:rsidRPr="00761C9E">
              <w:rPr>
                <w:b/>
                <w:color w:val="auto"/>
                <w:sz w:val="36"/>
                <w:szCs w:val="36"/>
              </w:rPr>
              <w:t>Версия 01.0</w:t>
            </w:r>
            <w:r w:rsidR="005D014C">
              <w:rPr>
                <w:b/>
                <w:color w:val="auto"/>
                <w:sz w:val="36"/>
                <w:szCs w:val="36"/>
              </w:rPr>
              <w:t>6</w:t>
            </w:r>
          </w:p>
          <w:p w14:paraId="0AA54A08" w14:textId="77777777" w:rsidR="00C12612" w:rsidRPr="00761C9E" w:rsidRDefault="00C12612" w:rsidP="0020376D">
            <w:pPr>
              <w:pStyle w:val="GOSTTitul2"/>
              <w:ind w:firstLine="567"/>
            </w:pPr>
          </w:p>
        </w:tc>
      </w:tr>
      <w:tr w:rsidR="00C12612" w:rsidRPr="00761C9E" w14:paraId="4740EA4D" w14:textId="77777777" w:rsidTr="0020376D">
        <w:tc>
          <w:tcPr>
            <w:tcW w:w="5000" w:type="pct"/>
            <w:gridSpan w:val="2"/>
            <w:vAlign w:val="center"/>
          </w:tcPr>
          <w:p w14:paraId="1BBD465C" w14:textId="77777777" w:rsidR="00C12612" w:rsidRPr="00761C9E" w:rsidRDefault="00C12612" w:rsidP="0020376D">
            <w:pPr>
              <w:pStyle w:val="GOSTTitul0"/>
            </w:pPr>
          </w:p>
        </w:tc>
      </w:tr>
      <w:tr w:rsidR="00C12612" w:rsidRPr="00761C9E" w14:paraId="0611F2A3" w14:textId="77777777" w:rsidTr="0020376D">
        <w:tc>
          <w:tcPr>
            <w:tcW w:w="5000" w:type="pct"/>
            <w:gridSpan w:val="2"/>
            <w:vAlign w:val="center"/>
          </w:tcPr>
          <w:p w14:paraId="20696344" w14:textId="23AF5ECC" w:rsidR="00C12612" w:rsidRPr="00761C9E" w:rsidRDefault="00C12612" w:rsidP="0020376D">
            <w:pPr>
              <w:pStyle w:val="GOSTTitul0"/>
            </w:pPr>
            <w:r w:rsidRPr="00761C9E">
              <w:t>Код документа: 89603636.20.04,04.ДР.003-01.0</w:t>
            </w:r>
            <w:r w:rsidR="005D014C">
              <w:t>6</w:t>
            </w:r>
            <w:r w:rsidRPr="00761C9E">
              <w:t xml:space="preserve"> 1(2,5,6,8)-ЛУ</w:t>
            </w:r>
          </w:p>
        </w:tc>
      </w:tr>
      <w:tr w:rsidR="00C12612" w:rsidRPr="00761C9E" w14:paraId="0A1411C6" w14:textId="77777777" w:rsidTr="0020376D">
        <w:tc>
          <w:tcPr>
            <w:tcW w:w="5000" w:type="pct"/>
            <w:gridSpan w:val="2"/>
            <w:vAlign w:val="center"/>
          </w:tcPr>
          <w:p w14:paraId="7995FCE7" w14:textId="77777777" w:rsidR="00C12612" w:rsidRPr="00761C9E" w:rsidRDefault="00C12612" w:rsidP="0020376D">
            <w:pPr>
              <w:pStyle w:val="GOSTTitul0"/>
            </w:pPr>
          </w:p>
        </w:tc>
      </w:tr>
      <w:tr w:rsidR="00C12612" w:rsidRPr="00761C9E" w14:paraId="2B84D37E" w14:textId="77777777" w:rsidTr="0020376D">
        <w:tc>
          <w:tcPr>
            <w:tcW w:w="5000" w:type="pct"/>
            <w:gridSpan w:val="2"/>
            <w:vAlign w:val="center"/>
          </w:tcPr>
          <w:p w14:paraId="3EFA831D" w14:textId="3FCCA98D" w:rsidR="00C12612" w:rsidRPr="00761C9E" w:rsidRDefault="00C12612" w:rsidP="0020376D">
            <w:pPr>
              <w:pStyle w:val="GOSTTitul0"/>
            </w:pPr>
            <w:r w:rsidRPr="00761C9E">
              <w:t xml:space="preserve">Листов: </w:t>
            </w:r>
            <w:r w:rsidR="007B74E3" w:rsidRPr="00761C9E">
              <w:t>47</w:t>
            </w:r>
          </w:p>
        </w:tc>
      </w:tr>
    </w:tbl>
    <w:p w14:paraId="21B24817" w14:textId="77777777" w:rsidR="00C12612" w:rsidRPr="00761C9E" w:rsidRDefault="00C12612" w:rsidP="00C12612">
      <w:pPr>
        <w:pStyle w:val="GOSTTitul0"/>
        <w:jc w:val="both"/>
      </w:pPr>
    </w:p>
    <w:p w14:paraId="4F84607D" w14:textId="77777777" w:rsidR="0026417A" w:rsidRPr="00761C9E" w:rsidRDefault="0026417A" w:rsidP="0026417A"/>
    <w:p w14:paraId="247675DA" w14:textId="77777777" w:rsidR="0026417A" w:rsidRPr="00761C9E" w:rsidRDefault="0026417A" w:rsidP="0026417A"/>
    <w:p w14:paraId="6F93E8E2" w14:textId="77777777" w:rsidR="0026417A" w:rsidRPr="00761C9E" w:rsidRDefault="0026417A" w:rsidP="0026417A">
      <w:pPr>
        <w:rPr>
          <w:sz w:val="28"/>
          <w:szCs w:val="28"/>
        </w:rPr>
      </w:pPr>
    </w:p>
    <w:p w14:paraId="185A2B40" w14:textId="77777777" w:rsidR="0026417A" w:rsidRPr="00761C9E" w:rsidRDefault="0026417A" w:rsidP="0026417A">
      <w:pPr>
        <w:tabs>
          <w:tab w:val="left" w:pos="6410"/>
        </w:tabs>
        <w:rPr>
          <w:sz w:val="28"/>
          <w:szCs w:val="28"/>
        </w:rPr>
      </w:pPr>
      <w:r w:rsidRPr="00761C9E">
        <w:rPr>
          <w:sz w:val="28"/>
          <w:szCs w:val="28"/>
        </w:rPr>
        <w:tab/>
      </w:r>
    </w:p>
    <w:p w14:paraId="563A078C" w14:textId="77777777" w:rsidR="0026417A" w:rsidRPr="00761C9E" w:rsidRDefault="0026417A" w:rsidP="0026417A">
      <w:pPr>
        <w:tabs>
          <w:tab w:val="left" w:pos="6410"/>
        </w:tabs>
        <w:sectPr w:rsidR="0026417A" w:rsidRPr="00761C9E" w:rsidSect="009A602A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851" w:bottom="1134" w:left="1701" w:header="567" w:footer="284" w:gutter="0"/>
          <w:cols w:space="708"/>
          <w:docGrid w:linePitch="360"/>
        </w:sectPr>
      </w:pPr>
      <w:r w:rsidRPr="00761C9E">
        <w:tab/>
      </w:r>
    </w:p>
    <w:p w14:paraId="0B4062C6" w14:textId="77777777" w:rsidR="00C12612" w:rsidRPr="00761C9E" w:rsidRDefault="00C12612" w:rsidP="00C12612">
      <w:pPr>
        <w:pStyle w:val="GOSTSign"/>
      </w:pPr>
      <w:bookmarkStart w:id="1" w:name="_Toc176584673"/>
      <w:bookmarkStart w:id="2" w:name="_Toc176584802"/>
      <w:bookmarkStart w:id="3" w:name="_Toc180297702"/>
      <w:bookmarkStart w:id="4" w:name="_Toc180308527"/>
      <w:r w:rsidRPr="00761C9E">
        <w:lastRenderedPageBreak/>
        <w:t>Аннотация</w:t>
      </w:r>
    </w:p>
    <w:p w14:paraId="401A0266" w14:textId="77777777" w:rsidR="00C12612" w:rsidRPr="00761C9E" w:rsidRDefault="00C12612" w:rsidP="00C12612">
      <w:pPr>
        <w:pStyle w:val="GOSTNormal"/>
        <w:rPr>
          <w:rFonts w:eastAsia="Calibri"/>
        </w:rPr>
      </w:pPr>
      <w:r w:rsidRPr="00761C9E">
        <w:rPr>
          <w:rFonts w:eastAsia="Calibri"/>
        </w:rPr>
        <w:t xml:space="preserve">В документе приведено описание </w:t>
      </w:r>
      <w:r w:rsidRPr="00761C9E">
        <w:rPr>
          <w:szCs w:val="22"/>
        </w:rPr>
        <w:t>требований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бюджете»</w:t>
      </w:r>
      <w:r w:rsidR="00816DDE" w:rsidRPr="00761C9E">
        <w:rPr>
          <w:szCs w:val="22"/>
        </w:rPr>
        <w:t xml:space="preserve"> и информационной системой финансового органа</w:t>
      </w:r>
      <w:r w:rsidRPr="00761C9E">
        <w:rPr>
          <w:szCs w:val="22"/>
        </w:rPr>
        <w:t>.</w:t>
      </w:r>
    </w:p>
    <w:p w14:paraId="40DACCEF" w14:textId="77777777" w:rsidR="00C12612" w:rsidRPr="00761C9E" w:rsidRDefault="00C12612" w:rsidP="00C12612">
      <w:pPr>
        <w:pStyle w:val="GOSTNormal"/>
        <w:rPr>
          <w:rFonts w:eastAsia="Calibri"/>
        </w:rPr>
      </w:pPr>
      <w:r w:rsidRPr="00761C9E">
        <w:rPr>
          <w:rFonts w:eastAsia="Calibri"/>
        </w:rPr>
        <w:t>Документ разработан на основании Государственного контракта от 31.05.2022 № ФКУ0215/05/2022/РИС на выполнение работ по развитию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 в части компонентов и модулей, оператором которых является Федеральное казначейство.</w:t>
      </w:r>
    </w:p>
    <w:p w14:paraId="24F4CA69" w14:textId="77777777" w:rsidR="00C12612" w:rsidRPr="00761C9E" w:rsidRDefault="00C12612" w:rsidP="00C12612">
      <w:pPr>
        <w:pStyle w:val="GOSTNormal"/>
        <w:rPr>
          <w:szCs w:val="22"/>
        </w:rPr>
      </w:pPr>
      <w:r w:rsidRPr="00761C9E">
        <w:rPr>
          <w:szCs w:val="22"/>
        </w:rPr>
        <w:t>Перечень подсистем (компонентов, модулей) информационной системы, для которой был создал документ «Требования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</w:t>
      </w:r>
      <w:r w:rsidR="00816DDE" w:rsidRPr="00761C9E">
        <w:rPr>
          <w:szCs w:val="22"/>
        </w:rPr>
        <w:t>а</w:t>
      </w:r>
      <w:r w:rsidRPr="00761C9E">
        <w:rPr>
          <w:szCs w:val="22"/>
        </w:rPr>
        <w:t>нов» создан для:</w:t>
      </w:r>
    </w:p>
    <w:p w14:paraId="5E05F2F6" w14:textId="77777777" w:rsidR="00C12612" w:rsidRPr="00761C9E" w:rsidRDefault="00C12612" w:rsidP="00C12612">
      <w:pPr>
        <w:pStyle w:val="GOSTListnum"/>
      </w:pPr>
      <w:r w:rsidRPr="00761C9E">
        <w:t>00,00 – код подсистемы (компонента модуля) ИС – отсутствует, так как не разделена на подсистемы</w:t>
      </w:r>
    </w:p>
    <w:p w14:paraId="2546B8E3" w14:textId="77777777" w:rsidR="00C12612" w:rsidRPr="00761C9E" w:rsidRDefault="00C12612" w:rsidP="00C12612">
      <w:pPr>
        <w:pStyle w:val="GOSTNormal"/>
      </w:pPr>
      <w:r w:rsidRPr="00761C9E">
        <w:t>Перечень областей применения документа</w:t>
      </w:r>
    </w:p>
    <w:p w14:paraId="252F9710" w14:textId="77777777" w:rsidR="00C12612" w:rsidRPr="00761C9E" w:rsidRDefault="00C12612" w:rsidP="00C12612">
      <w:pPr>
        <w:pStyle w:val="GOSTListnum"/>
      </w:pPr>
      <w:r w:rsidRPr="00761C9E">
        <w:t>1 – Центральный аппарат Федерального казначейства</w:t>
      </w:r>
    </w:p>
    <w:p w14:paraId="2DC2F5F0" w14:textId="77777777" w:rsidR="00C12612" w:rsidRPr="00761C9E" w:rsidRDefault="00C12612" w:rsidP="00C12612">
      <w:pPr>
        <w:pStyle w:val="GOSTListnum"/>
      </w:pPr>
      <w:r w:rsidRPr="00761C9E">
        <w:t>2 – Территориальные органы Федерального казначейства</w:t>
      </w:r>
    </w:p>
    <w:p w14:paraId="2B61C9B6" w14:textId="77777777" w:rsidR="00C12612" w:rsidRPr="00761C9E" w:rsidRDefault="00C12612" w:rsidP="00C12612">
      <w:pPr>
        <w:pStyle w:val="GOSTListnum"/>
      </w:pPr>
      <w:r w:rsidRPr="00761C9E">
        <w:t>5 – Межрегиональное операционное Управление Федерального казначейства</w:t>
      </w:r>
    </w:p>
    <w:p w14:paraId="61841691" w14:textId="77777777" w:rsidR="00C12612" w:rsidRPr="00761C9E" w:rsidRDefault="00C12612" w:rsidP="00C12612">
      <w:pPr>
        <w:pStyle w:val="GOSTListnum"/>
      </w:pPr>
      <w:r w:rsidRPr="00761C9E">
        <w:t>6 – Внешние пользователи</w:t>
      </w:r>
    </w:p>
    <w:p w14:paraId="2362B582" w14:textId="77777777" w:rsidR="00C12612" w:rsidRPr="00761C9E" w:rsidRDefault="00C12612" w:rsidP="00C12612">
      <w:pPr>
        <w:pStyle w:val="GOSTListnum"/>
      </w:pPr>
      <w:r w:rsidRPr="00761C9E">
        <w:t>8 – ФКУ ЦОКР</w:t>
      </w:r>
    </w:p>
    <w:p w14:paraId="1CDA073B" w14:textId="77777777" w:rsidR="00C12612" w:rsidRPr="00761C9E" w:rsidRDefault="00C12612" w:rsidP="00C12612">
      <w:pPr>
        <w:pStyle w:val="GOSTNormal"/>
      </w:pPr>
    </w:p>
    <w:p w14:paraId="73543574" w14:textId="77777777" w:rsidR="00C12612" w:rsidRPr="00761C9E" w:rsidRDefault="00C12612" w:rsidP="00C12612">
      <w:pPr>
        <w:pStyle w:val="GOSTSign"/>
      </w:pPr>
    </w:p>
    <w:p w14:paraId="009386E0" w14:textId="77777777" w:rsidR="00C12612" w:rsidRPr="00761C9E" w:rsidRDefault="00C12612" w:rsidP="00C12612">
      <w:pPr>
        <w:pStyle w:val="GOSTSign"/>
      </w:pPr>
    </w:p>
    <w:p w14:paraId="36A9E9DC" w14:textId="77777777" w:rsidR="00C12612" w:rsidRPr="00761C9E" w:rsidRDefault="00C12612" w:rsidP="00C12612">
      <w:pPr>
        <w:pStyle w:val="GOSTSign"/>
        <w:pageBreakBefore/>
        <w:sectPr w:rsidR="00C12612" w:rsidRPr="00761C9E" w:rsidSect="00770630">
          <w:headerReference w:type="default" r:id="rId15"/>
          <w:footerReference w:type="default" r:id="rId16"/>
          <w:pgSz w:w="11906" w:h="16838" w:code="9"/>
          <w:pgMar w:top="1134" w:right="850" w:bottom="1134" w:left="1701" w:header="567" w:footer="284" w:gutter="0"/>
          <w:pgNumType w:start="2"/>
          <w:cols w:space="708"/>
          <w:docGrid w:linePitch="360"/>
        </w:sectPr>
      </w:pPr>
    </w:p>
    <w:p w14:paraId="2F7D7664" w14:textId="77777777" w:rsidR="00C12612" w:rsidRPr="00761C9E" w:rsidRDefault="00C12612" w:rsidP="00C12612">
      <w:pPr>
        <w:pStyle w:val="GOSTSign"/>
        <w:pageBreakBefore/>
      </w:pPr>
      <w:r w:rsidRPr="00761C9E">
        <w:lastRenderedPageBreak/>
        <w:t>СОДЕРЖАНИЕ</w:t>
      </w:r>
      <w:bookmarkEnd w:id="1"/>
      <w:bookmarkEnd w:id="2"/>
      <w:bookmarkEnd w:id="3"/>
      <w:bookmarkEnd w:id="4"/>
    </w:p>
    <w:bookmarkStart w:id="5" w:name="_Toc527037298"/>
    <w:bookmarkStart w:id="6" w:name="_Toc529925454"/>
    <w:bookmarkStart w:id="7" w:name="_Toc182196480"/>
    <w:p w14:paraId="0FF4C47D" w14:textId="45581F55" w:rsidR="00895699" w:rsidRDefault="004560AA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en-US" w:eastAsia="en-US"/>
        </w:rPr>
      </w:pPr>
      <w:r w:rsidRPr="00761C9E">
        <w:rPr>
          <w:b w:val="0"/>
          <w:bCs w:val="0"/>
          <w:caps w:val="0"/>
        </w:rPr>
        <w:fldChar w:fldCharType="begin"/>
      </w:r>
      <w:r w:rsidR="00C12612" w:rsidRPr="00761C9E">
        <w:rPr>
          <w:b w:val="0"/>
          <w:bCs w:val="0"/>
          <w:caps w:val="0"/>
        </w:rPr>
        <w:instrText xml:space="preserve"> TOC \o "1-5" \h \z \u </w:instrText>
      </w:r>
      <w:r w:rsidRPr="00761C9E">
        <w:rPr>
          <w:b w:val="0"/>
          <w:bCs w:val="0"/>
          <w:caps w:val="0"/>
        </w:rPr>
        <w:fldChar w:fldCharType="separate"/>
      </w:r>
      <w:hyperlink w:anchor="_Toc143090752" w:history="1">
        <w:r w:rsidR="00895699" w:rsidRPr="007E70D9">
          <w:rPr>
            <w:rStyle w:val="af2"/>
          </w:rPr>
          <w:t>Перечень терминов и сокращений</w:t>
        </w:r>
        <w:r w:rsidR="00895699">
          <w:rPr>
            <w:webHidden/>
          </w:rPr>
          <w:tab/>
        </w:r>
        <w:r w:rsidR="00895699">
          <w:rPr>
            <w:webHidden/>
          </w:rPr>
          <w:fldChar w:fldCharType="begin"/>
        </w:r>
        <w:r w:rsidR="00895699">
          <w:rPr>
            <w:webHidden/>
          </w:rPr>
          <w:instrText xml:space="preserve"> PAGEREF _Toc143090752 \h </w:instrText>
        </w:r>
        <w:r w:rsidR="00895699">
          <w:rPr>
            <w:webHidden/>
          </w:rPr>
        </w:r>
        <w:r w:rsidR="00895699">
          <w:rPr>
            <w:webHidden/>
          </w:rPr>
          <w:fldChar w:fldCharType="separate"/>
        </w:r>
        <w:r w:rsidR="00895699">
          <w:rPr>
            <w:webHidden/>
          </w:rPr>
          <w:t>5</w:t>
        </w:r>
        <w:r w:rsidR="00895699">
          <w:rPr>
            <w:webHidden/>
          </w:rPr>
          <w:fldChar w:fldCharType="end"/>
        </w:r>
      </w:hyperlink>
    </w:p>
    <w:p w14:paraId="3C22A4FC" w14:textId="4EC0CD20" w:rsidR="00895699" w:rsidRDefault="00895699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en-US" w:eastAsia="en-US"/>
        </w:rPr>
      </w:pPr>
      <w:hyperlink w:anchor="_Toc143090753" w:history="1">
        <w:r w:rsidRPr="007E70D9">
          <w:rPr>
            <w:rStyle w:val="af2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8202C85" w14:textId="30D9C662" w:rsidR="00895699" w:rsidRDefault="00895699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en-US" w:eastAsia="en-US"/>
        </w:rPr>
      </w:pPr>
      <w:hyperlink w:anchor="_Toc143090754" w:history="1">
        <w:r w:rsidRPr="007E70D9">
          <w:rPr>
            <w:rStyle w:val="af2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 информационного взаимодействия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25589D0B" w14:textId="52C6546D" w:rsidR="00895699" w:rsidRDefault="00895699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  <w:lang w:val="en-US" w:eastAsia="en-US"/>
        </w:rPr>
      </w:pPr>
      <w:hyperlink w:anchor="_Toc143090755" w:history="1">
        <w:r w:rsidRPr="007E70D9">
          <w:rPr>
            <w:rStyle w:val="af2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Информационный обмен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38D87B6" w14:textId="17EB93DB" w:rsidR="00895699" w:rsidRDefault="00895699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  <w:lang w:val="en-US" w:eastAsia="en-US"/>
        </w:rPr>
      </w:pPr>
      <w:hyperlink w:anchor="_Toc143090756" w:history="1">
        <w:r w:rsidRPr="007E70D9">
          <w:rPr>
            <w:rStyle w:val="af2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Требования к веб-сервисам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79C2D5A" w14:textId="5E25889E" w:rsidR="00895699" w:rsidRDefault="00895699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  <w:lang w:val="en-US" w:eastAsia="en-US"/>
        </w:rPr>
      </w:pPr>
      <w:hyperlink w:anchor="_Toc143090757" w:history="1">
        <w:r w:rsidRPr="007E70D9">
          <w:rPr>
            <w:rStyle w:val="af2"/>
          </w:rPr>
          <w:t>2.3.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Требования к ЭП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D84C68A" w14:textId="7F535770" w:rsidR="00895699" w:rsidRDefault="00895699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en-US" w:eastAsia="en-US"/>
        </w:rPr>
      </w:pPr>
      <w:hyperlink w:anchor="_Toc143090758" w:history="1">
        <w:r w:rsidRPr="007E70D9">
          <w:rPr>
            <w:rStyle w:val="af2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 документа «Запрос ЛК ФО»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9C164E4" w14:textId="44069937" w:rsidR="00895699" w:rsidRDefault="00895699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  <w:lang w:val="en-US" w:eastAsia="en-US"/>
        </w:rPr>
      </w:pPr>
      <w:hyperlink w:anchor="_Toc143090759" w:history="1">
        <w:r w:rsidRPr="007E70D9">
          <w:rPr>
            <w:rStyle w:val="af2"/>
          </w:rPr>
          <w:t>3.1.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B48409D" w14:textId="192AA792" w:rsidR="00895699" w:rsidRDefault="00895699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  <w:lang w:val="en-US" w:eastAsia="en-US"/>
        </w:rPr>
      </w:pPr>
      <w:hyperlink w:anchor="_Toc143090760" w:history="1">
        <w:r w:rsidRPr="007E70D9">
          <w:rPr>
            <w:rStyle w:val="af2"/>
          </w:rPr>
          <w:t>3.2.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 комплексного поля «PudsIsfoServiceRequest»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DE3B34F" w14:textId="077214DC" w:rsidR="00895699" w:rsidRDefault="00895699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val="en-US" w:eastAsia="en-US"/>
        </w:rPr>
      </w:pPr>
      <w:hyperlink w:anchor="_Toc143090761" w:history="1">
        <w:r w:rsidRPr="007E70D9">
          <w:rPr>
            <w:rStyle w:val="af2"/>
          </w:rPr>
          <w:t>3.2.1.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 комплексного поля «PudsIsfoShadowRequest»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362A34F" w14:textId="0C5ADED3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62" w:history="1">
        <w:r w:rsidRPr="007E70D9">
          <w:rPr>
            <w:rStyle w:val="af2"/>
            <w:noProof/>
          </w:rPr>
          <w:t>3.2.1.1.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Описание комплексного типа «MSC_ShadowReq»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1FDDB9" w14:textId="56FC1C2D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63" w:history="1">
        <w:r w:rsidRPr="007E70D9">
          <w:rPr>
            <w:rStyle w:val="af2"/>
            <w:noProof/>
          </w:rPr>
          <w:t>3.2.1.2.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Описание комплексного типа «tREQ_Block»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389DBBE" w14:textId="3471F823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64" w:history="1">
        <w:r w:rsidRPr="007E70D9">
          <w:rPr>
            <w:rStyle w:val="af2"/>
            <w:noProof/>
          </w:rPr>
          <w:t>3.2.1.3.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Описание комплексного типа «tREQ_Block_ITEM»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AC00A8D" w14:textId="3FE7CF70" w:rsidR="00895699" w:rsidRDefault="00895699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val="en-US" w:eastAsia="en-US"/>
        </w:rPr>
      </w:pPr>
      <w:hyperlink w:anchor="_Toc143090765" w:history="1">
        <w:r w:rsidRPr="007E70D9">
          <w:rPr>
            <w:rStyle w:val="af2"/>
          </w:rPr>
          <w:t>3.2.2.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 комплексного поля «PudsIsfoPaymentRequest»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46186E3" w14:textId="4421589D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66" w:history="1">
        <w:r w:rsidRPr="007E70D9">
          <w:rPr>
            <w:rStyle w:val="af2"/>
            <w:noProof/>
          </w:rPr>
          <w:t>3.2.2.1.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Описание комплексного типа «tMSC_TransfOrderAcc»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C8066C4" w14:textId="2B9AE962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67" w:history="1">
        <w:r w:rsidRPr="007E70D9">
          <w:rPr>
            <w:rStyle w:val="af2"/>
            <w:noProof/>
          </w:rPr>
          <w:t>3.2.2.2.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Описание комплексного типа «AddInfo_ED_EDNo»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4F33ECD" w14:textId="7BFE9306" w:rsidR="00895699" w:rsidRDefault="00895699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  <w:lang w:val="en-US" w:eastAsia="en-US"/>
        </w:rPr>
      </w:pPr>
      <w:hyperlink w:anchor="_Toc143090768" w:history="1">
        <w:r w:rsidRPr="007E70D9">
          <w:rPr>
            <w:rStyle w:val="af2"/>
            <w:lang w:val="en-US"/>
          </w:rPr>
          <w:t>3.3.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</w:t>
        </w:r>
        <w:r w:rsidRPr="007E70D9">
          <w:rPr>
            <w:rStyle w:val="af2"/>
            <w:lang w:val="en-US"/>
          </w:rPr>
          <w:t xml:space="preserve"> </w:t>
        </w:r>
        <w:r w:rsidRPr="007E70D9">
          <w:rPr>
            <w:rStyle w:val="af2"/>
          </w:rPr>
          <w:t>комплексного</w:t>
        </w:r>
        <w:r w:rsidRPr="007E70D9">
          <w:rPr>
            <w:rStyle w:val="af2"/>
            <w:lang w:val="en-US"/>
          </w:rPr>
          <w:t xml:space="preserve"> </w:t>
        </w:r>
        <w:r w:rsidRPr="007E70D9">
          <w:rPr>
            <w:rStyle w:val="af2"/>
          </w:rPr>
          <w:t>поля</w:t>
        </w:r>
        <w:r w:rsidRPr="007E70D9">
          <w:rPr>
            <w:rStyle w:val="af2"/>
            <w:lang w:val="en-US"/>
          </w:rPr>
          <w:t xml:space="preserve"> «PudsIsfoServiceResponse»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12BD10E6" w14:textId="0AF1AF62" w:rsidR="00895699" w:rsidRDefault="00895699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val="en-US" w:eastAsia="en-US"/>
        </w:rPr>
      </w:pPr>
      <w:hyperlink w:anchor="_Toc143090769" w:history="1">
        <w:r w:rsidRPr="007E70D9">
          <w:rPr>
            <w:rStyle w:val="af2"/>
            <w:lang w:val="en-US"/>
          </w:rPr>
          <w:t>3.3.1.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</w:t>
        </w:r>
        <w:r w:rsidRPr="007E70D9">
          <w:rPr>
            <w:rStyle w:val="af2"/>
            <w:lang w:val="en-US"/>
          </w:rPr>
          <w:t xml:space="preserve"> </w:t>
        </w:r>
        <w:r w:rsidRPr="007E70D9">
          <w:rPr>
            <w:rStyle w:val="af2"/>
          </w:rPr>
          <w:t>комплексного</w:t>
        </w:r>
        <w:r w:rsidRPr="007E70D9">
          <w:rPr>
            <w:rStyle w:val="af2"/>
            <w:lang w:val="en-US"/>
          </w:rPr>
          <w:t xml:space="preserve"> </w:t>
        </w:r>
        <w:r w:rsidRPr="007E70D9">
          <w:rPr>
            <w:rStyle w:val="af2"/>
          </w:rPr>
          <w:t>поле</w:t>
        </w:r>
        <w:r w:rsidRPr="007E70D9">
          <w:rPr>
            <w:rStyle w:val="af2"/>
            <w:lang w:val="en-US"/>
          </w:rPr>
          <w:t xml:space="preserve"> «PudsIsfoShadowResponse»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7A3DF389" w14:textId="6B000BE3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70" w:history="1">
        <w:r w:rsidRPr="007E70D9">
          <w:rPr>
            <w:rStyle w:val="af2"/>
            <w:noProof/>
          </w:rPr>
          <w:t>3.3.1.1.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Описание комплексного типа «MSC_ShadowResp»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5B4C083" w14:textId="004A74A2" w:rsidR="00895699" w:rsidRDefault="00895699">
      <w:pPr>
        <w:pStyle w:val="53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71" w:history="1">
        <w:r w:rsidRPr="007E70D9">
          <w:rPr>
            <w:rStyle w:val="af2"/>
          </w:rPr>
          <w:t>3.3.1.1.1.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 комплексного типа «</w:t>
        </w:r>
        <w:r w:rsidRPr="007E70D9">
          <w:rPr>
            <w:rStyle w:val="af2"/>
            <w:lang w:val="en-US"/>
          </w:rPr>
          <w:t>tResp</w:t>
        </w:r>
        <w:r w:rsidRPr="007E70D9">
          <w:rPr>
            <w:rStyle w:val="af2"/>
          </w:rPr>
          <w:t>_</w:t>
        </w:r>
        <w:r w:rsidRPr="007E70D9">
          <w:rPr>
            <w:rStyle w:val="af2"/>
            <w:lang w:val="en-US"/>
          </w:rPr>
          <w:t>Block</w:t>
        </w:r>
        <w:r w:rsidRPr="007E70D9">
          <w:rPr>
            <w:rStyle w:val="af2"/>
          </w:rPr>
          <w:t>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724A313C" w14:textId="6AF52F5C" w:rsidR="00895699" w:rsidRDefault="00895699">
      <w:pPr>
        <w:pStyle w:val="53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72" w:history="1">
        <w:r w:rsidRPr="007E70D9">
          <w:rPr>
            <w:rStyle w:val="af2"/>
          </w:rPr>
          <w:t>3.3.1.1.2.</w:t>
        </w:r>
        <w:r>
          <w:rPr>
            <w:rFonts w:asciiTheme="minorHAnsi" w:eastAsiaTheme="minorEastAsia" w:hAnsiTheme="minorHAnsi" w:cstheme="minorBidi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 комплексного типа «</w:t>
        </w:r>
        <w:r w:rsidRPr="007E70D9">
          <w:rPr>
            <w:rStyle w:val="af2"/>
            <w:lang w:val="en-US"/>
          </w:rPr>
          <w:t>Resp</w:t>
        </w:r>
        <w:r w:rsidRPr="007E70D9">
          <w:rPr>
            <w:rStyle w:val="af2"/>
          </w:rPr>
          <w:t>_</w:t>
        </w:r>
        <w:r w:rsidRPr="007E70D9">
          <w:rPr>
            <w:rStyle w:val="af2"/>
            <w:lang w:val="en-US"/>
          </w:rPr>
          <w:t>Block</w:t>
        </w:r>
        <w:r w:rsidRPr="007E70D9">
          <w:rPr>
            <w:rStyle w:val="af2"/>
          </w:rPr>
          <w:t>_</w:t>
        </w:r>
        <w:r w:rsidRPr="007E70D9">
          <w:rPr>
            <w:rStyle w:val="af2"/>
            <w:lang w:val="en-US"/>
          </w:rPr>
          <w:t>ITEM</w:t>
        </w:r>
        <w:r w:rsidRPr="007E70D9">
          <w:rPr>
            <w:rStyle w:val="af2"/>
          </w:rPr>
          <w:t>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234FCE39" w14:textId="4442A2E4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73" w:history="1">
        <w:r w:rsidRPr="007E70D9">
          <w:rPr>
            <w:rStyle w:val="af2"/>
            <w:noProof/>
          </w:rPr>
          <w:t>3.3.1.2.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Описание комплексного типа «</w:t>
        </w:r>
        <w:r w:rsidRPr="007E70D9">
          <w:rPr>
            <w:rStyle w:val="af2"/>
            <w:noProof/>
            <w:lang w:val="en-US"/>
          </w:rPr>
          <w:t>MSC</w:t>
        </w:r>
        <w:r w:rsidRPr="007E70D9">
          <w:rPr>
            <w:rStyle w:val="af2"/>
            <w:noProof/>
          </w:rPr>
          <w:t>_</w:t>
        </w:r>
        <w:r w:rsidRPr="007E70D9">
          <w:rPr>
            <w:rStyle w:val="af2"/>
            <w:noProof/>
            <w:lang w:val="en-US"/>
          </w:rPr>
          <w:t>RcptPUR</w:t>
        </w:r>
        <w:r w:rsidRPr="007E70D9">
          <w:rPr>
            <w:rStyle w:val="af2"/>
            <w:noProof/>
          </w:rPr>
          <w:t>_</w:t>
        </w:r>
        <w:r w:rsidRPr="007E70D9">
          <w:rPr>
            <w:rStyle w:val="af2"/>
            <w:noProof/>
            <w:lang w:val="en-US"/>
          </w:rPr>
          <w:t>EB</w:t>
        </w:r>
        <w:r w:rsidRPr="007E70D9">
          <w:rPr>
            <w:rStyle w:val="af2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7A72B43" w14:textId="60A1642C" w:rsidR="00895699" w:rsidRDefault="00895699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val="en-US" w:eastAsia="en-US"/>
        </w:rPr>
      </w:pPr>
      <w:hyperlink w:anchor="_Toc143090774" w:history="1">
        <w:r w:rsidRPr="007E70D9">
          <w:rPr>
            <w:rStyle w:val="af2"/>
          </w:rPr>
          <w:t>3.3.2.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Описание комплексного поля «</w:t>
        </w:r>
        <w:r w:rsidRPr="007E70D9">
          <w:rPr>
            <w:rStyle w:val="af2"/>
            <w:lang w:val="en-US"/>
          </w:rPr>
          <w:t>PudsIsfoPaymentResponse</w:t>
        </w:r>
        <w:r w:rsidRPr="007E70D9">
          <w:rPr>
            <w:rStyle w:val="af2"/>
          </w:rPr>
          <w:t>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733378E9" w14:textId="4C0C0B42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75" w:history="1">
        <w:r w:rsidRPr="007E70D9">
          <w:rPr>
            <w:rStyle w:val="af2"/>
            <w:noProof/>
          </w:rPr>
          <w:t>3.3.2.1.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Описание комплексного типа «</w:t>
        </w:r>
        <w:r w:rsidRPr="007E70D9">
          <w:rPr>
            <w:rStyle w:val="af2"/>
            <w:noProof/>
            <w:lang w:val="en-US"/>
          </w:rPr>
          <w:t>MSC</w:t>
        </w:r>
        <w:r w:rsidRPr="007E70D9">
          <w:rPr>
            <w:rStyle w:val="af2"/>
            <w:noProof/>
          </w:rPr>
          <w:t>_</w:t>
        </w:r>
        <w:r w:rsidRPr="007E70D9">
          <w:rPr>
            <w:rStyle w:val="af2"/>
            <w:noProof/>
            <w:lang w:val="en-US"/>
          </w:rPr>
          <w:t>RcptPUR</w:t>
        </w:r>
        <w:r w:rsidRPr="007E70D9">
          <w:rPr>
            <w:rStyle w:val="af2"/>
            <w:noProof/>
          </w:rPr>
          <w:t>_</w:t>
        </w:r>
        <w:r w:rsidRPr="007E70D9">
          <w:rPr>
            <w:rStyle w:val="af2"/>
            <w:noProof/>
            <w:lang w:val="en-US"/>
          </w:rPr>
          <w:t>EB</w:t>
        </w:r>
        <w:r w:rsidRPr="007E70D9">
          <w:rPr>
            <w:rStyle w:val="af2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18B27F1A" w14:textId="464C0A35" w:rsidR="00895699" w:rsidRDefault="00895699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  <w:lang w:val="en-US" w:eastAsia="en-US"/>
        </w:rPr>
      </w:pPr>
      <w:hyperlink w:anchor="_Toc143090776" w:history="1">
        <w:r w:rsidRPr="007E70D9">
          <w:rPr>
            <w:rStyle w:val="af2"/>
          </w:rPr>
          <w:t>3.4.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 xml:space="preserve">Примеры </w:t>
        </w:r>
        <w:r w:rsidRPr="007E70D9">
          <w:rPr>
            <w:rStyle w:val="af2"/>
            <w:lang w:val="en-US"/>
          </w:rPr>
          <w:t>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C2D70C" w14:textId="776C7628" w:rsidR="00895699" w:rsidRDefault="00895699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val="en-US" w:eastAsia="en-US"/>
        </w:rPr>
      </w:pPr>
      <w:hyperlink w:anchor="_Toc143090777" w:history="1">
        <w:r w:rsidRPr="007E70D9">
          <w:rPr>
            <w:rStyle w:val="af2"/>
          </w:rPr>
          <w:t>3.4.1.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Теневой остаток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7C0AF97" w14:textId="04AEA118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78" w:history="1">
        <w:r w:rsidRPr="007E70D9">
          <w:rPr>
            <w:rStyle w:val="af2"/>
            <w:noProof/>
          </w:rPr>
          <w:t>3.4.1.1.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Запрос теневого остатка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61D1198" w14:textId="50460F3E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79" w:history="1">
        <w:r w:rsidRPr="007E70D9">
          <w:rPr>
            <w:rStyle w:val="af2"/>
            <w:noProof/>
          </w:rPr>
          <w:t>3.4.1.2.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Ответ на запрос теневого остатка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438B09C" w14:textId="5343511B" w:rsidR="00895699" w:rsidRDefault="00895699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  <w:lang w:val="en-US" w:eastAsia="en-US"/>
        </w:rPr>
      </w:pPr>
      <w:hyperlink w:anchor="_Toc143090780" w:history="1">
        <w:r w:rsidRPr="007E70D9">
          <w:rPr>
            <w:rStyle w:val="af2"/>
          </w:rPr>
          <w:t>3.4.2.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  <w:lang w:val="en-US" w:eastAsia="en-US"/>
          </w:rPr>
          <w:tab/>
        </w:r>
        <w:r w:rsidRPr="007E70D9">
          <w:rPr>
            <w:rStyle w:val="af2"/>
          </w:rPr>
          <w:t>Привлечение ФО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DDC39F2" w14:textId="77607A8F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81" w:history="1">
        <w:r w:rsidRPr="007E70D9">
          <w:rPr>
            <w:rStyle w:val="af2"/>
            <w:noProof/>
          </w:rPr>
          <w:t>3.4.2.1.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Запрос на привлечение д/с ФО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4A7DAB2" w14:textId="74C999EC" w:rsidR="00895699" w:rsidRDefault="00895699">
      <w:pPr>
        <w:pStyle w:val="43"/>
        <w:rPr>
          <w:rFonts w:asciiTheme="minorHAnsi" w:eastAsiaTheme="minorEastAsia" w:hAnsiTheme="minorHAnsi" w:cstheme="minorBidi"/>
          <w:noProof/>
          <w:sz w:val="22"/>
          <w:szCs w:val="22"/>
          <w:lang w:val="en-US" w:eastAsia="en-US"/>
        </w:rPr>
      </w:pPr>
      <w:hyperlink w:anchor="_Toc143090782" w:history="1">
        <w:r w:rsidRPr="007E70D9">
          <w:rPr>
            <w:rStyle w:val="af2"/>
            <w:noProof/>
          </w:rPr>
          <w:t>3.4.2.2.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 w:eastAsia="en-US"/>
          </w:rPr>
          <w:tab/>
        </w:r>
        <w:r w:rsidRPr="007E70D9">
          <w:rPr>
            <w:rStyle w:val="af2"/>
            <w:noProof/>
          </w:rPr>
          <w:t>Квитанция с результатами обработки запроса на привлечение д/с ФО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_Toc143090782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7DBA13" w14:textId="78569043" w:rsidR="00895699" w:rsidRDefault="00895699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en-US" w:eastAsia="en-US"/>
        </w:rPr>
      </w:pPr>
      <w:hyperlink w:anchor="_Toc143090783" w:history="1">
        <w:r w:rsidRPr="007E70D9">
          <w:rPr>
            <w:rStyle w:val="af2"/>
          </w:rPr>
          <w:t>СОСТАВИЛИ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0585BD2" w14:textId="3C5D8CE1" w:rsidR="00895699" w:rsidRDefault="00895699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en-US" w:eastAsia="en-US"/>
        </w:rPr>
      </w:pPr>
      <w:hyperlink w:anchor="_Toc143090784" w:history="1">
        <w:r w:rsidRPr="007E70D9">
          <w:rPr>
            <w:rStyle w:val="af2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8C756F0" w14:textId="587E101E" w:rsidR="00895699" w:rsidRDefault="00895699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val="en-US" w:eastAsia="en-US"/>
        </w:rPr>
      </w:pPr>
      <w:hyperlink w:anchor="_Toc143090785" w:history="1">
        <w:r w:rsidRPr="007E70D9">
          <w:rPr>
            <w:rStyle w:val="af2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054E065" w14:textId="425F1240" w:rsidR="00C12612" w:rsidRPr="00761C9E" w:rsidRDefault="004560AA" w:rsidP="00C12612">
      <w:pPr>
        <w:pStyle w:val="13"/>
        <w:jc w:val="center"/>
        <w:rPr>
          <w:b w:val="0"/>
          <w:bCs w:val="0"/>
          <w:caps w:val="0"/>
        </w:rPr>
      </w:pPr>
      <w:r w:rsidRPr="00761C9E">
        <w:rPr>
          <w:b w:val="0"/>
          <w:bCs w:val="0"/>
          <w:caps w:val="0"/>
        </w:rPr>
        <w:fldChar w:fldCharType="end"/>
      </w:r>
    </w:p>
    <w:p w14:paraId="433161ED" w14:textId="77777777" w:rsidR="00C12612" w:rsidRPr="00761C9E" w:rsidRDefault="00C12612" w:rsidP="00C12612">
      <w:pPr>
        <w:ind w:firstLine="0"/>
        <w:jc w:val="left"/>
        <w:rPr>
          <w:noProof/>
          <w:szCs w:val="24"/>
        </w:rPr>
      </w:pPr>
      <w:r w:rsidRPr="00761C9E">
        <w:rPr>
          <w:b/>
          <w:bCs/>
          <w:caps/>
        </w:rPr>
        <w:br w:type="page"/>
      </w:r>
    </w:p>
    <w:p w14:paraId="588695C4" w14:textId="77777777" w:rsidR="00C12612" w:rsidRPr="00761C9E" w:rsidRDefault="00C12612" w:rsidP="00C12612">
      <w:pPr>
        <w:pStyle w:val="13"/>
        <w:jc w:val="center"/>
      </w:pPr>
      <w:r w:rsidRPr="00761C9E">
        <w:lastRenderedPageBreak/>
        <w:t>Перечень таблиц</w:t>
      </w:r>
      <w:bookmarkEnd w:id="5"/>
      <w:bookmarkEnd w:id="6"/>
    </w:p>
    <w:p w14:paraId="5DC23F9B" w14:textId="1C9657C7" w:rsidR="00895699" w:rsidRDefault="004560AA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r w:rsidRPr="00761C9E">
        <w:fldChar w:fldCharType="begin"/>
      </w:r>
      <w:r w:rsidR="00C12612" w:rsidRPr="00761C9E">
        <w:instrText xml:space="preserve"> TOC \h \z \c "Таблица" </w:instrText>
      </w:r>
      <w:r w:rsidRPr="00761C9E">
        <w:fldChar w:fldCharType="separate"/>
      </w:r>
      <w:hyperlink w:anchor="_Toc143090786" w:history="1">
        <w:r w:rsidR="00895699" w:rsidRPr="00F82537">
          <w:rPr>
            <w:rStyle w:val="af2"/>
          </w:rPr>
          <w:t>Таблица 1. Список терминов и сокращений</w:t>
        </w:r>
        <w:r w:rsidR="00895699">
          <w:rPr>
            <w:webHidden/>
          </w:rPr>
          <w:tab/>
        </w:r>
        <w:r w:rsidR="00895699">
          <w:rPr>
            <w:webHidden/>
          </w:rPr>
          <w:fldChar w:fldCharType="begin"/>
        </w:r>
        <w:r w:rsidR="00895699">
          <w:rPr>
            <w:webHidden/>
          </w:rPr>
          <w:instrText xml:space="preserve"> PAGEREF _Toc143090786 \h </w:instrText>
        </w:r>
        <w:r w:rsidR="00895699">
          <w:rPr>
            <w:webHidden/>
          </w:rPr>
        </w:r>
        <w:r w:rsidR="00895699">
          <w:rPr>
            <w:webHidden/>
          </w:rPr>
          <w:fldChar w:fldCharType="separate"/>
        </w:r>
        <w:r w:rsidR="00895699">
          <w:rPr>
            <w:webHidden/>
          </w:rPr>
          <w:t>5</w:t>
        </w:r>
        <w:r w:rsidR="00895699">
          <w:rPr>
            <w:webHidden/>
          </w:rPr>
          <w:fldChar w:fldCharType="end"/>
        </w:r>
      </w:hyperlink>
    </w:p>
    <w:p w14:paraId="000EFDE5" w14:textId="3387D8E2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87" w:history="1">
        <w:r w:rsidRPr="00F82537">
          <w:rPr>
            <w:rStyle w:val="af2"/>
          </w:rPr>
          <w:t>Таблица 2. Маршрут документа «Запрос информации теневого остатка»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5A2EF2D6" w14:textId="64B56E22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88" w:history="1">
        <w:r w:rsidRPr="00F82537">
          <w:rPr>
            <w:rStyle w:val="af2"/>
          </w:rPr>
          <w:t>Таблица 3. Описание комплексного поля «PudsIsfoServiceRequest»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626E1DF" w14:textId="6C57FC63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89" w:history="1">
        <w:r w:rsidRPr="00F82537">
          <w:rPr>
            <w:rStyle w:val="af2"/>
          </w:rPr>
          <w:t>Таблица 4. Описание комплексного поля «PudsIsfoShadowRequest»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CB3FF3B" w14:textId="38ED8E65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0" w:history="1">
        <w:r w:rsidRPr="00F82537">
          <w:rPr>
            <w:rStyle w:val="af2"/>
          </w:rPr>
          <w:t>Таблица 5. Описание комплексного типа «MSC_ShadowReq»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0533E66" w14:textId="4A8D7B1C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1" w:history="1">
        <w:r w:rsidRPr="00F82537">
          <w:rPr>
            <w:rStyle w:val="af2"/>
          </w:rPr>
          <w:t>Таблица 6. Описание комплексного типа «tREQ_Block»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48D78DD" w14:textId="04F69A98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2" w:history="1">
        <w:r w:rsidRPr="00F82537">
          <w:rPr>
            <w:rStyle w:val="af2"/>
          </w:rPr>
          <w:t>Таблица 7. Описание блока «tREQ_Block_ITEM»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2629DC3" w14:textId="313B17F2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3" w:history="1">
        <w:r w:rsidRPr="00F82537">
          <w:rPr>
            <w:rStyle w:val="af2"/>
          </w:rPr>
          <w:t>Таблица 8. Описание комплексного поля «PudsIsfoPaymentRequest»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C4B15C3" w14:textId="0A213957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4" w:history="1">
        <w:r w:rsidRPr="00F82537">
          <w:rPr>
            <w:rStyle w:val="af2"/>
          </w:rPr>
          <w:t>Таблица 9. Описание комплексного типа «tMSC_TransfOrderAcc»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278E9E1A" w14:textId="36B8C8EB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5" w:history="1">
        <w:r w:rsidRPr="00F82537">
          <w:rPr>
            <w:rStyle w:val="af2"/>
          </w:rPr>
          <w:t>Таблица 10. Описание комплексного типа «AddInfo_ED_EDNo»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25541121" w14:textId="7887BC28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6" w:history="1">
        <w:r w:rsidRPr="00F82537">
          <w:rPr>
            <w:rStyle w:val="af2"/>
          </w:rPr>
          <w:t>Таблица 11. Описание комплексного поля «PudsIsfoServiceResponse»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2521F5FB" w14:textId="5D7B0D22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7" w:history="1">
        <w:r w:rsidRPr="00F82537">
          <w:rPr>
            <w:rStyle w:val="af2"/>
          </w:rPr>
          <w:t>Таблица 12. Описание комплексного типа «MSC_ShadowResp»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22E6739B" w14:textId="2712FD4D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8" w:history="1">
        <w:r w:rsidRPr="00F82537">
          <w:rPr>
            <w:rStyle w:val="af2"/>
          </w:rPr>
          <w:t>Таблица 13. Описание комплексного типа «MSC_ShadowResp»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7DEDB77A" w14:textId="7ACEC726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799" w:history="1">
        <w:r w:rsidRPr="00F82537">
          <w:rPr>
            <w:rStyle w:val="af2"/>
          </w:rPr>
          <w:t>Таблица 14. Описание комплексного типа «tResp_Block»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_Toc143090799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23A4D00A" w14:textId="3AB03DA7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800" w:history="1">
        <w:r w:rsidRPr="00F82537">
          <w:rPr>
            <w:rStyle w:val="af2"/>
          </w:rPr>
          <w:t>Таблица 15. Описание блока «Resp_Block_ITEM»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_Toc143090800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04CDC7E8" w14:textId="29F53EEF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801" w:history="1">
        <w:r w:rsidRPr="00F82537">
          <w:rPr>
            <w:rStyle w:val="af2"/>
          </w:rPr>
          <w:t>Таблица 16. Описание комплексного типа «</w:t>
        </w:r>
        <w:r w:rsidRPr="00F82537">
          <w:rPr>
            <w:rStyle w:val="af2"/>
            <w:lang w:val="en-US"/>
          </w:rPr>
          <w:t>MSC</w:t>
        </w:r>
        <w:r w:rsidRPr="00F82537">
          <w:rPr>
            <w:rStyle w:val="af2"/>
          </w:rPr>
          <w:t>_</w:t>
        </w:r>
        <w:r w:rsidRPr="00F82537">
          <w:rPr>
            <w:rStyle w:val="af2"/>
            <w:lang w:val="en-US"/>
          </w:rPr>
          <w:t>RcptPUR</w:t>
        </w:r>
        <w:r w:rsidRPr="00F82537">
          <w:rPr>
            <w:rStyle w:val="af2"/>
          </w:rPr>
          <w:t>_</w:t>
        </w:r>
        <w:r w:rsidRPr="00F82537">
          <w:rPr>
            <w:rStyle w:val="af2"/>
            <w:lang w:val="en-US"/>
          </w:rPr>
          <w:t>EB</w:t>
        </w:r>
        <w:r w:rsidRPr="00F82537">
          <w:rPr>
            <w:rStyle w:val="af2"/>
          </w:rPr>
          <w:t>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_Toc143090801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657AD291" w14:textId="7854499C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802" w:history="1">
        <w:r w:rsidRPr="00F82537">
          <w:rPr>
            <w:rStyle w:val="af2"/>
          </w:rPr>
          <w:t>Таблица 17. Описание комплексного поля «PudsIsfoPaymentResponse»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_Toc143090802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33ECE2DD" w14:textId="36D85D93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803" w:history="1">
        <w:r w:rsidRPr="00F82537">
          <w:rPr>
            <w:rStyle w:val="af2"/>
          </w:rPr>
          <w:t>Таблица 18. Описание комплексного типа «</w:t>
        </w:r>
        <w:r w:rsidRPr="00F82537">
          <w:rPr>
            <w:rStyle w:val="af2"/>
            <w:lang w:val="en-US"/>
          </w:rPr>
          <w:t>MSC</w:t>
        </w:r>
        <w:r w:rsidRPr="00F82537">
          <w:rPr>
            <w:rStyle w:val="af2"/>
          </w:rPr>
          <w:t>_</w:t>
        </w:r>
        <w:r w:rsidRPr="00F82537">
          <w:rPr>
            <w:rStyle w:val="af2"/>
            <w:lang w:val="en-US"/>
          </w:rPr>
          <w:t>RcptPUR</w:t>
        </w:r>
        <w:r w:rsidRPr="00F82537">
          <w:rPr>
            <w:rStyle w:val="af2"/>
          </w:rPr>
          <w:t>_</w:t>
        </w:r>
        <w:r w:rsidRPr="00F82537">
          <w:rPr>
            <w:rStyle w:val="af2"/>
            <w:lang w:val="en-US"/>
          </w:rPr>
          <w:t>EB</w:t>
        </w:r>
        <w:r w:rsidRPr="00F82537">
          <w:rPr>
            <w:rStyle w:val="af2"/>
          </w:rPr>
          <w:t>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_Toc143090803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21C7F820" w14:textId="62BC6631" w:rsidR="00895699" w:rsidRDefault="00895699">
      <w:pPr>
        <w:pStyle w:val="affff5"/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</w:pPr>
      <w:hyperlink w:anchor="_Toc143090804" w:history="1">
        <w:r w:rsidRPr="00F82537">
          <w:rPr>
            <w:rStyle w:val="af2"/>
          </w:rPr>
          <w:t>Таблица 19. Статус обработки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_Toc143090804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06F75CCB" w14:textId="0F86B42D" w:rsidR="00C12612" w:rsidRPr="00761C9E" w:rsidRDefault="004560AA" w:rsidP="00C12612">
      <w:pPr>
        <w:pStyle w:val="GOSTNormal"/>
      </w:pPr>
      <w:r w:rsidRPr="00761C9E">
        <w:fldChar w:fldCharType="end"/>
      </w:r>
    </w:p>
    <w:p w14:paraId="5AAF9BDB" w14:textId="77777777" w:rsidR="00C12612" w:rsidRPr="00761C9E" w:rsidRDefault="00C12612" w:rsidP="00C12612">
      <w:pPr>
        <w:pStyle w:val="GOSTReg"/>
      </w:pPr>
      <w:bookmarkStart w:id="8" w:name="_Toc532296332"/>
      <w:bookmarkStart w:id="9" w:name="_Toc121319581"/>
      <w:bookmarkStart w:id="10" w:name="_Toc143090752"/>
      <w:r w:rsidRPr="00761C9E">
        <w:lastRenderedPageBreak/>
        <w:t>Перечень терминов и сокращений</w:t>
      </w:r>
      <w:bookmarkEnd w:id="8"/>
      <w:bookmarkEnd w:id="9"/>
      <w:bookmarkEnd w:id="10"/>
    </w:p>
    <w:p w14:paraId="1DFAFEAC" w14:textId="21565B64" w:rsidR="00C12612" w:rsidRPr="00761C9E" w:rsidRDefault="00C12612" w:rsidP="00C12612">
      <w:pPr>
        <w:pStyle w:val="GOSTNormal"/>
      </w:pPr>
      <w:r w:rsidRPr="00761C9E">
        <w:t>Термины и сокращения, используемые в документе, приведены в</w:t>
      </w:r>
      <w:r w:rsidR="00CA3459">
        <w:t xml:space="preserve"> </w:t>
      </w:r>
      <w:r w:rsidR="00CA3459">
        <w:fldChar w:fldCharType="begin"/>
      </w:r>
      <w:r w:rsidR="00CA3459">
        <w:instrText xml:space="preserve"> REF _Ref128749230 \h </w:instrText>
      </w:r>
      <w:r w:rsidR="00CA3459">
        <w:fldChar w:fldCharType="separate"/>
      </w:r>
      <w:r w:rsidR="00895699" w:rsidRPr="00761C9E">
        <w:rPr>
          <w:szCs w:val="24"/>
        </w:rPr>
        <w:t xml:space="preserve">Таблица </w:t>
      </w:r>
      <w:r w:rsidR="00895699">
        <w:rPr>
          <w:noProof/>
          <w:szCs w:val="24"/>
        </w:rPr>
        <w:t>1</w:t>
      </w:r>
      <w:r w:rsidR="00CA3459">
        <w:fldChar w:fldCharType="end"/>
      </w:r>
      <w:r w:rsidRPr="00761C9E">
        <w:t>. </w:t>
      </w:r>
    </w:p>
    <w:p w14:paraId="4108C55B" w14:textId="253E1D16" w:rsidR="00C12612" w:rsidRPr="00761C9E" w:rsidRDefault="00C12612" w:rsidP="00C12612">
      <w:pPr>
        <w:pStyle w:val="af1"/>
        <w:keepNext/>
        <w:rPr>
          <w:sz w:val="24"/>
          <w:szCs w:val="24"/>
        </w:rPr>
      </w:pPr>
      <w:bookmarkStart w:id="11" w:name="_Ref128749230"/>
      <w:bookmarkStart w:id="12" w:name="_Ref119665471"/>
      <w:bookmarkStart w:id="13" w:name="_Toc150758397"/>
      <w:bookmarkStart w:id="14" w:name="_Toc154485450"/>
      <w:bookmarkStart w:id="15" w:name="_Toc182196514"/>
      <w:bookmarkStart w:id="16" w:name="_Toc143090786"/>
      <w:bookmarkEnd w:id="7"/>
      <w:r w:rsidRPr="00761C9E">
        <w:rPr>
          <w:sz w:val="24"/>
          <w:szCs w:val="24"/>
        </w:rPr>
        <w:t xml:space="preserve">Таблица </w:t>
      </w:r>
      <w:r w:rsidR="004560AA" w:rsidRPr="00761C9E">
        <w:rPr>
          <w:noProof/>
          <w:sz w:val="24"/>
          <w:szCs w:val="24"/>
        </w:rPr>
        <w:fldChar w:fldCharType="begin"/>
      </w:r>
      <w:r w:rsidRPr="00761C9E">
        <w:rPr>
          <w:noProof/>
          <w:sz w:val="24"/>
          <w:szCs w:val="24"/>
        </w:rPr>
        <w:instrText xml:space="preserve"> SEQ Таблица \* ARABIC </w:instrText>
      </w:r>
      <w:r w:rsidR="004560AA" w:rsidRPr="00761C9E">
        <w:rPr>
          <w:noProof/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1</w:t>
      </w:r>
      <w:r w:rsidR="004560AA" w:rsidRPr="00761C9E">
        <w:rPr>
          <w:noProof/>
          <w:sz w:val="24"/>
          <w:szCs w:val="24"/>
        </w:rPr>
        <w:fldChar w:fldCharType="end"/>
      </w:r>
      <w:bookmarkEnd w:id="11"/>
      <w:r w:rsidR="00CA3459">
        <w:rPr>
          <w:noProof/>
          <w:sz w:val="24"/>
          <w:szCs w:val="24"/>
        </w:rPr>
        <w:t>.</w:t>
      </w:r>
      <w:r w:rsidRPr="00761C9E">
        <w:rPr>
          <w:sz w:val="24"/>
          <w:szCs w:val="24"/>
        </w:rPr>
        <w:t xml:space="preserve"> Список терминов и сокращений</w:t>
      </w:r>
      <w:bookmarkEnd w:id="12"/>
      <w:bookmarkEnd w:id="16"/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7" w:type="dxa"/>
          <w:right w:w="57" w:type="dxa"/>
        </w:tblCellMar>
        <w:tblLook w:val="01E0" w:firstRow="1" w:lastRow="1" w:firstColumn="1" w:lastColumn="1" w:noHBand="0" w:noVBand="0"/>
      </w:tblPr>
      <w:tblGrid>
        <w:gridCol w:w="2592"/>
        <w:gridCol w:w="6752"/>
      </w:tblGrid>
      <w:tr w:rsidR="00CA3459" w:rsidRPr="00761C9E" w14:paraId="1E89BA02" w14:textId="77777777" w:rsidTr="006726BD">
        <w:trPr>
          <w:trHeight w:val="904"/>
          <w:tblHeader/>
        </w:trPr>
        <w:tc>
          <w:tcPr>
            <w:tcW w:w="1387" w:type="pct"/>
            <w:shd w:val="clear" w:color="auto" w:fill="D9D9D9" w:themeFill="background1" w:themeFillShade="D9"/>
            <w:vAlign w:val="center"/>
          </w:tcPr>
          <w:p w14:paraId="088808BB" w14:textId="1ABEE225" w:rsidR="00CA3459" w:rsidRPr="00761C9E" w:rsidRDefault="00CA3459" w:rsidP="0020376D">
            <w:pPr>
              <w:pStyle w:val="GOSTTableHead"/>
            </w:pPr>
            <w:r w:rsidRPr="00761C9E">
              <w:t>Термин/сокращение</w:t>
            </w:r>
          </w:p>
        </w:tc>
        <w:tc>
          <w:tcPr>
            <w:tcW w:w="3613" w:type="pct"/>
            <w:shd w:val="clear" w:color="auto" w:fill="D9D9D9" w:themeFill="background1" w:themeFillShade="D9"/>
            <w:tcMar>
              <w:left w:w="47" w:type="dxa"/>
            </w:tcMar>
            <w:vAlign w:val="center"/>
          </w:tcPr>
          <w:p w14:paraId="65C3AB26" w14:textId="77777777" w:rsidR="00CA3459" w:rsidRPr="00761C9E" w:rsidRDefault="00CA3459" w:rsidP="0020376D">
            <w:pPr>
              <w:pStyle w:val="GOSTTableHead"/>
            </w:pPr>
            <w:r w:rsidRPr="00761C9E">
              <w:t>Определение/расшифровка</w:t>
            </w:r>
          </w:p>
        </w:tc>
      </w:tr>
      <w:tr w:rsidR="00CA3459" w:rsidRPr="00761C9E" w14:paraId="1729AF96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B652503" w14:textId="77777777" w:rsidR="00CA3459" w:rsidRPr="00761C9E" w:rsidRDefault="00CA3459" w:rsidP="0020376D">
            <w:pPr>
              <w:pStyle w:val="GOSTTablenorm"/>
            </w:pPr>
            <w:r w:rsidRPr="00761C9E">
              <w:t>GUID (ГУИД)</w:t>
            </w:r>
          </w:p>
        </w:tc>
        <w:tc>
          <w:tcPr>
            <w:tcW w:w="3613" w:type="pct"/>
          </w:tcPr>
          <w:p w14:paraId="0249B265" w14:textId="77777777" w:rsidR="00CA3459" w:rsidRPr="00761C9E" w:rsidRDefault="00CA3459" w:rsidP="0020376D">
            <w:pPr>
              <w:pStyle w:val="GOSTTablenorm"/>
            </w:pPr>
            <w:r w:rsidRPr="00761C9E">
              <w:t>Globally Unique Identifier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604D790C" w14:textId="77777777" w:rsidR="00CA3459" w:rsidRPr="00761C9E" w:rsidRDefault="00CA3459" w:rsidP="0020376D">
            <w:pPr>
              <w:pStyle w:val="GOSTTablenorm"/>
            </w:pPr>
            <w:r w:rsidRPr="00761C9E">
              <w:t>XXXXXXXX-XXXX-XXXX-XXXX-XXXXXXXXXXXX.</w:t>
            </w:r>
          </w:p>
        </w:tc>
      </w:tr>
      <w:tr w:rsidR="00CA3459" w:rsidRPr="00761C9E" w14:paraId="0E068AF4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3564097A" w14:textId="77777777" w:rsidR="00CA3459" w:rsidRPr="00761C9E" w:rsidRDefault="00CA3459" w:rsidP="0020376D">
            <w:pPr>
              <w:pStyle w:val="GOSTTablenorm"/>
            </w:pPr>
            <w:r w:rsidRPr="00761C9E">
              <w:t>SOAP</w:t>
            </w:r>
          </w:p>
        </w:tc>
        <w:tc>
          <w:tcPr>
            <w:tcW w:w="3613" w:type="pct"/>
          </w:tcPr>
          <w:p w14:paraId="59CC4F2E" w14:textId="77777777" w:rsidR="00CA3459" w:rsidRPr="00761C9E" w:rsidRDefault="00CA3459" w:rsidP="0020376D">
            <w:pPr>
              <w:pStyle w:val="GOSTTablenorm"/>
            </w:pPr>
            <w:r w:rsidRPr="00761C9E">
              <w:t xml:space="preserve">Simple Object Access Protocol — простой протокол обмена структурированными сообщениями доступа к объектам в распределённой вычислительной среде. </w:t>
            </w:r>
          </w:p>
        </w:tc>
      </w:tr>
      <w:tr w:rsidR="00CA3459" w:rsidRPr="00761C9E" w14:paraId="2263EFE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1B2A0685" w14:textId="77777777" w:rsidR="00CA3459" w:rsidRPr="00761C9E" w:rsidRDefault="00CA3459" w:rsidP="0020376D">
            <w:pPr>
              <w:pStyle w:val="GOSTTablenorm"/>
            </w:pPr>
            <w:r w:rsidRPr="00761C9E">
              <w:t>UTF-8</w:t>
            </w:r>
          </w:p>
        </w:tc>
        <w:tc>
          <w:tcPr>
            <w:tcW w:w="3613" w:type="pct"/>
          </w:tcPr>
          <w:p w14:paraId="3648D018" w14:textId="77777777" w:rsidR="00CA3459" w:rsidRPr="00761C9E" w:rsidRDefault="00CA3459" w:rsidP="0020376D">
            <w:pPr>
              <w:pStyle w:val="GOSTTablenorm"/>
            </w:pPr>
            <w:r w:rsidRPr="00761C9E">
              <w:t>Формат преобразования Юникода, 8-битный — одна из общепринятых и стандартизированных кодировок текста, которая позволяет хранить символы Unicode.</w:t>
            </w:r>
          </w:p>
        </w:tc>
      </w:tr>
      <w:tr w:rsidR="00CA3459" w:rsidRPr="00761C9E" w14:paraId="7FF0738F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1D722361" w14:textId="77777777" w:rsidR="00CA3459" w:rsidRPr="00761C9E" w:rsidRDefault="00CA3459" w:rsidP="0020376D">
            <w:pPr>
              <w:pStyle w:val="GOSTTablenorm"/>
            </w:pPr>
            <w:r w:rsidRPr="00761C9E">
              <w:t>XML</w:t>
            </w:r>
          </w:p>
        </w:tc>
        <w:tc>
          <w:tcPr>
            <w:tcW w:w="3613" w:type="pct"/>
          </w:tcPr>
          <w:p w14:paraId="3EC3FDE8" w14:textId="77777777" w:rsidR="00CA3459" w:rsidRPr="00761C9E" w:rsidRDefault="00CA3459" w:rsidP="0020376D">
            <w:pPr>
              <w:pStyle w:val="GOSTTablenorm"/>
            </w:pPr>
            <w:r w:rsidRPr="00761C9E">
              <w:t>Расширяемый язык разметки, предназначенный для хранения и обмена информацией в структурированном виде.</w:t>
            </w:r>
          </w:p>
        </w:tc>
      </w:tr>
      <w:tr w:rsidR="00CA3459" w:rsidRPr="00761C9E" w14:paraId="61BAEE96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5AC791D3" w14:textId="77777777" w:rsidR="00CA3459" w:rsidRPr="00761C9E" w:rsidRDefault="00CA3459" w:rsidP="0020376D">
            <w:pPr>
              <w:pStyle w:val="GOSTTablenorm"/>
            </w:pPr>
            <w:r w:rsidRPr="00761C9E">
              <w:t>XSD</w:t>
            </w:r>
          </w:p>
        </w:tc>
        <w:tc>
          <w:tcPr>
            <w:tcW w:w="3613" w:type="pct"/>
          </w:tcPr>
          <w:p w14:paraId="35323228" w14:textId="77777777" w:rsidR="00CA3459" w:rsidRPr="00761C9E" w:rsidRDefault="00CA3459" w:rsidP="0020376D">
            <w:pPr>
              <w:pStyle w:val="GOSTTablenorm"/>
              <w:rPr>
                <w:szCs w:val="22"/>
              </w:rPr>
            </w:pPr>
            <w:r w:rsidRPr="00761C9E">
              <w:rPr>
                <w:szCs w:val="22"/>
              </w:rPr>
              <w:t>XML Schema Definition. Описание схемы XML-документа - 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умолчанию или фиксированные значения.</w:t>
            </w:r>
          </w:p>
        </w:tc>
      </w:tr>
      <w:tr w:rsidR="00CA3459" w:rsidRPr="00761C9E" w14:paraId="35775DD8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9AD5955" w14:textId="77777777" w:rsidR="00CA3459" w:rsidRPr="00761C9E" w:rsidRDefault="00CA3459" w:rsidP="0020376D">
            <w:pPr>
              <w:pStyle w:val="GOSTTablenorm"/>
            </w:pPr>
            <w:r w:rsidRPr="00761C9E">
              <w:t>БИК</w:t>
            </w:r>
          </w:p>
        </w:tc>
        <w:tc>
          <w:tcPr>
            <w:tcW w:w="3613" w:type="pct"/>
          </w:tcPr>
          <w:p w14:paraId="5A48C9ED" w14:textId="77777777" w:rsidR="00CA3459" w:rsidRPr="00761C9E" w:rsidRDefault="00CA3459" w:rsidP="0020376D">
            <w:pPr>
              <w:pStyle w:val="GOSTTablenorm"/>
            </w:pPr>
            <w:r w:rsidRPr="00761C9E">
              <w:t>Банковский идентификационный код.</w:t>
            </w:r>
          </w:p>
        </w:tc>
      </w:tr>
      <w:tr w:rsidR="00CA3459" w:rsidRPr="00761C9E" w14:paraId="62E16F8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2AF84ABF" w14:textId="77777777" w:rsidR="00CA3459" w:rsidRPr="00761C9E" w:rsidRDefault="00CA3459" w:rsidP="0020376D">
            <w:pPr>
              <w:pStyle w:val="GOSTTablenorm"/>
            </w:pPr>
            <w:r w:rsidRPr="00761C9E">
              <w:t>БК</w:t>
            </w:r>
          </w:p>
        </w:tc>
        <w:tc>
          <w:tcPr>
            <w:tcW w:w="3613" w:type="pct"/>
          </w:tcPr>
          <w:p w14:paraId="12585C81" w14:textId="77777777" w:rsidR="00CA3459" w:rsidRPr="00761C9E" w:rsidRDefault="00CA3459" w:rsidP="0020376D">
            <w:pPr>
              <w:pStyle w:val="GOSTTablenorm"/>
            </w:pPr>
            <w:r w:rsidRPr="00761C9E">
              <w:t>Бюджетная классификация.</w:t>
            </w:r>
          </w:p>
        </w:tc>
      </w:tr>
      <w:tr w:rsidR="00CA3459" w:rsidRPr="00761C9E" w14:paraId="466052F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5A0BA72E" w14:textId="77777777" w:rsidR="00CA3459" w:rsidRPr="00761C9E" w:rsidRDefault="00CA3459" w:rsidP="0020376D">
            <w:pPr>
              <w:pStyle w:val="GOSTTablenorm"/>
            </w:pPr>
            <w:r w:rsidRPr="00761C9E">
              <w:t>БС</w:t>
            </w:r>
          </w:p>
        </w:tc>
        <w:tc>
          <w:tcPr>
            <w:tcW w:w="3613" w:type="pct"/>
          </w:tcPr>
          <w:p w14:paraId="0C196C67" w14:textId="77777777" w:rsidR="00CA3459" w:rsidRPr="00761C9E" w:rsidRDefault="00CA3459" w:rsidP="0020376D">
            <w:pPr>
              <w:pStyle w:val="GOSTTablenorm"/>
            </w:pPr>
            <w:r w:rsidRPr="00761C9E">
              <w:t>Бюджет субъекта.</w:t>
            </w:r>
          </w:p>
        </w:tc>
      </w:tr>
      <w:tr w:rsidR="00CA3459" w:rsidRPr="00761C9E" w14:paraId="046FE6B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5AD5B10" w14:textId="77777777" w:rsidR="00CA3459" w:rsidRPr="00761C9E" w:rsidRDefault="00CA3459" w:rsidP="0020376D">
            <w:pPr>
              <w:pStyle w:val="GOSTTablenorm"/>
            </w:pPr>
            <w:r w:rsidRPr="00761C9E">
              <w:t>ИНН</w:t>
            </w:r>
          </w:p>
        </w:tc>
        <w:tc>
          <w:tcPr>
            <w:tcW w:w="3613" w:type="pct"/>
          </w:tcPr>
          <w:p w14:paraId="668B2DFB" w14:textId="77777777" w:rsidR="00CA3459" w:rsidRPr="00761C9E" w:rsidRDefault="00CA3459" w:rsidP="0020376D">
            <w:pPr>
              <w:pStyle w:val="GOSTTablenorm"/>
            </w:pPr>
            <w:r w:rsidRPr="00761C9E">
              <w:t>Идентификационный номер налогоплательщика.</w:t>
            </w:r>
          </w:p>
        </w:tc>
      </w:tr>
      <w:tr w:rsidR="00CA3459" w:rsidRPr="00761C9E" w14:paraId="286E766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3604A475" w14:textId="77777777" w:rsidR="00CA3459" w:rsidRPr="00761C9E" w:rsidRDefault="00CA3459" w:rsidP="0020376D">
            <w:pPr>
              <w:pStyle w:val="GOSTTablenorm"/>
            </w:pPr>
            <w:r w:rsidRPr="00761C9E">
              <w:t>ИП</w:t>
            </w:r>
          </w:p>
        </w:tc>
        <w:tc>
          <w:tcPr>
            <w:tcW w:w="3613" w:type="pct"/>
          </w:tcPr>
          <w:p w14:paraId="6B25E927" w14:textId="77777777" w:rsidR="00CA3459" w:rsidRPr="00761C9E" w:rsidRDefault="00CA3459" w:rsidP="0020376D">
            <w:pPr>
              <w:pStyle w:val="GOSTTablenorm"/>
            </w:pPr>
            <w:r w:rsidRPr="00761C9E">
              <w:t>Индивидуальный предприниматель.</w:t>
            </w:r>
          </w:p>
        </w:tc>
      </w:tr>
      <w:tr w:rsidR="00CA3459" w:rsidRPr="00761C9E" w14:paraId="7884456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7C76675F" w14:textId="77777777" w:rsidR="00CA3459" w:rsidRPr="00761C9E" w:rsidRDefault="00CA3459" w:rsidP="0020376D">
            <w:pPr>
              <w:pStyle w:val="GOSTTablenorm"/>
            </w:pPr>
            <w:r w:rsidRPr="00761C9E">
              <w:t>ИС ФО</w:t>
            </w:r>
          </w:p>
        </w:tc>
        <w:tc>
          <w:tcPr>
            <w:tcW w:w="3613" w:type="pct"/>
          </w:tcPr>
          <w:p w14:paraId="65689761" w14:textId="77777777" w:rsidR="00CA3459" w:rsidRPr="00761C9E" w:rsidRDefault="00CA3459" w:rsidP="0020376D">
            <w:pPr>
              <w:pStyle w:val="GOSTTablenorm"/>
            </w:pPr>
            <w:r w:rsidRPr="00761C9E">
              <w:t>Информационная система Финансового органа</w:t>
            </w:r>
          </w:p>
        </w:tc>
      </w:tr>
      <w:tr w:rsidR="00CA3459" w:rsidRPr="00761C9E" w14:paraId="0A1DBA5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35E97DE" w14:textId="77777777" w:rsidR="00CA3459" w:rsidRPr="00761C9E" w:rsidRDefault="00CA3459" w:rsidP="0020376D">
            <w:pPr>
              <w:pStyle w:val="GOSTTablenorm"/>
            </w:pPr>
            <w:r w:rsidRPr="00761C9E">
              <w:t>Клиент</w:t>
            </w:r>
          </w:p>
        </w:tc>
        <w:tc>
          <w:tcPr>
            <w:tcW w:w="3613" w:type="pct"/>
          </w:tcPr>
          <w:p w14:paraId="5EF4C5DC" w14:textId="77777777" w:rsidR="00CA3459" w:rsidRPr="00761C9E" w:rsidRDefault="00CA3459" w:rsidP="0020376D">
            <w:pPr>
              <w:pStyle w:val="GOSTTablenorm"/>
            </w:pPr>
            <w:r w:rsidRPr="00761C9E">
      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      </w:r>
          </w:p>
          <w:p w14:paraId="6F577B2F" w14:textId="77777777" w:rsidR="00CA3459" w:rsidRPr="00761C9E" w:rsidRDefault="00CA3459" w:rsidP="0020376D">
            <w:pPr>
              <w:pStyle w:val="GOSTTablenorm"/>
            </w:pPr>
          </w:p>
        </w:tc>
      </w:tr>
      <w:tr w:rsidR="00CA3459" w:rsidRPr="00761C9E" w14:paraId="738CCB0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5F1A384" w14:textId="77777777" w:rsidR="00CA3459" w:rsidRPr="00761C9E" w:rsidRDefault="00CA3459" w:rsidP="0020376D">
            <w:pPr>
              <w:pStyle w:val="GOSTTablenorm"/>
            </w:pPr>
            <w:r w:rsidRPr="00761C9E">
              <w:t>КОО</w:t>
            </w:r>
          </w:p>
        </w:tc>
        <w:tc>
          <w:tcPr>
            <w:tcW w:w="3613" w:type="pct"/>
          </w:tcPr>
          <w:p w14:paraId="221AA731" w14:textId="77777777" w:rsidR="00CA3459" w:rsidRPr="00761C9E" w:rsidRDefault="00CA3459" w:rsidP="0020376D">
            <w:pPr>
              <w:pStyle w:val="GOSTTablenorm"/>
            </w:pPr>
            <w:r w:rsidRPr="00761C9E">
              <w:t>Казначейское обеспечение обязательств.</w:t>
            </w:r>
          </w:p>
        </w:tc>
      </w:tr>
      <w:tr w:rsidR="00CA3459" w:rsidRPr="00761C9E" w14:paraId="423E02A3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260BA969" w14:textId="77777777" w:rsidR="00CA3459" w:rsidRPr="00761C9E" w:rsidRDefault="00CA3459" w:rsidP="0020376D">
            <w:pPr>
              <w:pStyle w:val="GOSTTablenorm"/>
            </w:pPr>
            <w:r w:rsidRPr="00761C9E">
              <w:t>Код по БК (КБК)</w:t>
            </w:r>
          </w:p>
        </w:tc>
        <w:tc>
          <w:tcPr>
            <w:tcW w:w="3613" w:type="pct"/>
          </w:tcPr>
          <w:p w14:paraId="286EEB1A" w14:textId="77777777" w:rsidR="00CA3459" w:rsidRPr="00761C9E" w:rsidRDefault="00CA3459" w:rsidP="0020376D">
            <w:pPr>
              <w:pStyle w:val="GOSTTablenorm"/>
            </w:pPr>
            <w:r w:rsidRPr="00761C9E">
              <w:t>Код бюджетной классификации Российской Федерации.</w:t>
            </w:r>
          </w:p>
        </w:tc>
      </w:tr>
      <w:tr w:rsidR="00CA3459" w:rsidRPr="00761C9E" w14:paraId="6B03F822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6EE9789" w14:textId="77777777" w:rsidR="00CA3459" w:rsidRPr="00761C9E" w:rsidRDefault="00CA3459" w:rsidP="0020376D">
            <w:pPr>
              <w:pStyle w:val="GOSTTablenorm"/>
            </w:pPr>
            <w:r w:rsidRPr="00761C9E">
              <w:t>Квиток</w:t>
            </w:r>
          </w:p>
        </w:tc>
        <w:tc>
          <w:tcPr>
            <w:tcW w:w="3613" w:type="pct"/>
          </w:tcPr>
          <w:p w14:paraId="4A384034" w14:textId="77777777" w:rsidR="00CA3459" w:rsidRPr="00761C9E" w:rsidRDefault="00CA3459" w:rsidP="0020376D">
            <w:pPr>
              <w:pStyle w:val="GOSTTablenorm"/>
            </w:pPr>
            <w:r w:rsidRPr="00761C9E">
              <w:t>Технический электронный документ, предназначенный для оповещения информационной системы, отправившей документ, о состоянии (статусе) доставки и/или обработки документа на стороне информационной системы-получателя.</w:t>
            </w:r>
          </w:p>
        </w:tc>
      </w:tr>
      <w:tr w:rsidR="00CA3459" w:rsidRPr="00761C9E" w14:paraId="25AA54D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FEB7D13" w14:textId="77777777" w:rsidR="00CA3459" w:rsidRPr="00761C9E" w:rsidRDefault="00CA3459" w:rsidP="0020376D">
            <w:pPr>
              <w:pStyle w:val="GOSTTablenorm"/>
            </w:pPr>
            <w:r w:rsidRPr="00761C9E">
              <w:t>КС</w:t>
            </w:r>
          </w:p>
        </w:tc>
        <w:tc>
          <w:tcPr>
            <w:tcW w:w="3613" w:type="pct"/>
          </w:tcPr>
          <w:p w14:paraId="182A3119" w14:textId="77777777" w:rsidR="00CA3459" w:rsidRPr="00761C9E" w:rsidRDefault="00CA3459" w:rsidP="0020376D">
            <w:pPr>
              <w:pStyle w:val="GOSTTablenorm"/>
            </w:pPr>
            <w:r w:rsidRPr="00761C9E">
              <w:t>Казначейский счет</w:t>
            </w:r>
          </w:p>
        </w:tc>
      </w:tr>
      <w:tr w:rsidR="00CA3459" w:rsidRPr="00761C9E" w14:paraId="45489A57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21BD9EB6" w14:textId="77777777" w:rsidR="00CA3459" w:rsidRPr="00761C9E" w:rsidRDefault="00CA3459" w:rsidP="0020376D">
            <w:pPr>
              <w:pStyle w:val="GOSTTablenorm"/>
            </w:pPr>
            <w:bookmarkStart w:id="17" w:name="OLE_LINK55"/>
            <w:bookmarkStart w:id="18" w:name="OLE_LINK56"/>
            <w:r w:rsidRPr="00761C9E">
              <w:t>ОКТМО</w:t>
            </w:r>
            <w:bookmarkEnd w:id="17"/>
            <w:bookmarkEnd w:id="18"/>
          </w:p>
        </w:tc>
        <w:tc>
          <w:tcPr>
            <w:tcW w:w="3613" w:type="pct"/>
          </w:tcPr>
          <w:p w14:paraId="027E607F" w14:textId="77777777" w:rsidR="00CA3459" w:rsidRPr="00761C9E" w:rsidRDefault="00CA3459" w:rsidP="0020376D">
            <w:pPr>
              <w:pStyle w:val="GOSTTablenorm"/>
            </w:pPr>
            <w:r w:rsidRPr="00761C9E">
              <w:t>Общероссийский классификатор территорий муниципальных образований.</w:t>
            </w:r>
          </w:p>
        </w:tc>
      </w:tr>
      <w:tr w:rsidR="00CA3459" w:rsidRPr="00761C9E" w14:paraId="21D0A99A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7C356E7A" w14:textId="77777777" w:rsidR="00CA3459" w:rsidRPr="00761C9E" w:rsidRDefault="00CA3459" w:rsidP="0020376D">
            <w:pPr>
              <w:pStyle w:val="GOSTTablenorm"/>
            </w:pPr>
            <w:r w:rsidRPr="00761C9E">
              <w:lastRenderedPageBreak/>
              <w:t>Протокол</w:t>
            </w:r>
          </w:p>
        </w:tc>
        <w:tc>
          <w:tcPr>
            <w:tcW w:w="3613" w:type="pct"/>
          </w:tcPr>
          <w:p w14:paraId="28DC2DAA" w14:textId="77777777" w:rsidR="00CA3459" w:rsidRPr="00761C9E" w:rsidRDefault="00CA3459" w:rsidP="0020376D">
            <w:pPr>
              <w:pStyle w:val="GOSTTablenorm"/>
            </w:pPr>
            <w:r w:rsidRPr="00761C9E"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CA3459" w:rsidRPr="00761C9E" w14:paraId="5FA11FD9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7A3F7A5F" w14:textId="77777777" w:rsidR="00CA3459" w:rsidRPr="00761C9E" w:rsidRDefault="00CA3459" w:rsidP="0020376D">
            <w:pPr>
              <w:pStyle w:val="GOSTTablenorm"/>
            </w:pPr>
            <w:r w:rsidRPr="00761C9E">
              <w:t>ПУДС ЭБ</w:t>
            </w:r>
          </w:p>
        </w:tc>
        <w:tc>
          <w:tcPr>
            <w:tcW w:w="3613" w:type="pct"/>
          </w:tcPr>
          <w:p w14:paraId="70469A7A" w14:textId="77777777" w:rsidR="00CA3459" w:rsidRPr="00761C9E" w:rsidRDefault="00CA3459" w:rsidP="0020376D">
            <w:pPr>
              <w:pStyle w:val="GOSTTablenorm"/>
            </w:pPr>
            <w:r w:rsidRPr="00761C9E">
              <w:t>Подсистема управления денежными средствами государственной интегрированной информационной системы управления общественными финансами «Электронный бюджет».</w:t>
            </w:r>
          </w:p>
        </w:tc>
      </w:tr>
      <w:tr w:rsidR="00CA3459" w:rsidRPr="00761C9E" w14:paraId="00E1D0F1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61B20CE1" w14:textId="77777777" w:rsidR="00CA3459" w:rsidRPr="00761C9E" w:rsidRDefault="00CA3459" w:rsidP="0020376D">
            <w:pPr>
              <w:pStyle w:val="GOSTTablenorm"/>
            </w:pPr>
            <w:r w:rsidRPr="00761C9E">
              <w:t>СМЭВ</w:t>
            </w:r>
          </w:p>
        </w:tc>
        <w:tc>
          <w:tcPr>
            <w:tcW w:w="3613" w:type="pct"/>
          </w:tcPr>
          <w:p w14:paraId="06A4F1ED" w14:textId="77777777" w:rsidR="00CA3459" w:rsidRPr="00761C9E" w:rsidRDefault="00CA3459" w:rsidP="0020376D">
            <w:pPr>
              <w:pStyle w:val="GOSTTablenorm"/>
            </w:pPr>
            <w:r w:rsidRPr="00761C9E">
              <w:t>Система межведомственного электронного взаимодействия.</w:t>
            </w:r>
          </w:p>
        </w:tc>
      </w:tr>
      <w:tr w:rsidR="00CA3459" w:rsidRPr="00761C9E" w14:paraId="1A026BAE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5147AB40" w14:textId="77777777" w:rsidR="00CA3459" w:rsidRPr="00761C9E" w:rsidRDefault="00CA3459" w:rsidP="0020376D">
            <w:pPr>
              <w:pStyle w:val="GOSTTablenorm"/>
            </w:pPr>
            <w:r w:rsidRPr="00761C9E">
              <w:t>ТОФК</w:t>
            </w:r>
          </w:p>
        </w:tc>
        <w:tc>
          <w:tcPr>
            <w:tcW w:w="3613" w:type="pct"/>
          </w:tcPr>
          <w:p w14:paraId="4581A777" w14:textId="77777777" w:rsidR="00CA3459" w:rsidRPr="00761C9E" w:rsidRDefault="00CA3459" w:rsidP="0020376D">
            <w:pPr>
              <w:pStyle w:val="GOSTTablenorm"/>
            </w:pPr>
            <w:r w:rsidRPr="00761C9E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CA3459" w:rsidRPr="00761C9E" w14:paraId="5F62C91B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63DC350" w14:textId="77777777" w:rsidR="00CA3459" w:rsidRPr="00761C9E" w:rsidRDefault="00CA3459" w:rsidP="0020376D">
            <w:pPr>
              <w:pStyle w:val="GOSTTablenorm"/>
            </w:pPr>
            <w:r w:rsidRPr="00761C9E">
              <w:t>ТФО</w:t>
            </w:r>
          </w:p>
        </w:tc>
        <w:tc>
          <w:tcPr>
            <w:tcW w:w="3613" w:type="pct"/>
          </w:tcPr>
          <w:p w14:paraId="4A7AAD9A" w14:textId="77777777" w:rsidR="00CA3459" w:rsidRPr="00761C9E" w:rsidRDefault="00CA3459" w:rsidP="0020376D">
            <w:pPr>
              <w:pStyle w:val="GOSTTablenorm"/>
            </w:pPr>
            <w:r w:rsidRPr="00761C9E"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CA3459" w:rsidRPr="00761C9E" w14:paraId="210D8C3D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3EA2D84D" w14:textId="77777777" w:rsidR="00CA3459" w:rsidRPr="00761C9E" w:rsidRDefault="00CA3459" w:rsidP="0020376D">
            <w:pPr>
              <w:pStyle w:val="GOSTTablenorm"/>
            </w:pPr>
            <w:r w:rsidRPr="00761C9E">
              <w:t>УФК</w:t>
            </w:r>
          </w:p>
        </w:tc>
        <w:tc>
          <w:tcPr>
            <w:tcW w:w="3613" w:type="pct"/>
          </w:tcPr>
          <w:p w14:paraId="0850DBD1" w14:textId="77777777" w:rsidR="00CA3459" w:rsidRPr="00761C9E" w:rsidRDefault="00CA3459" w:rsidP="0020376D">
            <w:pPr>
              <w:pStyle w:val="GOSTTablenorm"/>
            </w:pPr>
            <w:r w:rsidRPr="00761C9E">
              <w:t>Управление Федерального казначейства по субъекту Российской Федерации.</w:t>
            </w:r>
          </w:p>
        </w:tc>
      </w:tr>
      <w:tr w:rsidR="00CA3459" w:rsidRPr="00761C9E" w14:paraId="0A3D801A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0A7227A2" w14:textId="77777777" w:rsidR="00CA3459" w:rsidRPr="00761C9E" w:rsidRDefault="00CA3459" w:rsidP="0020376D">
            <w:pPr>
              <w:pStyle w:val="GOSTTablenorm"/>
            </w:pPr>
            <w:r w:rsidRPr="00761C9E">
              <w:t>ФО</w:t>
            </w:r>
          </w:p>
        </w:tc>
        <w:tc>
          <w:tcPr>
            <w:tcW w:w="3613" w:type="pct"/>
          </w:tcPr>
          <w:p w14:paraId="586733DD" w14:textId="77777777" w:rsidR="00CA3459" w:rsidRPr="00761C9E" w:rsidRDefault="00CA3459" w:rsidP="0020376D">
            <w:pPr>
              <w:pStyle w:val="GOSTTablenorm"/>
            </w:pPr>
            <w:r w:rsidRPr="00761C9E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CA3459" w:rsidRPr="00761C9E" w14:paraId="5B817D52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5AEAF448" w14:textId="1600F36F" w:rsidR="00CA3459" w:rsidRPr="00761C9E" w:rsidRDefault="00CA3459" w:rsidP="00563B1A">
            <w:pPr>
              <w:pStyle w:val="GOSTTablenorm"/>
            </w:pPr>
            <w:r w:rsidRPr="00761C9E">
              <w:t>Холдирование</w:t>
            </w:r>
          </w:p>
        </w:tc>
        <w:tc>
          <w:tcPr>
            <w:tcW w:w="3613" w:type="pct"/>
          </w:tcPr>
          <w:p w14:paraId="02AA54BD" w14:textId="6577B8B7" w:rsidR="00CA3459" w:rsidRPr="00761C9E" w:rsidRDefault="00CA3459" w:rsidP="00563B1A">
            <w:pPr>
              <w:pStyle w:val="GOSTTablenorm"/>
            </w:pPr>
            <w:r w:rsidRPr="00761C9E">
              <w:t>Временное резервирование суммы на счете при обработке документа, которое снимается/удаляется по счету при определенном выполнении условия.</w:t>
            </w:r>
          </w:p>
        </w:tc>
      </w:tr>
      <w:tr w:rsidR="00CA3459" w:rsidRPr="00761C9E" w14:paraId="219EE8D0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7564D4C8" w14:textId="77777777" w:rsidR="00CA3459" w:rsidRPr="00761C9E" w:rsidRDefault="00CA3459" w:rsidP="00563B1A">
            <w:pPr>
              <w:pStyle w:val="GOSTTablenorm"/>
            </w:pPr>
            <w:r w:rsidRPr="00761C9E">
              <w:t>ЭД</w:t>
            </w:r>
          </w:p>
        </w:tc>
        <w:tc>
          <w:tcPr>
            <w:tcW w:w="3613" w:type="pct"/>
          </w:tcPr>
          <w:p w14:paraId="3843F1C5" w14:textId="77777777" w:rsidR="00CA3459" w:rsidRPr="00761C9E" w:rsidRDefault="00CA3459" w:rsidP="00563B1A">
            <w:pPr>
              <w:pStyle w:val="GOSTTablenorm"/>
            </w:pPr>
            <w:r w:rsidRPr="00761C9E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CA3459" w:rsidRPr="00761C9E" w14:paraId="4708C5E4" w14:textId="77777777" w:rsidTr="00CA3459">
        <w:tblPrEx>
          <w:tblCellMar>
            <w:left w:w="108" w:type="dxa"/>
            <w:right w:w="108" w:type="dxa"/>
          </w:tblCellMar>
        </w:tblPrEx>
        <w:tc>
          <w:tcPr>
            <w:tcW w:w="1387" w:type="pct"/>
          </w:tcPr>
          <w:p w14:paraId="4C8917C7" w14:textId="77777777" w:rsidR="00CA3459" w:rsidRPr="00761C9E" w:rsidRDefault="00CA3459" w:rsidP="00563B1A">
            <w:pPr>
              <w:pStyle w:val="GOSTTablenorm"/>
            </w:pPr>
            <w:r w:rsidRPr="00761C9E">
              <w:t>ЭП</w:t>
            </w:r>
          </w:p>
        </w:tc>
        <w:tc>
          <w:tcPr>
            <w:tcW w:w="3613" w:type="pct"/>
          </w:tcPr>
          <w:p w14:paraId="42620FE6" w14:textId="2B8A1A79" w:rsidR="00CA3459" w:rsidRPr="00761C9E" w:rsidRDefault="00CA3459" w:rsidP="00563B1A">
            <w:pPr>
              <w:pStyle w:val="GOSTTablenorm"/>
            </w:pPr>
            <w:r w:rsidRPr="00761C9E">
              <w:t>Электронная подпись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информацией, и которая используется для определения лица, подписывающего информацию.</w:t>
            </w:r>
          </w:p>
        </w:tc>
      </w:tr>
    </w:tbl>
    <w:p w14:paraId="3D2F33E1" w14:textId="77777777" w:rsidR="00C12612" w:rsidRPr="00761C9E" w:rsidRDefault="00C12612" w:rsidP="00C12612"/>
    <w:p w14:paraId="56E609D1" w14:textId="77777777" w:rsidR="00C12612" w:rsidRPr="00761C9E" w:rsidRDefault="00C12612" w:rsidP="00C12612">
      <w:pPr>
        <w:pStyle w:val="10"/>
        <w:rPr>
          <w:b w:val="0"/>
        </w:rPr>
      </w:pPr>
      <w:bookmarkStart w:id="19" w:name="_Toc122346503"/>
      <w:bookmarkStart w:id="20" w:name="_Toc122346504"/>
      <w:bookmarkStart w:id="21" w:name="_Toc122346505"/>
      <w:bookmarkStart w:id="22" w:name="_Toc122346506"/>
      <w:bookmarkStart w:id="23" w:name="_Toc117871487"/>
      <w:bookmarkStart w:id="24" w:name="_Toc121319583"/>
      <w:bookmarkStart w:id="25" w:name="_Toc143090753"/>
      <w:bookmarkEnd w:id="19"/>
      <w:bookmarkEnd w:id="20"/>
      <w:bookmarkEnd w:id="21"/>
      <w:bookmarkEnd w:id="22"/>
      <w:r w:rsidRPr="00761C9E">
        <w:lastRenderedPageBreak/>
        <w:t>Введение</w:t>
      </w:r>
      <w:bookmarkEnd w:id="23"/>
      <w:bookmarkEnd w:id="24"/>
      <w:bookmarkEnd w:id="25"/>
    </w:p>
    <w:p w14:paraId="521370EA" w14:textId="77777777" w:rsidR="00C12612" w:rsidRPr="00761C9E" w:rsidRDefault="00C12612" w:rsidP="00C12612">
      <w:pPr>
        <w:pStyle w:val="GOSTNormal"/>
      </w:pPr>
      <w:r w:rsidRPr="00761C9E">
        <w:t xml:space="preserve">Настоящие требования к форматам документов определяют порядок взаимодействия, состав, структуру и формат </w:t>
      </w:r>
      <w:r w:rsidRPr="00761C9E">
        <w:rPr>
          <w:lang w:val="en-US"/>
        </w:rPr>
        <w:t>xml</w:t>
      </w:r>
      <w:r w:rsidRPr="00761C9E">
        <w:t>-документов, используемых при интеграции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 и личного кабинета финансовых органов</w:t>
      </w:r>
      <w:r w:rsidRPr="00761C9E">
        <w:rPr>
          <w:szCs w:val="28"/>
        </w:rPr>
        <w:t>.</w:t>
      </w:r>
    </w:p>
    <w:p w14:paraId="4EDFA09E" w14:textId="77777777" w:rsidR="00C12612" w:rsidRPr="00761C9E" w:rsidRDefault="00C12612" w:rsidP="00C12612">
      <w:pPr>
        <w:rPr>
          <w:szCs w:val="24"/>
        </w:rPr>
      </w:pPr>
    </w:p>
    <w:p w14:paraId="74219E8B" w14:textId="77777777" w:rsidR="00C12612" w:rsidRPr="00761C9E" w:rsidRDefault="00C12612" w:rsidP="00C12612">
      <w:pPr>
        <w:pStyle w:val="10"/>
      </w:pPr>
      <w:bookmarkStart w:id="26" w:name="_Toc116664923"/>
      <w:bookmarkStart w:id="27" w:name="_Ref112666641"/>
      <w:bookmarkStart w:id="28" w:name="_Ref112666630"/>
      <w:bookmarkStart w:id="29" w:name="_Toc117871489"/>
      <w:bookmarkStart w:id="30" w:name="_Toc121319585"/>
      <w:bookmarkStart w:id="31" w:name="_Ref110614197"/>
      <w:bookmarkStart w:id="32" w:name="_Toc143090754"/>
      <w:r w:rsidRPr="00761C9E">
        <w:lastRenderedPageBreak/>
        <w:t>Описание информационного взаимодействия</w:t>
      </w:r>
      <w:bookmarkEnd w:id="26"/>
      <w:bookmarkEnd w:id="32"/>
    </w:p>
    <w:p w14:paraId="1A359004" w14:textId="77777777" w:rsidR="00C12612" w:rsidRPr="00761C9E" w:rsidRDefault="00C12612" w:rsidP="00CA3459">
      <w:pPr>
        <w:pStyle w:val="23"/>
        <w:rPr>
          <w:rFonts w:cs="Times New Roman"/>
        </w:rPr>
      </w:pPr>
      <w:bookmarkStart w:id="33" w:name="_Toc122434559"/>
      <w:bookmarkStart w:id="34" w:name="_Toc122470085"/>
      <w:bookmarkStart w:id="35" w:name="_Toc125030659"/>
      <w:bookmarkStart w:id="36" w:name="_Toc125044298"/>
      <w:bookmarkStart w:id="37" w:name="_Toc125045357"/>
      <w:bookmarkStart w:id="38" w:name="_Toc125394878"/>
      <w:bookmarkStart w:id="39" w:name="_Toc125395381"/>
      <w:bookmarkStart w:id="40" w:name="_Toc125395555"/>
      <w:bookmarkStart w:id="41" w:name="_Toc125396889"/>
      <w:bookmarkStart w:id="42" w:name="_Toc125398669"/>
      <w:bookmarkStart w:id="43" w:name="_Toc125448124"/>
      <w:bookmarkStart w:id="44" w:name="_Toc122434560"/>
      <w:bookmarkStart w:id="45" w:name="_Toc122470086"/>
      <w:bookmarkStart w:id="46" w:name="_Toc125030660"/>
      <w:bookmarkStart w:id="47" w:name="_Toc125044299"/>
      <w:bookmarkStart w:id="48" w:name="_Toc125045358"/>
      <w:bookmarkStart w:id="49" w:name="_Toc125394879"/>
      <w:bookmarkStart w:id="50" w:name="_Toc125395382"/>
      <w:bookmarkStart w:id="51" w:name="_Toc125395556"/>
      <w:bookmarkStart w:id="52" w:name="_Toc125396890"/>
      <w:bookmarkStart w:id="53" w:name="_Toc125398670"/>
      <w:bookmarkStart w:id="54" w:name="_Toc125448125"/>
      <w:bookmarkStart w:id="55" w:name="_Toc436242094"/>
      <w:bookmarkStart w:id="56" w:name="_Toc436248322"/>
      <w:bookmarkStart w:id="57" w:name="_Toc436248427"/>
      <w:bookmarkStart w:id="58" w:name="_Toc116664924"/>
      <w:bookmarkStart w:id="59" w:name="_Toc143090755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 w:rsidRPr="00CA3459">
        <w:rPr>
          <w:rFonts w:cs="Times New Roman"/>
        </w:rPr>
        <w:t>Информационный</w:t>
      </w:r>
      <w:r w:rsidRPr="00761C9E">
        <w:rPr>
          <w:rFonts w:cs="Times New Roman"/>
        </w:rPr>
        <w:t xml:space="preserve"> обмен</w:t>
      </w:r>
      <w:bookmarkEnd w:id="55"/>
      <w:bookmarkEnd w:id="56"/>
      <w:bookmarkEnd w:id="57"/>
      <w:bookmarkEnd w:id="58"/>
      <w:bookmarkEnd w:id="59"/>
    </w:p>
    <w:p w14:paraId="13E29F7B" w14:textId="77777777" w:rsidR="00C12612" w:rsidRPr="00761C9E" w:rsidRDefault="00C12612" w:rsidP="00FB6714">
      <w:pPr>
        <w:pStyle w:val="GOSTNormal"/>
      </w:pPr>
      <w:bookmarkStart w:id="60" w:name="_Toc13837161"/>
      <w:bookmarkStart w:id="61" w:name="_Toc15304194"/>
      <w:bookmarkStart w:id="62" w:name="_Toc18589093"/>
      <w:bookmarkStart w:id="63" w:name="_Toc18589219"/>
      <w:bookmarkStart w:id="64" w:name="_Toc20304975"/>
      <w:bookmarkStart w:id="65" w:name="_Toc527666087"/>
      <w:bookmarkStart w:id="66" w:name="_Toc527716754"/>
      <w:bookmarkStart w:id="67" w:name="_Toc527666088"/>
      <w:bookmarkStart w:id="68" w:name="_Toc527716755"/>
      <w:bookmarkStart w:id="69" w:name="_Toc527666089"/>
      <w:bookmarkStart w:id="70" w:name="_Toc527716756"/>
      <w:bookmarkStart w:id="71" w:name="_Toc527666090"/>
      <w:bookmarkStart w:id="72" w:name="_Toc527716757"/>
      <w:bookmarkStart w:id="73" w:name="_Toc527666091"/>
      <w:bookmarkStart w:id="74" w:name="_Toc527716758"/>
      <w:bookmarkStart w:id="75" w:name="_Toc527666092"/>
      <w:bookmarkStart w:id="76" w:name="_Toc527716759"/>
      <w:bookmarkStart w:id="77" w:name="_Toc527666093"/>
      <w:bookmarkStart w:id="78" w:name="_Toc527716760"/>
      <w:bookmarkStart w:id="79" w:name="_Toc527666094"/>
      <w:bookmarkStart w:id="80" w:name="_Toc527716761"/>
      <w:bookmarkStart w:id="81" w:name="_Toc527666095"/>
      <w:bookmarkStart w:id="82" w:name="_Toc527716762"/>
      <w:bookmarkStart w:id="83" w:name="_Toc527666096"/>
      <w:bookmarkStart w:id="84" w:name="_Toc527716763"/>
      <w:bookmarkStart w:id="85" w:name="_Toc527666097"/>
      <w:bookmarkStart w:id="86" w:name="_Toc527716764"/>
      <w:bookmarkStart w:id="87" w:name="_Toc527666098"/>
      <w:bookmarkStart w:id="88" w:name="_Toc527716765"/>
      <w:bookmarkStart w:id="89" w:name="_Toc527666099"/>
      <w:bookmarkStart w:id="90" w:name="_Toc527716766"/>
      <w:bookmarkStart w:id="91" w:name="_Toc527666100"/>
      <w:bookmarkStart w:id="92" w:name="_Toc527716767"/>
      <w:bookmarkStart w:id="93" w:name="_Toc527666101"/>
      <w:bookmarkStart w:id="94" w:name="_Toc527716768"/>
      <w:bookmarkStart w:id="95" w:name="_Toc527666102"/>
      <w:bookmarkStart w:id="96" w:name="_Toc527716769"/>
      <w:bookmarkStart w:id="97" w:name="_Toc527666103"/>
      <w:bookmarkStart w:id="98" w:name="_Toc527716770"/>
      <w:bookmarkStart w:id="99" w:name="_Toc435447835"/>
      <w:bookmarkStart w:id="100" w:name="_Toc435447722"/>
      <w:bookmarkStart w:id="101" w:name="_Toc435447376"/>
      <w:bookmarkStart w:id="102" w:name="_Toc436242095"/>
      <w:bookmarkStart w:id="103" w:name="_Toc436248323"/>
      <w:bookmarkStart w:id="104" w:name="_Toc436248428"/>
      <w:bookmarkStart w:id="105" w:name="_Toc522516713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r w:rsidRPr="00761C9E">
        <w:t xml:space="preserve">Информационное взаимодействие ПУДС ЭБ и ИС ФО должно осуществляться </w:t>
      </w:r>
      <w:r w:rsidRPr="00761C9E">
        <w:rPr>
          <w:lang w:val="en-US"/>
        </w:rPr>
        <w:t>XML</w:t>
      </w:r>
      <w:r w:rsidRPr="00761C9E">
        <w:t xml:space="preserve">-сообщениями </w:t>
      </w:r>
      <w:r w:rsidR="00816DDE" w:rsidRPr="00761C9E">
        <w:t>в форматах,</w:t>
      </w:r>
      <w:r w:rsidRPr="00761C9E">
        <w:t xml:space="preserve"> </w:t>
      </w:r>
      <w:r w:rsidR="00FB6714" w:rsidRPr="00761C9E">
        <w:t>соответствующих методическим рекомендациях по работе с Единой системой межведомственного электронного взаимодействия (СМЭВ)</w:t>
      </w:r>
      <w:r w:rsidRPr="00761C9E">
        <w:t>.</w:t>
      </w:r>
    </w:p>
    <w:p w14:paraId="780CE3BC" w14:textId="77777777" w:rsidR="00C12612" w:rsidRPr="00761C9E" w:rsidRDefault="00C12612" w:rsidP="00C12612">
      <w:pPr>
        <w:pStyle w:val="GOSTNormal"/>
      </w:pPr>
      <w:r w:rsidRPr="00761C9E">
        <w:t xml:space="preserve">Сообщения передаются </w:t>
      </w:r>
      <w:r w:rsidR="00816DDE" w:rsidRPr="00761C9E">
        <w:t>через запрос,</w:t>
      </w:r>
      <w:r w:rsidRPr="00761C9E">
        <w:t xml:space="preserve"> на который должен быть отправлен ответ. </w:t>
      </w:r>
    </w:p>
    <w:p w14:paraId="21898A07" w14:textId="77777777" w:rsidR="00C12612" w:rsidRPr="00761C9E" w:rsidRDefault="00C12612" w:rsidP="00CA3459">
      <w:pPr>
        <w:pStyle w:val="23"/>
        <w:rPr>
          <w:rFonts w:cs="Times New Roman"/>
        </w:rPr>
      </w:pPr>
      <w:bookmarkStart w:id="106" w:name="_Toc116664925"/>
      <w:bookmarkStart w:id="107" w:name="_Toc143090756"/>
      <w:r w:rsidRPr="00761C9E">
        <w:rPr>
          <w:rFonts w:cs="Times New Roman"/>
        </w:rPr>
        <w:t>Требования к веб-сервисам</w:t>
      </w:r>
      <w:bookmarkEnd w:id="102"/>
      <w:bookmarkEnd w:id="103"/>
      <w:bookmarkEnd w:id="104"/>
      <w:bookmarkEnd w:id="105"/>
      <w:bookmarkEnd w:id="106"/>
      <w:bookmarkEnd w:id="107"/>
    </w:p>
    <w:p w14:paraId="3480E338" w14:textId="77777777" w:rsidR="00FB6714" w:rsidRPr="00761C9E" w:rsidRDefault="00C12612" w:rsidP="00FB6714">
      <w:pPr>
        <w:pStyle w:val="GOSTNormal"/>
      </w:pPr>
      <w:r w:rsidRPr="00761C9E">
        <w:t xml:space="preserve">Взаимодействие </w:t>
      </w:r>
      <w:r w:rsidRPr="00761C9E">
        <w:rPr>
          <w:szCs w:val="24"/>
        </w:rPr>
        <w:t>ПУДС ЭБ</w:t>
      </w:r>
      <w:r w:rsidRPr="00761C9E">
        <w:t xml:space="preserve"> и ИС ФО</w:t>
      </w:r>
      <w:r w:rsidRPr="00761C9E" w:rsidDel="00BB25F3">
        <w:t xml:space="preserve"> </w:t>
      </w:r>
      <w:r w:rsidRPr="00761C9E">
        <w:t xml:space="preserve">должно осуществляться посредством единого SOAP-сервиса, по протоколу http. Общие требования к единому сервису приведены в </w:t>
      </w:r>
      <w:r w:rsidR="00FB6714" w:rsidRPr="00761C9E">
        <w:t>в методических рекомендациях по работе с Единой системой межведомственного электронного взаимодействия (СМЭВ).</w:t>
      </w:r>
    </w:p>
    <w:p w14:paraId="4F99A96B" w14:textId="77777777" w:rsidR="00C12612" w:rsidRPr="00761C9E" w:rsidRDefault="00C12612" w:rsidP="00C12612">
      <w:pPr>
        <w:pStyle w:val="GOSTNormal"/>
      </w:pPr>
      <w:r w:rsidRPr="00761C9E">
        <w:t xml:space="preserve">Для взаимодействия используется стандарт кодировки текста </w:t>
      </w:r>
      <w:r w:rsidRPr="00761C9E">
        <w:rPr>
          <w:lang w:val="en-US"/>
        </w:rPr>
        <w:t>UTF</w:t>
      </w:r>
      <w:r w:rsidRPr="00761C9E">
        <w:t>-8.</w:t>
      </w:r>
    </w:p>
    <w:p w14:paraId="5505520D" w14:textId="77777777" w:rsidR="00C12612" w:rsidRPr="00761C9E" w:rsidRDefault="00C12612" w:rsidP="00CA3459">
      <w:pPr>
        <w:pStyle w:val="23"/>
        <w:rPr>
          <w:rFonts w:cs="Times New Roman"/>
        </w:rPr>
      </w:pPr>
      <w:bookmarkStart w:id="108" w:name="_Toc116664927"/>
      <w:bookmarkStart w:id="109" w:name="_Toc143090757"/>
      <w:r w:rsidRPr="00761C9E">
        <w:rPr>
          <w:rFonts w:cs="Times New Roman"/>
        </w:rPr>
        <w:t>Требования к ЭП</w:t>
      </w:r>
      <w:bookmarkEnd w:id="108"/>
      <w:bookmarkEnd w:id="109"/>
    </w:p>
    <w:p w14:paraId="482990F1" w14:textId="77777777" w:rsidR="00C12612" w:rsidRPr="00761C9E" w:rsidRDefault="00C12612" w:rsidP="00C12612">
      <w:r w:rsidRPr="00761C9E">
        <w:t xml:space="preserve">При информационном взаимодействии ПУДС ЭБ и ИС ФО посредством сервисного обмена все xml-сообщения должны подписываться транспортной ЭП. </w:t>
      </w:r>
    </w:p>
    <w:p w14:paraId="7DAA4DAE" w14:textId="77777777" w:rsidR="00C12612" w:rsidRPr="00761C9E" w:rsidRDefault="00C12612" w:rsidP="00C12612">
      <w:pPr>
        <w:pStyle w:val="GOSTNormal"/>
      </w:pPr>
    </w:p>
    <w:p w14:paraId="09730E24" w14:textId="77777777" w:rsidR="00C12612" w:rsidRPr="00761C9E" w:rsidRDefault="00C12612" w:rsidP="00C12612">
      <w:pPr>
        <w:spacing w:before="120" w:line="276" w:lineRule="auto"/>
        <w:ind w:firstLine="357"/>
        <w:rPr>
          <w:szCs w:val="24"/>
        </w:rPr>
      </w:pPr>
      <w:bookmarkStart w:id="110" w:name="_Toc122346509"/>
      <w:bookmarkStart w:id="111" w:name="_Toc122346510"/>
      <w:bookmarkStart w:id="112" w:name="_Toc122346511"/>
      <w:bookmarkStart w:id="113" w:name="_Toc122346512"/>
      <w:bookmarkStart w:id="114" w:name="_Toc122346513"/>
      <w:bookmarkStart w:id="115" w:name="_Toc122346514"/>
      <w:bookmarkStart w:id="116" w:name="_Toc122346515"/>
      <w:bookmarkStart w:id="117" w:name="_Toc122346516"/>
      <w:bookmarkStart w:id="118" w:name="_Toc122346517"/>
      <w:bookmarkStart w:id="119" w:name="_Toc122346518"/>
      <w:bookmarkStart w:id="120" w:name="_Toc122346519"/>
      <w:bookmarkStart w:id="121" w:name="_Toc122346520"/>
      <w:bookmarkStart w:id="122" w:name="_Toc122346521"/>
      <w:bookmarkStart w:id="123" w:name="_Toc122346522"/>
      <w:bookmarkStart w:id="124" w:name="_Toc122346523"/>
      <w:bookmarkEnd w:id="27"/>
      <w:bookmarkEnd w:id="28"/>
      <w:bookmarkEnd w:id="29"/>
      <w:bookmarkEnd w:id="30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</w:p>
    <w:p w14:paraId="77F54628" w14:textId="23AD42CF" w:rsidR="00C87571" w:rsidRPr="00761C9E" w:rsidRDefault="00C87571" w:rsidP="00C87571">
      <w:pPr>
        <w:pStyle w:val="10"/>
      </w:pPr>
      <w:bookmarkStart w:id="125" w:name="_Типы_запросов"/>
      <w:bookmarkStart w:id="126" w:name="_Toc122346525"/>
      <w:bookmarkStart w:id="127" w:name="_Toc122346526"/>
      <w:bookmarkStart w:id="128" w:name="_Toc122346527"/>
      <w:bookmarkStart w:id="129" w:name="_Toc122346528"/>
      <w:bookmarkStart w:id="130" w:name="_Toc122346536"/>
      <w:bookmarkStart w:id="131" w:name="_Toc122346595"/>
      <w:bookmarkStart w:id="132" w:name="_Toc122346600"/>
      <w:bookmarkStart w:id="133" w:name="_Toc122346609"/>
      <w:bookmarkStart w:id="134" w:name="_Toc122346618"/>
      <w:bookmarkStart w:id="135" w:name="_Toc122346626"/>
      <w:bookmarkStart w:id="136" w:name="_Toc122346635"/>
      <w:bookmarkStart w:id="137" w:name="_Toc122346642"/>
      <w:bookmarkStart w:id="138" w:name="_Toc122346651"/>
      <w:bookmarkStart w:id="139" w:name="_Toc122346661"/>
      <w:bookmarkStart w:id="140" w:name="_Toc122346668"/>
      <w:bookmarkStart w:id="141" w:name="_Toc122346675"/>
      <w:bookmarkStart w:id="142" w:name="_Toc122346682"/>
      <w:bookmarkStart w:id="143" w:name="_Toc122346689"/>
      <w:bookmarkStart w:id="144" w:name="_Toc122346696"/>
      <w:bookmarkStart w:id="145" w:name="_Toc122346703"/>
      <w:bookmarkStart w:id="146" w:name="_Toc122346710"/>
      <w:bookmarkStart w:id="147" w:name="_Toc122346717"/>
      <w:bookmarkStart w:id="148" w:name="_Toc122346724"/>
      <w:bookmarkStart w:id="149" w:name="_Toc122346731"/>
      <w:bookmarkStart w:id="150" w:name="_Toc122346738"/>
      <w:bookmarkStart w:id="151" w:name="_Toc122346745"/>
      <w:bookmarkStart w:id="152" w:name="_Toc122346752"/>
      <w:bookmarkStart w:id="153" w:name="_Toc122346759"/>
      <w:bookmarkStart w:id="154" w:name="_Toc122346766"/>
      <w:bookmarkStart w:id="155" w:name="_Toc122346773"/>
      <w:bookmarkStart w:id="156" w:name="_Toc122346780"/>
      <w:bookmarkStart w:id="157" w:name="_Toc122346787"/>
      <w:bookmarkStart w:id="158" w:name="_Toc122346794"/>
      <w:bookmarkStart w:id="159" w:name="_Toc122346801"/>
      <w:bookmarkStart w:id="160" w:name="_Toc122346808"/>
      <w:bookmarkStart w:id="161" w:name="_Toc122346809"/>
      <w:bookmarkStart w:id="162" w:name="_Toc122346810"/>
      <w:bookmarkStart w:id="163" w:name="_Toc122346811"/>
      <w:bookmarkStart w:id="164" w:name="_Toc122434565"/>
      <w:bookmarkStart w:id="165" w:name="_Toc122470091"/>
      <w:bookmarkStart w:id="166" w:name="_Toc121319651"/>
      <w:bookmarkStart w:id="167" w:name="_Toc143090758"/>
      <w:bookmarkEnd w:id="31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r w:rsidRPr="00761C9E">
        <w:lastRenderedPageBreak/>
        <w:t>Описание документа «</w:t>
      </w:r>
      <w:r w:rsidR="00B109D8" w:rsidRPr="00761C9E">
        <w:t>Запрос ЛК ФО</w:t>
      </w:r>
      <w:r w:rsidRPr="00761C9E">
        <w:t>»</w:t>
      </w:r>
      <w:bookmarkEnd w:id="167"/>
    </w:p>
    <w:p w14:paraId="1791628C" w14:textId="77777777" w:rsidR="00C87571" w:rsidRPr="00761C9E" w:rsidRDefault="00C87571" w:rsidP="00C87571">
      <w:pPr>
        <w:pStyle w:val="23"/>
        <w:rPr>
          <w:rFonts w:cs="Times New Roman"/>
        </w:rPr>
      </w:pPr>
      <w:bookmarkStart w:id="168" w:name="_Toc143090759"/>
      <w:r w:rsidRPr="00761C9E">
        <w:rPr>
          <w:rFonts w:cs="Times New Roman"/>
        </w:rPr>
        <w:t>Назначение и маршрут документа</w:t>
      </w:r>
      <w:bookmarkEnd w:id="168"/>
    </w:p>
    <w:p w14:paraId="33D19285" w14:textId="77777777" w:rsidR="00B109D8" w:rsidRPr="00761C9E" w:rsidRDefault="00C87571" w:rsidP="00C87571">
      <w:r w:rsidRPr="00761C9E">
        <w:t xml:space="preserve">Документ «Запрос </w:t>
      </w:r>
      <w:r w:rsidR="00B109D8" w:rsidRPr="00761C9E">
        <w:t>ЛК ФО</w:t>
      </w:r>
      <w:r w:rsidRPr="00761C9E">
        <w:t>» предназначен для</w:t>
      </w:r>
      <w:r w:rsidR="00B109D8" w:rsidRPr="00761C9E">
        <w:t>:</w:t>
      </w:r>
    </w:p>
    <w:p w14:paraId="763D167F" w14:textId="46467AEB" w:rsidR="00B109D8" w:rsidRPr="00761C9E" w:rsidRDefault="00C87571" w:rsidP="00B109D8">
      <w:pPr>
        <w:pStyle w:val="afffff2"/>
        <w:numPr>
          <w:ilvl w:val="0"/>
          <w:numId w:val="79"/>
        </w:numPr>
      </w:pPr>
      <w:r w:rsidRPr="00761C9E">
        <w:t>уточнения информации о теневом остатке по запрашиваемому казначейскому счету</w:t>
      </w:r>
      <w:r w:rsidR="00B109D8" w:rsidRPr="00761C9E">
        <w:t>/массиву казначейских счетов без последующего привлечения;</w:t>
      </w:r>
    </w:p>
    <w:p w14:paraId="03061ABD" w14:textId="34632783" w:rsidR="00B109D8" w:rsidRPr="00761C9E" w:rsidRDefault="00B109D8" w:rsidP="00B109D8">
      <w:pPr>
        <w:pStyle w:val="afffff2"/>
        <w:numPr>
          <w:ilvl w:val="0"/>
          <w:numId w:val="79"/>
        </w:numPr>
      </w:pPr>
      <w:r w:rsidRPr="00761C9E">
        <w:t xml:space="preserve">уточнения информации о теневом остатке по запрашиваемому казначейскому счету/массиву казначейских счетов </w:t>
      </w:r>
      <w:r w:rsidR="00C87571" w:rsidRPr="00761C9E">
        <w:t>с целью привлечение денежных средств на единый счет бюджета с кодом вида КС 3221 (3231)</w:t>
      </w:r>
      <w:r w:rsidRPr="00761C9E">
        <w:t>;</w:t>
      </w:r>
    </w:p>
    <w:p w14:paraId="571EA549" w14:textId="5AEFA707" w:rsidR="00B109D8" w:rsidRPr="00761C9E" w:rsidRDefault="00B109D8" w:rsidP="00B109D8">
      <w:pPr>
        <w:pStyle w:val="afffff2"/>
        <w:numPr>
          <w:ilvl w:val="0"/>
          <w:numId w:val="79"/>
        </w:numPr>
      </w:pPr>
      <w:r w:rsidRPr="00761C9E">
        <w:t>для перечисления безналичных денежных средств при платеже между разными казначейскими счетами, а также</w:t>
      </w:r>
      <w:r w:rsidRPr="00761C9E">
        <w:rPr>
          <w:color w:val="212121"/>
          <w:shd w:val="clear" w:color="auto" w:fill="FFFFFF"/>
        </w:rPr>
        <w:t xml:space="preserve"> в рамках одного казначейского счета, ведущегося в ГИИС ЭБ;</w:t>
      </w:r>
    </w:p>
    <w:p w14:paraId="30C30FEB" w14:textId="50D69FDF" w:rsidR="00B109D8" w:rsidRPr="00761C9E" w:rsidRDefault="00B109D8" w:rsidP="00B109D8">
      <w:pPr>
        <w:pStyle w:val="afffff2"/>
        <w:numPr>
          <w:ilvl w:val="0"/>
          <w:numId w:val="79"/>
        </w:numPr>
      </w:pPr>
      <w:r w:rsidRPr="00761C9E">
        <w:t>для оповещения исполнителя (отправителя) документа о результатах его обработки в ПУДС ЭБ.</w:t>
      </w:r>
    </w:p>
    <w:p w14:paraId="3F7E4BA2" w14:textId="1C3C79F0" w:rsidR="00C87571" w:rsidRPr="00761C9E" w:rsidRDefault="00C87571" w:rsidP="00B109D8">
      <w:pPr>
        <w:spacing w:before="240"/>
      </w:pPr>
      <w:r w:rsidRPr="00761C9E">
        <w:t>Документ формируется отправителем, то есть финансовым органом и передается из ИС ФО в ПУДС ЭБ.</w:t>
      </w:r>
    </w:p>
    <w:p w14:paraId="6B285739" w14:textId="77777777" w:rsidR="00C87571" w:rsidRPr="00761C9E" w:rsidRDefault="00C87571" w:rsidP="00C87571">
      <w:pPr>
        <w:pStyle w:val="af1"/>
        <w:keepNext/>
        <w:ind w:firstLine="0"/>
      </w:pPr>
    </w:p>
    <w:p w14:paraId="05A70997" w14:textId="08DF8FC4" w:rsidR="00C87571" w:rsidRPr="00761C9E" w:rsidRDefault="00C87571" w:rsidP="00C87571">
      <w:pPr>
        <w:pStyle w:val="af1"/>
        <w:keepNext/>
      </w:pPr>
      <w:bookmarkStart w:id="169" w:name="_Toc143090787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2</w:t>
      </w:r>
      <w:r w:rsidRPr="00761C9E">
        <w:rPr>
          <w:sz w:val="24"/>
          <w:szCs w:val="24"/>
        </w:rPr>
        <w:fldChar w:fldCharType="end"/>
      </w:r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Маршрут документа «Запрос информации теневого остатка»</w:t>
      </w:r>
      <w:bookmarkEnd w:id="16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3"/>
        <w:gridCol w:w="3820"/>
        <w:gridCol w:w="2691"/>
      </w:tblGrid>
      <w:tr w:rsidR="00C87571" w:rsidRPr="00761C9E" w14:paraId="41794FA5" w14:textId="77777777" w:rsidTr="006726BD">
        <w:trPr>
          <w:tblHeader/>
        </w:trPr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279E46" w14:textId="77777777" w:rsidR="00C87571" w:rsidRPr="00761C9E" w:rsidRDefault="00C87571" w:rsidP="00C87571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Отправитель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EFDB04" w14:textId="77777777" w:rsidR="00C87571" w:rsidRPr="00761C9E" w:rsidRDefault="00C87571" w:rsidP="00C87571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Получатель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B1FE65" w14:textId="77777777" w:rsidR="00C87571" w:rsidRPr="00761C9E" w:rsidRDefault="00C87571" w:rsidP="00C87571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Примечание</w:t>
            </w:r>
          </w:p>
        </w:tc>
      </w:tr>
      <w:tr w:rsidR="00C87571" w:rsidRPr="00761C9E" w14:paraId="3B0B9161" w14:textId="77777777" w:rsidTr="003F0377">
        <w:tc>
          <w:tcPr>
            <w:tcW w:w="1516" w:type="pct"/>
          </w:tcPr>
          <w:p w14:paraId="65F13672" w14:textId="77777777" w:rsidR="00C87571" w:rsidRPr="00761C9E" w:rsidRDefault="00C87571" w:rsidP="00445EA4">
            <w:pPr>
              <w:pStyle w:val="GOSTTablenorm"/>
              <w:jc w:val="left"/>
            </w:pPr>
            <w:r w:rsidRPr="00761C9E">
              <w:t>ИС ФО</w:t>
            </w:r>
          </w:p>
        </w:tc>
        <w:tc>
          <w:tcPr>
            <w:tcW w:w="2044" w:type="pct"/>
          </w:tcPr>
          <w:p w14:paraId="71C29485" w14:textId="77777777" w:rsidR="00C87571" w:rsidRPr="00761C9E" w:rsidRDefault="00C87571" w:rsidP="00445EA4">
            <w:pPr>
              <w:pStyle w:val="GOSTTablenorm"/>
              <w:jc w:val="left"/>
            </w:pPr>
            <w:r w:rsidRPr="00761C9E">
              <w:t>ТОФК (ПУДС ЭБ)</w:t>
            </w:r>
          </w:p>
        </w:tc>
        <w:tc>
          <w:tcPr>
            <w:tcW w:w="1440" w:type="pct"/>
          </w:tcPr>
          <w:p w14:paraId="50C89BBD" w14:textId="532A2120" w:rsidR="00C87571" w:rsidRPr="00761C9E" w:rsidRDefault="00445EA4" w:rsidP="00445EA4">
            <w:pPr>
              <w:pStyle w:val="GOSTTablenorm"/>
              <w:jc w:val="left"/>
            </w:pPr>
            <w:r>
              <w:t>-</w:t>
            </w:r>
          </w:p>
        </w:tc>
      </w:tr>
    </w:tbl>
    <w:p w14:paraId="6A1DEE20" w14:textId="33578E60" w:rsidR="00B109D8" w:rsidRPr="00761C9E" w:rsidRDefault="00B109D8" w:rsidP="00B109D8">
      <w:pPr>
        <w:spacing w:before="240"/>
      </w:pPr>
    </w:p>
    <w:p w14:paraId="40FDCC6C" w14:textId="77777777" w:rsidR="00B109D8" w:rsidRPr="00761C9E" w:rsidRDefault="00B109D8">
      <w:pPr>
        <w:ind w:firstLine="0"/>
        <w:jc w:val="left"/>
      </w:pPr>
      <w:r w:rsidRPr="00761C9E">
        <w:br w:type="page"/>
      </w:r>
    </w:p>
    <w:p w14:paraId="11D2E71F" w14:textId="77777777" w:rsidR="00B109D8" w:rsidRPr="00761C9E" w:rsidRDefault="00B109D8" w:rsidP="00C87571">
      <w:pPr>
        <w:pStyle w:val="23"/>
        <w:rPr>
          <w:rFonts w:cs="Times New Roman"/>
        </w:rPr>
        <w:sectPr w:rsidR="00B109D8" w:rsidRPr="00761C9E" w:rsidSect="003A4B75">
          <w:headerReference w:type="default" r:id="rId17"/>
          <w:footerReference w:type="default" r:id="rId18"/>
          <w:pgSz w:w="11906" w:h="16838" w:code="9"/>
          <w:pgMar w:top="1134" w:right="851" w:bottom="1134" w:left="1701" w:header="567" w:footer="284" w:gutter="0"/>
          <w:pgNumType w:start="3"/>
          <w:cols w:space="708"/>
          <w:docGrid w:linePitch="360"/>
        </w:sectPr>
      </w:pPr>
    </w:p>
    <w:p w14:paraId="1063DEAB" w14:textId="7EC354F5" w:rsidR="00E321D2" w:rsidRDefault="00E321D2" w:rsidP="00C87571">
      <w:pPr>
        <w:pStyle w:val="23"/>
        <w:rPr>
          <w:rFonts w:cs="Times New Roman"/>
        </w:rPr>
      </w:pPr>
      <w:bookmarkStart w:id="170" w:name="_Toc143090760"/>
      <w:r w:rsidRPr="00761C9E">
        <w:rPr>
          <w:rFonts w:cs="Times New Roman"/>
        </w:rPr>
        <w:lastRenderedPageBreak/>
        <w:t xml:space="preserve">Описание комплексного </w:t>
      </w:r>
      <w:r w:rsidR="00D25F5B">
        <w:rPr>
          <w:rFonts w:cs="Times New Roman"/>
        </w:rPr>
        <w:t>поля</w:t>
      </w:r>
      <w:r w:rsidRPr="00761C9E">
        <w:rPr>
          <w:rFonts w:cs="Times New Roman"/>
        </w:rPr>
        <w:t xml:space="preserve"> «PudsIsfoServiceRequest»</w:t>
      </w:r>
      <w:bookmarkEnd w:id="170"/>
    </w:p>
    <w:p w14:paraId="43F765DD" w14:textId="009F6BFA" w:rsidR="00260B23" w:rsidRPr="00260B23" w:rsidRDefault="00260B23" w:rsidP="00260B23">
      <w:pPr>
        <w:pStyle w:val="GOSTNormal"/>
      </w:pPr>
      <w:r w:rsidRPr="007744C9">
        <w:t>В</w:t>
      </w:r>
      <w:r w:rsidRPr="00260B23">
        <w:t xml:space="preserve"> </w:t>
      </w:r>
      <w:r w:rsidRPr="007744C9">
        <w:t>комплексном</w:t>
      </w:r>
      <w:r w:rsidRPr="00260B23">
        <w:t xml:space="preserve"> </w:t>
      </w:r>
      <w:r w:rsidRPr="007744C9">
        <w:t>поле</w:t>
      </w:r>
      <w:r w:rsidRPr="00260B23">
        <w:t xml:space="preserve"> </w:t>
      </w:r>
      <w:r w:rsidRPr="005D014C">
        <w:t>«</w:t>
      </w:r>
      <w:r w:rsidR="00CB4436" w:rsidRPr="005D014C">
        <w:t>PudsIsfoServiceRequest</w:t>
      </w:r>
      <w:r w:rsidRPr="005D014C">
        <w:t>»</w:t>
      </w:r>
      <w:r w:rsidRPr="00260B23">
        <w:t xml:space="preserve"> </w:t>
      </w:r>
      <w:r w:rsidRPr="007744C9">
        <w:t>обязательно</w:t>
      </w:r>
      <w:r w:rsidRPr="00260B23">
        <w:t xml:space="preserve"> </w:t>
      </w:r>
      <w:r w:rsidRPr="007744C9">
        <w:t>должен</w:t>
      </w:r>
      <w:r w:rsidRPr="00260B23">
        <w:t xml:space="preserve"> </w:t>
      </w:r>
      <w:r w:rsidRPr="007744C9">
        <w:t>быть</w:t>
      </w:r>
      <w:r w:rsidRPr="00260B23">
        <w:t xml:space="preserve"> </w:t>
      </w:r>
      <w:r w:rsidRPr="007744C9">
        <w:t>заполнен</w:t>
      </w:r>
      <w:r w:rsidRPr="00260B23">
        <w:t xml:space="preserve"> </w:t>
      </w:r>
      <w:r w:rsidRPr="007744C9">
        <w:t>элемент</w:t>
      </w:r>
      <w:r w:rsidRPr="00260B23">
        <w:t xml:space="preserve"> «</w:t>
      </w:r>
      <w:r w:rsidRPr="00761C9E">
        <w:rPr>
          <w:szCs w:val="22"/>
        </w:rPr>
        <w:t>PudsIsfoShadowRequest</w:t>
      </w:r>
      <w:r w:rsidRPr="00260B23">
        <w:t xml:space="preserve">» </w:t>
      </w:r>
      <w:r w:rsidRPr="007744C9">
        <w:t>или</w:t>
      </w:r>
      <w:r w:rsidRPr="00260B23">
        <w:t xml:space="preserve"> «</w:t>
      </w:r>
      <w:r w:rsidRPr="00761C9E">
        <w:rPr>
          <w:szCs w:val="22"/>
        </w:rPr>
        <w:t>PudsIsfoPaymentRequest</w:t>
      </w:r>
      <w:r w:rsidRPr="00260B23">
        <w:t xml:space="preserve">», </w:t>
      </w:r>
      <w:r w:rsidRPr="007744C9">
        <w:t>при</w:t>
      </w:r>
      <w:r w:rsidRPr="00260B23">
        <w:t xml:space="preserve"> </w:t>
      </w:r>
      <w:r w:rsidRPr="007744C9">
        <w:t>этом</w:t>
      </w:r>
      <w:r w:rsidRPr="00260B23">
        <w:t xml:space="preserve"> </w:t>
      </w:r>
      <w:r>
        <w:t>недопустимо</w:t>
      </w:r>
      <w:r w:rsidRPr="00260B23">
        <w:t xml:space="preserve"> </w:t>
      </w:r>
      <w:r>
        <w:t>заполнение</w:t>
      </w:r>
      <w:r w:rsidRPr="00260B23">
        <w:t xml:space="preserve"> </w:t>
      </w:r>
      <w:r>
        <w:t>обоих</w:t>
      </w:r>
      <w:r w:rsidRPr="00260B23">
        <w:t xml:space="preserve"> </w:t>
      </w:r>
      <w:r>
        <w:t>элементов</w:t>
      </w:r>
      <w:r w:rsidRPr="00260B23">
        <w:t xml:space="preserve"> </w:t>
      </w:r>
      <w:r>
        <w:t>одновременно</w:t>
      </w:r>
      <w:r w:rsidRPr="00260B23">
        <w:t>.</w:t>
      </w:r>
    </w:p>
    <w:p w14:paraId="2C316AD0" w14:textId="239D2C89" w:rsidR="00E321D2" w:rsidRPr="00761C9E" w:rsidRDefault="00E321D2" w:rsidP="00E321D2">
      <w:pPr>
        <w:pStyle w:val="af1"/>
        <w:keepNext/>
        <w:rPr>
          <w:sz w:val="24"/>
          <w:szCs w:val="24"/>
        </w:rPr>
      </w:pPr>
      <w:bookmarkStart w:id="171" w:name="_Toc143090788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3</w:t>
      </w:r>
      <w:r w:rsidRPr="00761C9E">
        <w:rPr>
          <w:sz w:val="24"/>
          <w:szCs w:val="24"/>
        </w:rPr>
        <w:fldChar w:fldCharType="end"/>
      </w:r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</w:t>
      </w:r>
      <w:r w:rsidR="00D25F5B">
        <w:rPr>
          <w:sz w:val="24"/>
          <w:szCs w:val="24"/>
        </w:rPr>
        <w:t>поля</w:t>
      </w:r>
      <w:r w:rsidRPr="00761C9E">
        <w:rPr>
          <w:sz w:val="24"/>
          <w:szCs w:val="24"/>
        </w:rPr>
        <w:t xml:space="preserve"> «</w:t>
      </w:r>
      <w:r w:rsidRPr="00260B23">
        <w:rPr>
          <w:sz w:val="24"/>
          <w:szCs w:val="24"/>
        </w:rPr>
        <w:t>PudsIsfoServiceRequest</w:t>
      </w:r>
      <w:r w:rsidRPr="00761C9E">
        <w:rPr>
          <w:sz w:val="24"/>
          <w:szCs w:val="24"/>
        </w:rPr>
        <w:t>»</w:t>
      </w:r>
      <w:bookmarkEnd w:id="1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3"/>
        <w:gridCol w:w="2704"/>
        <w:gridCol w:w="1086"/>
        <w:gridCol w:w="1909"/>
        <w:gridCol w:w="1828"/>
        <w:gridCol w:w="4500"/>
      </w:tblGrid>
      <w:tr w:rsidR="00E321D2" w:rsidRPr="00C31F79" w14:paraId="7A7BCD72" w14:textId="77777777" w:rsidTr="006726BD">
        <w:trPr>
          <w:tblHeader/>
        </w:trPr>
        <w:tc>
          <w:tcPr>
            <w:tcW w:w="2533" w:type="dxa"/>
            <w:shd w:val="clear" w:color="auto" w:fill="D9D9D9" w:themeFill="background1" w:themeFillShade="D9"/>
            <w:vAlign w:val="center"/>
          </w:tcPr>
          <w:p w14:paraId="58FB5170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Наименование элемента</w:t>
            </w:r>
          </w:p>
        </w:tc>
        <w:tc>
          <w:tcPr>
            <w:tcW w:w="2704" w:type="dxa"/>
            <w:shd w:val="clear" w:color="auto" w:fill="D9D9D9" w:themeFill="background1" w:themeFillShade="D9"/>
            <w:vAlign w:val="center"/>
          </w:tcPr>
          <w:p w14:paraId="3C700CC1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31A62480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Тип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4DD31AEA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Формат элемента</w:t>
            </w:r>
          </w:p>
        </w:tc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36BC69BC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75312C42" w14:textId="77777777" w:rsidR="00E321D2" w:rsidRPr="00C31F79" w:rsidRDefault="00E321D2" w:rsidP="00E321D2">
            <w:pPr>
              <w:pStyle w:val="GOSTTableHead"/>
              <w:rPr>
                <w:szCs w:val="22"/>
              </w:rPr>
            </w:pPr>
            <w:r w:rsidRPr="00C31F79">
              <w:rPr>
                <w:szCs w:val="22"/>
              </w:rPr>
              <w:t>Дополнительная информация</w:t>
            </w:r>
          </w:p>
        </w:tc>
      </w:tr>
      <w:tr w:rsidR="00E321D2" w:rsidRPr="00C31F79" w:rsidDel="003E1282" w14:paraId="15610F0A" w14:textId="77777777" w:rsidTr="006726BD">
        <w:tc>
          <w:tcPr>
            <w:tcW w:w="2533" w:type="dxa"/>
            <w:shd w:val="clear" w:color="auto" w:fill="auto"/>
          </w:tcPr>
          <w:p w14:paraId="7A8576C9" w14:textId="27CE7B59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Запрос теневого остатка</w:t>
            </w:r>
          </w:p>
        </w:tc>
        <w:tc>
          <w:tcPr>
            <w:tcW w:w="2704" w:type="dxa"/>
            <w:shd w:val="clear" w:color="auto" w:fill="auto"/>
          </w:tcPr>
          <w:p w14:paraId="6D2AFE45" w14:textId="169707AC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PudsIsfoShadowRequest</w:t>
            </w:r>
          </w:p>
        </w:tc>
        <w:tc>
          <w:tcPr>
            <w:tcW w:w="1086" w:type="dxa"/>
            <w:shd w:val="clear" w:color="auto" w:fill="auto"/>
          </w:tcPr>
          <w:p w14:paraId="256983A5" w14:textId="7D737F68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5BEC1E0B" w14:textId="3EE0020D" w:rsidR="00E321D2" w:rsidRPr="00C31F79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-</w:t>
            </w:r>
          </w:p>
        </w:tc>
        <w:tc>
          <w:tcPr>
            <w:tcW w:w="1828" w:type="dxa"/>
            <w:shd w:val="clear" w:color="auto" w:fill="auto"/>
          </w:tcPr>
          <w:p w14:paraId="0C496251" w14:textId="3B0E10E0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9FB4B37" w14:textId="1C741C23" w:rsidR="00E321D2" w:rsidRPr="00C31F79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 xml:space="preserve">Состав элемента представлен в </w:t>
            </w:r>
            <w:r w:rsidR="00DC2CAE" w:rsidRPr="00C31F79">
              <w:rPr>
                <w:szCs w:val="22"/>
              </w:rPr>
              <w:fldChar w:fldCharType="begin"/>
            </w:r>
            <w:r w:rsidR="00DC2CAE" w:rsidRPr="00C31F79">
              <w:rPr>
                <w:szCs w:val="22"/>
              </w:rPr>
              <w:instrText xml:space="preserve"> REF _Ref128746221 \h </w:instrText>
            </w:r>
            <w:r w:rsidR="00761C9E" w:rsidRPr="00C31F79">
              <w:rPr>
                <w:szCs w:val="22"/>
              </w:rPr>
              <w:instrText xml:space="preserve"> \* MERGEFORMAT </w:instrText>
            </w:r>
            <w:r w:rsidR="00DC2CAE" w:rsidRPr="00C31F79">
              <w:rPr>
                <w:szCs w:val="22"/>
              </w:rPr>
            </w:r>
            <w:r w:rsidR="00DC2CAE" w:rsidRPr="00C31F79">
              <w:rPr>
                <w:szCs w:val="22"/>
              </w:rPr>
              <w:fldChar w:fldCharType="separate"/>
            </w:r>
            <w:r w:rsidR="00895699" w:rsidRPr="00895699">
              <w:rPr>
                <w:szCs w:val="22"/>
              </w:rPr>
              <w:t xml:space="preserve">Таблица </w:t>
            </w:r>
            <w:r w:rsidR="00895699" w:rsidRPr="00895699">
              <w:rPr>
                <w:noProof/>
                <w:szCs w:val="22"/>
              </w:rPr>
              <w:t>4</w:t>
            </w:r>
            <w:r w:rsidR="00DC2CAE" w:rsidRPr="00C31F79">
              <w:rPr>
                <w:szCs w:val="22"/>
              </w:rPr>
              <w:fldChar w:fldCharType="end"/>
            </w:r>
            <w:r w:rsidRPr="00C31F79">
              <w:rPr>
                <w:szCs w:val="22"/>
              </w:rPr>
              <w:t>.</w:t>
            </w:r>
          </w:p>
          <w:p w14:paraId="764D7A7D" w14:textId="6B069928" w:rsidR="00C31F79" w:rsidRPr="00C31F79" w:rsidDel="003E1282" w:rsidRDefault="00C31F79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Наличие данного элемента исключает наличие элемента PudsIsfoPaymentRequest</w:t>
            </w:r>
            <w:r w:rsidR="001D4551">
              <w:rPr>
                <w:szCs w:val="22"/>
              </w:rPr>
              <w:t>.</w:t>
            </w:r>
          </w:p>
        </w:tc>
      </w:tr>
      <w:tr w:rsidR="00E321D2" w:rsidRPr="00C31F79" w:rsidDel="003E1282" w14:paraId="09ED1449" w14:textId="77777777" w:rsidTr="006726BD">
        <w:tc>
          <w:tcPr>
            <w:tcW w:w="2533" w:type="dxa"/>
            <w:shd w:val="clear" w:color="auto" w:fill="auto"/>
          </w:tcPr>
          <w:p w14:paraId="478AAF66" w14:textId="375ED9B4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Запрос «Распоряжение о совершении казначейского платежа»</w:t>
            </w:r>
          </w:p>
        </w:tc>
        <w:tc>
          <w:tcPr>
            <w:tcW w:w="2704" w:type="dxa"/>
            <w:shd w:val="clear" w:color="auto" w:fill="auto"/>
          </w:tcPr>
          <w:p w14:paraId="2E77C1CF" w14:textId="426B1934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PudsIsfoPaymentRequest</w:t>
            </w:r>
          </w:p>
        </w:tc>
        <w:tc>
          <w:tcPr>
            <w:tcW w:w="1086" w:type="dxa"/>
            <w:shd w:val="clear" w:color="auto" w:fill="auto"/>
          </w:tcPr>
          <w:p w14:paraId="4352EF4D" w14:textId="52EBC259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5FB3334A" w14:textId="32BB7781" w:rsidR="00E321D2" w:rsidRPr="00C31F79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-</w:t>
            </w:r>
          </w:p>
        </w:tc>
        <w:tc>
          <w:tcPr>
            <w:tcW w:w="1828" w:type="dxa"/>
            <w:shd w:val="clear" w:color="auto" w:fill="auto"/>
          </w:tcPr>
          <w:p w14:paraId="78C3814F" w14:textId="25AA2E7A" w:rsidR="00E321D2" w:rsidRPr="00C31F79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23C44F5" w14:textId="606ECCB2" w:rsidR="00E321D2" w:rsidRPr="00C31F79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Состав элемента представлен в</w:t>
            </w:r>
            <w:r w:rsidR="00DC2CAE" w:rsidRPr="00C31F79">
              <w:rPr>
                <w:szCs w:val="22"/>
              </w:rPr>
              <w:t xml:space="preserve"> </w:t>
            </w:r>
            <w:r w:rsidR="00DC2CAE" w:rsidRPr="00C31F79">
              <w:rPr>
                <w:szCs w:val="22"/>
              </w:rPr>
              <w:fldChar w:fldCharType="begin"/>
            </w:r>
            <w:r w:rsidR="00DC2CAE" w:rsidRPr="00C31F79">
              <w:rPr>
                <w:szCs w:val="22"/>
              </w:rPr>
              <w:instrText xml:space="preserve"> REF _Ref128746385 \h </w:instrText>
            </w:r>
            <w:r w:rsidR="00761C9E" w:rsidRPr="00C31F79">
              <w:rPr>
                <w:szCs w:val="22"/>
              </w:rPr>
              <w:instrText xml:space="preserve"> \* MERGEFORMAT </w:instrText>
            </w:r>
            <w:r w:rsidR="00DC2CAE" w:rsidRPr="00C31F79">
              <w:rPr>
                <w:szCs w:val="22"/>
              </w:rPr>
            </w:r>
            <w:r w:rsidR="00DC2CAE" w:rsidRPr="00C31F79">
              <w:rPr>
                <w:szCs w:val="22"/>
              </w:rPr>
              <w:fldChar w:fldCharType="separate"/>
            </w:r>
            <w:r w:rsidR="00895699" w:rsidRPr="00895699">
              <w:rPr>
                <w:szCs w:val="22"/>
              </w:rPr>
              <w:t xml:space="preserve">Таблица </w:t>
            </w:r>
            <w:r w:rsidR="00895699" w:rsidRPr="00895699">
              <w:rPr>
                <w:noProof/>
                <w:szCs w:val="22"/>
              </w:rPr>
              <w:t>8</w:t>
            </w:r>
            <w:r w:rsidR="00DC2CAE" w:rsidRPr="00C31F79">
              <w:rPr>
                <w:szCs w:val="22"/>
              </w:rPr>
              <w:fldChar w:fldCharType="end"/>
            </w:r>
            <w:r w:rsidRPr="00C31F79">
              <w:rPr>
                <w:szCs w:val="22"/>
              </w:rPr>
              <w:t>.</w:t>
            </w:r>
          </w:p>
          <w:p w14:paraId="7F44B552" w14:textId="772E7C81" w:rsidR="00C31F79" w:rsidRPr="00C31F79" w:rsidDel="003E1282" w:rsidRDefault="00C31F79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C31F79">
              <w:rPr>
                <w:szCs w:val="22"/>
              </w:rPr>
              <w:t>Наличие данного элемента исключает наличие элемента PudsIsfoShadowRequest</w:t>
            </w:r>
            <w:r w:rsidR="001D4551">
              <w:rPr>
                <w:szCs w:val="22"/>
              </w:rPr>
              <w:t>.</w:t>
            </w:r>
          </w:p>
        </w:tc>
      </w:tr>
    </w:tbl>
    <w:p w14:paraId="3D299F83" w14:textId="2B996308" w:rsidR="00E321D2" w:rsidRPr="00761C9E" w:rsidRDefault="00E321D2" w:rsidP="00E321D2">
      <w:pPr>
        <w:pStyle w:val="32"/>
        <w:rPr>
          <w:rFonts w:cs="Times New Roman"/>
        </w:rPr>
      </w:pPr>
      <w:bookmarkStart w:id="172" w:name="_Toc143090761"/>
      <w:r w:rsidRPr="00761C9E">
        <w:rPr>
          <w:rFonts w:cs="Times New Roman"/>
        </w:rPr>
        <w:t xml:space="preserve">Описание комплексного </w:t>
      </w:r>
      <w:r w:rsidR="00D25F5B">
        <w:rPr>
          <w:rFonts w:cs="Times New Roman"/>
        </w:rPr>
        <w:t>поля</w:t>
      </w:r>
      <w:r w:rsidRPr="00761C9E">
        <w:rPr>
          <w:rFonts w:cs="Times New Roman"/>
        </w:rPr>
        <w:t xml:space="preserve"> «</w:t>
      </w:r>
      <w:r w:rsidRPr="00761C9E">
        <w:rPr>
          <w:rFonts w:cs="Times New Roman"/>
          <w:szCs w:val="22"/>
        </w:rPr>
        <w:t>PudsIsfoShadowRequest</w:t>
      </w:r>
      <w:r w:rsidRPr="00761C9E">
        <w:rPr>
          <w:rFonts w:cs="Times New Roman"/>
        </w:rPr>
        <w:t>»</w:t>
      </w:r>
      <w:bookmarkEnd w:id="172"/>
    </w:p>
    <w:p w14:paraId="110C2917" w14:textId="2B620A5C" w:rsidR="00DC2CAE" w:rsidRPr="00761C9E" w:rsidRDefault="00DC2CAE" w:rsidP="00DC2CAE">
      <w:pPr>
        <w:pStyle w:val="af1"/>
        <w:keepNext/>
        <w:rPr>
          <w:sz w:val="24"/>
          <w:szCs w:val="24"/>
        </w:rPr>
      </w:pPr>
      <w:bookmarkStart w:id="173" w:name="_Ref128746221"/>
      <w:bookmarkStart w:id="174" w:name="_Toc143090789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4</w:t>
      </w:r>
      <w:r w:rsidRPr="00761C9E">
        <w:rPr>
          <w:sz w:val="24"/>
          <w:szCs w:val="24"/>
        </w:rPr>
        <w:fldChar w:fldCharType="end"/>
      </w:r>
      <w:bookmarkEnd w:id="173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</w:t>
      </w:r>
      <w:r w:rsidR="00D25F5B">
        <w:rPr>
          <w:sz w:val="24"/>
          <w:szCs w:val="24"/>
        </w:rPr>
        <w:t>поля</w:t>
      </w:r>
      <w:r w:rsidRPr="00761C9E">
        <w:rPr>
          <w:sz w:val="24"/>
          <w:szCs w:val="24"/>
        </w:rPr>
        <w:t xml:space="preserve"> «</w:t>
      </w:r>
      <w:r w:rsidRPr="00761C9E">
        <w:rPr>
          <w:szCs w:val="22"/>
        </w:rPr>
        <w:t>PudsIsfoShadowRequest</w:t>
      </w:r>
      <w:r w:rsidRPr="00761C9E">
        <w:rPr>
          <w:sz w:val="24"/>
          <w:szCs w:val="24"/>
        </w:rPr>
        <w:t>»</w:t>
      </w:r>
      <w:bookmarkEnd w:id="1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3"/>
        <w:gridCol w:w="2704"/>
        <w:gridCol w:w="1086"/>
        <w:gridCol w:w="1909"/>
        <w:gridCol w:w="1828"/>
        <w:gridCol w:w="4500"/>
      </w:tblGrid>
      <w:tr w:rsidR="00E321D2" w:rsidRPr="00761C9E" w14:paraId="160FA4D8" w14:textId="77777777" w:rsidTr="006726BD">
        <w:trPr>
          <w:tblHeader/>
        </w:trPr>
        <w:tc>
          <w:tcPr>
            <w:tcW w:w="2533" w:type="dxa"/>
            <w:shd w:val="clear" w:color="auto" w:fill="D9D9D9" w:themeFill="background1" w:themeFillShade="D9"/>
            <w:vAlign w:val="center"/>
          </w:tcPr>
          <w:p w14:paraId="3CB8DE4D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704" w:type="dxa"/>
            <w:shd w:val="clear" w:color="auto" w:fill="D9D9D9" w:themeFill="background1" w:themeFillShade="D9"/>
            <w:vAlign w:val="center"/>
          </w:tcPr>
          <w:p w14:paraId="1B350731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5C61A6C2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29475704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30E1F591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67968F98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E321D2" w:rsidRPr="00761C9E" w:rsidDel="003E1282" w14:paraId="1AC019EF" w14:textId="77777777" w:rsidTr="006726BD">
        <w:tc>
          <w:tcPr>
            <w:tcW w:w="2533" w:type="dxa"/>
            <w:shd w:val="clear" w:color="auto" w:fill="auto"/>
          </w:tcPr>
          <w:p w14:paraId="7133B826" w14:textId="79DCD711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Параметры </w:t>
            </w:r>
            <w:r w:rsidR="005C41BA" w:rsidRPr="00761C9E">
              <w:rPr>
                <w:szCs w:val="22"/>
              </w:rPr>
              <w:t>з</w:t>
            </w:r>
            <w:r w:rsidRPr="00761C9E">
              <w:rPr>
                <w:szCs w:val="22"/>
              </w:rPr>
              <w:t>апроса теневого остатка</w:t>
            </w:r>
          </w:p>
        </w:tc>
        <w:tc>
          <w:tcPr>
            <w:tcW w:w="2704" w:type="dxa"/>
            <w:shd w:val="clear" w:color="auto" w:fill="auto"/>
          </w:tcPr>
          <w:p w14:paraId="682C8728" w14:textId="3590571B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t>MSC_ShadowReq</w:t>
            </w:r>
          </w:p>
        </w:tc>
        <w:tc>
          <w:tcPr>
            <w:tcW w:w="1086" w:type="dxa"/>
            <w:shd w:val="clear" w:color="auto" w:fill="auto"/>
          </w:tcPr>
          <w:p w14:paraId="0F4A0564" w14:textId="365ABC62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25BD8A79" w14:textId="45A20888" w:rsidR="00E321D2" w:rsidRPr="00761C9E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D25F5B">
              <w:rPr>
                <w:lang w:val="en-US"/>
              </w:rPr>
              <w:t>tMSC_ShadowReq</w:t>
            </w:r>
          </w:p>
        </w:tc>
        <w:tc>
          <w:tcPr>
            <w:tcW w:w="1828" w:type="dxa"/>
            <w:shd w:val="clear" w:color="auto" w:fill="auto"/>
          </w:tcPr>
          <w:p w14:paraId="7375FFD2" w14:textId="757324C4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0E42084" w14:textId="7ADC3E59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Состав элемента представлен в </w:t>
            </w:r>
            <w:r w:rsidR="00DC2CAE" w:rsidRPr="00761C9E">
              <w:rPr>
                <w:szCs w:val="22"/>
              </w:rPr>
              <w:fldChar w:fldCharType="begin"/>
            </w:r>
            <w:r w:rsidR="00DC2CAE" w:rsidRPr="00761C9E">
              <w:rPr>
                <w:szCs w:val="22"/>
              </w:rPr>
              <w:instrText xml:space="preserve"> REF _Ref128746233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DC2CAE" w:rsidRPr="00761C9E">
              <w:rPr>
                <w:szCs w:val="22"/>
              </w:rPr>
            </w:r>
            <w:r w:rsidR="00DC2CAE" w:rsidRPr="00761C9E">
              <w:rPr>
                <w:szCs w:val="22"/>
              </w:rPr>
              <w:fldChar w:fldCharType="separate"/>
            </w:r>
            <w:r w:rsidR="00895699" w:rsidRPr="00761C9E">
              <w:rPr>
                <w:sz w:val="24"/>
                <w:szCs w:val="24"/>
              </w:rPr>
              <w:t xml:space="preserve">Таблица </w:t>
            </w:r>
            <w:r w:rsidR="00895699">
              <w:rPr>
                <w:noProof/>
                <w:sz w:val="24"/>
                <w:szCs w:val="24"/>
              </w:rPr>
              <w:t>5</w:t>
            </w:r>
            <w:r w:rsidR="00DC2CAE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>.</w:t>
            </w:r>
          </w:p>
        </w:tc>
      </w:tr>
    </w:tbl>
    <w:p w14:paraId="46C30C3A" w14:textId="77777777" w:rsidR="00E321D2" w:rsidRPr="00761C9E" w:rsidRDefault="00E321D2" w:rsidP="00E321D2">
      <w:pPr>
        <w:pStyle w:val="GOSTNormal"/>
      </w:pPr>
    </w:p>
    <w:p w14:paraId="5964AA5B" w14:textId="5ABA6E63" w:rsidR="00E321D2" w:rsidRPr="00761C9E" w:rsidRDefault="00E321D2" w:rsidP="00E321D2">
      <w:pPr>
        <w:pStyle w:val="41"/>
        <w:rPr>
          <w:rFonts w:cs="Times New Roman"/>
        </w:rPr>
      </w:pPr>
      <w:bookmarkStart w:id="175" w:name="_Toc143090762"/>
      <w:r w:rsidRPr="00761C9E">
        <w:rPr>
          <w:rFonts w:cs="Times New Roman"/>
        </w:rPr>
        <w:lastRenderedPageBreak/>
        <w:t>Описание комплексного типа «MSC_ShadowReq»</w:t>
      </w:r>
      <w:bookmarkEnd w:id="175"/>
    </w:p>
    <w:p w14:paraId="05E85215" w14:textId="50A514A7" w:rsidR="00E321D2" w:rsidRPr="00761C9E" w:rsidRDefault="00E321D2" w:rsidP="00E321D2">
      <w:pPr>
        <w:pStyle w:val="af1"/>
        <w:keepNext/>
        <w:rPr>
          <w:sz w:val="24"/>
          <w:szCs w:val="24"/>
        </w:rPr>
      </w:pPr>
      <w:bookmarkStart w:id="176" w:name="_Ref128746233"/>
      <w:bookmarkStart w:id="177" w:name="_Toc143090790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5</w:t>
      </w:r>
      <w:r w:rsidRPr="00761C9E">
        <w:rPr>
          <w:sz w:val="24"/>
          <w:szCs w:val="24"/>
        </w:rPr>
        <w:fldChar w:fldCharType="end"/>
      </w:r>
      <w:bookmarkEnd w:id="176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«MSC_ShadowReq»</w:t>
      </w:r>
      <w:bookmarkEnd w:id="1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3"/>
        <w:gridCol w:w="2704"/>
        <w:gridCol w:w="1086"/>
        <w:gridCol w:w="1909"/>
        <w:gridCol w:w="1828"/>
        <w:gridCol w:w="4500"/>
      </w:tblGrid>
      <w:tr w:rsidR="00E321D2" w:rsidRPr="00761C9E" w14:paraId="5A133CA9" w14:textId="77777777" w:rsidTr="006726BD">
        <w:trPr>
          <w:tblHeader/>
        </w:trPr>
        <w:tc>
          <w:tcPr>
            <w:tcW w:w="2533" w:type="dxa"/>
            <w:shd w:val="clear" w:color="auto" w:fill="D9D9D9" w:themeFill="background1" w:themeFillShade="D9"/>
            <w:vAlign w:val="center"/>
          </w:tcPr>
          <w:p w14:paraId="3CA1AE1F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704" w:type="dxa"/>
            <w:shd w:val="clear" w:color="auto" w:fill="D9D9D9" w:themeFill="background1" w:themeFillShade="D9"/>
            <w:vAlign w:val="center"/>
          </w:tcPr>
          <w:p w14:paraId="21A1A179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50BC5A00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64D590EF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7025FFFB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7CDA343E" w14:textId="77777777" w:rsidR="00E321D2" w:rsidRPr="00761C9E" w:rsidRDefault="00E321D2" w:rsidP="00E321D2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E321D2" w:rsidRPr="00761C9E" w:rsidDel="003E1282" w14:paraId="5466CC84" w14:textId="77777777" w:rsidTr="006726BD">
        <w:tc>
          <w:tcPr>
            <w:tcW w:w="2533" w:type="dxa"/>
            <w:shd w:val="clear" w:color="auto" w:fill="auto"/>
          </w:tcPr>
          <w:p w14:paraId="2F0B0F44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Тип документа</w:t>
            </w:r>
          </w:p>
        </w:tc>
        <w:tc>
          <w:tcPr>
            <w:tcW w:w="2704" w:type="dxa"/>
            <w:shd w:val="clear" w:color="auto" w:fill="auto"/>
          </w:tcPr>
          <w:p w14:paraId="56555E72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metaType</w:t>
            </w:r>
          </w:p>
        </w:tc>
        <w:tc>
          <w:tcPr>
            <w:tcW w:w="1086" w:type="dxa"/>
            <w:shd w:val="clear" w:color="auto" w:fill="auto"/>
          </w:tcPr>
          <w:p w14:paraId="241524D7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9" w:type="dxa"/>
            <w:shd w:val="clear" w:color="auto" w:fill="auto"/>
          </w:tcPr>
          <w:p w14:paraId="5A331562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28" w:type="dxa"/>
            <w:shd w:val="clear" w:color="auto" w:fill="auto"/>
          </w:tcPr>
          <w:p w14:paraId="74C8432A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1C5980C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761C9E">
              <w:rPr>
                <w:szCs w:val="22"/>
                <w:lang w:val="en-US"/>
              </w:rPr>
              <w:t>formular</w:t>
            </w:r>
            <w:r w:rsidRPr="00761C9E">
              <w:rPr>
                <w:szCs w:val="22"/>
              </w:rPr>
              <w:t>».</w:t>
            </w:r>
          </w:p>
        </w:tc>
      </w:tr>
      <w:tr w:rsidR="00E321D2" w:rsidRPr="00761C9E" w:rsidDel="003E1282" w14:paraId="17047A7B" w14:textId="77777777" w:rsidTr="006726BD">
        <w:tc>
          <w:tcPr>
            <w:tcW w:w="2533" w:type="dxa"/>
            <w:shd w:val="clear" w:color="auto" w:fill="auto"/>
          </w:tcPr>
          <w:p w14:paraId="06C0BAB9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Версия структуры формуляра</w:t>
            </w:r>
          </w:p>
        </w:tc>
        <w:tc>
          <w:tcPr>
            <w:tcW w:w="2704" w:type="dxa"/>
            <w:shd w:val="clear" w:color="auto" w:fill="auto"/>
          </w:tcPr>
          <w:p w14:paraId="2AC80BB9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Version</w:t>
            </w:r>
          </w:p>
        </w:tc>
        <w:tc>
          <w:tcPr>
            <w:tcW w:w="1086" w:type="dxa"/>
            <w:shd w:val="clear" w:color="auto" w:fill="auto"/>
          </w:tcPr>
          <w:p w14:paraId="57767ABE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9" w:type="dxa"/>
            <w:shd w:val="clear" w:color="auto" w:fill="auto"/>
          </w:tcPr>
          <w:p w14:paraId="774FB040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28" w:type="dxa"/>
            <w:shd w:val="clear" w:color="auto" w:fill="auto"/>
          </w:tcPr>
          <w:p w14:paraId="4729704D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1BC606ED" w14:textId="77777777" w:rsidR="00E321D2" w:rsidRPr="00761C9E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Атрибут, содержащий номер версии документа. Версия документа 1.0</w:t>
            </w:r>
          </w:p>
        </w:tc>
      </w:tr>
      <w:tr w:rsidR="00E321D2" w:rsidRPr="00761C9E" w14:paraId="7DB03BC9" w14:textId="77777777" w:rsidTr="006726BD">
        <w:tc>
          <w:tcPr>
            <w:tcW w:w="14560" w:type="dxa"/>
            <w:gridSpan w:val="6"/>
            <w:shd w:val="clear" w:color="auto" w:fill="auto"/>
          </w:tcPr>
          <w:p w14:paraId="21DB85FF" w14:textId="77777777" w:rsidR="00E321D2" w:rsidRPr="00761C9E" w:rsidRDefault="00E321D2" w:rsidP="00445EA4">
            <w:pPr>
              <w:pStyle w:val="GOSTTableHead"/>
              <w:ind w:left="57" w:right="57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Реквизиты запроса информации теневого остатка</w:t>
            </w:r>
          </w:p>
        </w:tc>
      </w:tr>
      <w:tr w:rsidR="00E321D2" w:rsidRPr="00761C9E" w14:paraId="31BA083D" w14:textId="77777777" w:rsidTr="006726BD">
        <w:tc>
          <w:tcPr>
            <w:tcW w:w="2533" w:type="dxa"/>
            <w:shd w:val="clear" w:color="auto" w:fill="auto"/>
          </w:tcPr>
          <w:p w14:paraId="6CF2780A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запроса</w:t>
            </w:r>
          </w:p>
        </w:tc>
        <w:tc>
          <w:tcPr>
            <w:tcW w:w="2704" w:type="dxa"/>
            <w:shd w:val="clear" w:color="auto" w:fill="auto"/>
          </w:tcPr>
          <w:p w14:paraId="2CF418BC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Guid</w:t>
            </w:r>
          </w:p>
        </w:tc>
        <w:tc>
          <w:tcPr>
            <w:tcW w:w="1086" w:type="dxa"/>
            <w:shd w:val="clear" w:color="auto" w:fill="auto"/>
          </w:tcPr>
          <w:p w14:paraId="2B65BCF0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9" w:type="dxa"/>
            <w:shd w:val="clear" w:color="auto" w:fill="auto"/>
          </w:tcPr>
          <w:p w14:paraId="790E1874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GUID</w:t>
            </w:r>
          </w:p>
        </w:tc>
        <w:tc>
          <w:tcPr>
            <w:tcW w:w="1828" w:type="dxa"/>
            <w:shd w:val="clear" w:color="auto" w:fill="auto"/>
          </w:tcPr>
          <w:p w14:paraId="2CCD0F1B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1C9471D" w14:textId="4F6E3D15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</w:t>
            </w: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Запроса информации теневого остатка</w:t>
            </w:r>
            <w:r w:rsidR="00445EA4">
              <w:rPr>
                <w:szCs w:val="22"/>
              </w:rPr>
              <w:t>.</w:t>
            </w:r>
          </w:p>
        </w:tc>
      </w:tr>
      <w:tr w:rsidR="00E321D2" w:rsidRPr="00761C9E" w14:paraId="67438821" w14:textId="77777777" w:rsidTr="006726BD">
        <w:tc>
          <w:tcPr>
            <w:tcW w:w="2533" w:type="dxa"/>
            <w:shd w:val="clear" w:color="auto" w:fill="auto"/>
          </w:tcPr>
          <w:p w14:paraId="48DAEACB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и время запроса</w:t>
            </w:r>
          </w:p>
        </w:tc>
        <w:tc>
          <w:tcPr>
            <w:tcW w:w="2704" w:type="dxa"/>
            <w:shd w:val="clear" w:color="auto" w:fill="auto"/>
          </w:tcPr>
          <w:p w14:paraId="116E5766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lang w:val="en-US"/>
              </w:rPr>
              <w:t>ReqDtTm</w:t>
            </w:r>
          </w:p>
        </w:tc>
        <w:tc>
          <w:tcPr>
            <w:tcW w:w="1086" w:type="dxa"/>
            <w:shd w:val="clear" w:color="auto" w:fill="auto"/>
          </w:tcPr>
          <w:p w14:paraId="511B9BE0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9" w:type="dxa"/>
            <w:shd w:val="clear" w:color="auto" w:fill="auto"/>
          </w:tcPr>
          <w:p w14:paraId="2B37C694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28" w:type="dxa"/>
            <w:shd w:val="clear" w:color="auto" w:fill="auto"/>
          </w:tcPr>
          <w:p w14:paraId="15C9EC51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7E7B9D03" w14:textId="60C3B7C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t>Дата формирования запроса</w:t>
            </w:r>
            <w:r w:rsidR="00445EA4">
              <w:t>.</w:t>
            </w:r>
          </w:p>
        </w:tc>
      </w:tr>
      <w:tr w:rsidR="00E321D2" w:rsidRPr="00761C9E" w14:paraId="221A1AFB" w14:textId="77777777" w:rsidTr="006726BD">
        <w:tc>
          <w:tcPr>
            <w:tcW w:w="2533" w:type="dxa"/>
            <w:shd w:val="clear" w:color="auto" w:fill="auto"/>
          </w:tcPr>
          <w:p w14:paraId="24CA4690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Параметры запроса</w:t>
            </w:r>
          </w:p>
        </w:tc>
        <w:tc>
          <w:tcPr>
            <w:tcW w:w="2704" w:type="dxa"/>
            <w:shd w:val="clear" w:color="auto" w:fill="auto"/>
          </w:tcPr>
          <w:p w14:paraId="7F01BD5A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lang w:val="en-US"/>
              </w:rPr>
              <w:t>REQ_Block</w:t>
            </w:r>
          </w:p>
        </w:tc>
        <w:tc>
          <w:tcPr>
            <w:tcW w:w="1086" w:type="dxa"/>
            <w:shd w:val="clear" w:color="auto" w:fill="auto"/>
          </w:tcPr>
          <w:p w14:paraId="00CA2AFF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66E03181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lang w:val="en-US"/>
              </w:rPr>
              <w:t>tREQ_Block</w:t>
            </w:r>
          </w:p>
        </w:tc>
        <w:tc>
          <w:tcPr>
            <w:tcW w:w="1828" w:type="dxa"/>
            <w:shd w:val="clear" w:color="auto" w:fill="auto"/>
          </w:tcPr>
          <w:p w14:paraId="41D81CE6" w14:textId="77777777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1AD96C3D" w14:textId="1BD90653" w:rsidR="00E321D2" w:rsidRPr="00761C9E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Состав элемента представлен в</w:t>
            </w:r>
            <w:r w:rsidR="00DC2CAE" w:rsidRPr="00761C9E">
              <w:rPr>
                <w:szCs w:val="22"/>
              </w:rPr>
              <w:t xml:space="preserve"> </w:t>
            </w:r>
            <w:r w:rsidR="00DC2CAE" w:rsidRPr="00761C9E">
              <w:rPr>
                <w:szCs w:val="22"/>
              </w:rPr>
              <w:fldChar w:fldCharType="begin"/>
            </w:r>
            <w:r w:rsidR="00DC2CAE" w:rsidRPr="00761C9E">
              <w:rPr>
                <w:szCs w:val="22"/>
              </w:rPr>
              <w:instrText xml:space="preserve"> REF _Ref128746268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DC2CAE" w:rsidRPr="00761C9E">
              <w:rPr>
                <w:szCs w:val="22"/>
              </w:rPr>
            </w:r>
            <w:r w:rsidR="00DC2CAE" w:rsidRPr="00761C9E">
              <w:rPr>
                <w:szCs w:val="22"/>
              </w:rPr>
              <w:fldChar w:fldCharType="separate"/>
            </w:r>
            <w:r w:rsidR="00895699" w:rsidRPr="00761C9E">
              <w:rPr>
                <w:sz w:val="24"/>
                <w:szCs w:val="24"/>
              </w:rPr>
              <w:t xml:space="preserve">Таблица </w:t>
            </w:r>
            <w:r w:rsidR="00895699">
              <w:rPr>
                <w:noProof/>
                <w:sz w:val="24"/>
                <w:szCs w:val="24"/>
              </w:rPr>
              <w:t>6</w:t>
            </w:r>
            <w:r w:rsidR="00DC2CAE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>.</w:t>
            </w:r>
          </w:p>
        </w:tc>
      </w:tr>
    </w:tbl>
    <w:p w14:paraId="11191D36" w14:textId="77777777" w:rsidR="00E321D2" w:rsidRPr="00761C9E" w:rsidRDefault="00E321D2" w:rsidP="00E321D2">
      <w:pPr>
        <w:pStyle w:val="41"/>
        <w:rPr>
          <w:rFonts w:cs="Times New Roman"/>
        </w:rPr>
      </w:pPr>
      <w:bookmarkStart w:id="178" w:name="_Toc143090763"/>
      <w:r w:rsidRPr="00761C9E">
        <w:rPr>
          <w:rFonts w:cs="Times New Roman"/>
        </w:rPr>
        <w:t>Описание комплексного типа «</w:t>
      </w:r>
      <w:r w:rsidRPr="00761C9E">
        <w:rPr>
          <w:rFonts w:cs="Times New Roman"/>
          <w:sz w:val="22"/>
          <w:szCs w:val="22"/>
        </w:rPr>
        <w:t>tREQ_Block</w:t>
      </w:r>
      <w:r w:rsidRPr="00761C9E">
        <w:rPr>
          <w:rFonts w:cs="Times New Roman"/>
        </w:rPr>
        <w:t>»</w:t>
      </w:r>
      <w:bookmarkEnd w:id="178"/>
    </w:p>
    <w:p w14:paraId="0B824A5B" w14:textId="77777777" w:rsidR="00E321D2" w:rsidRPr="00761C9E" w:rsidRDefault="00E321D2" w:rsidP="00E321D2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761C9E">
        <w:rPr>
          <w:sz w:val="24"/>
          <w:szCs w:val="24"/>
        </w:rPr>
        <w:t>Описание комплексного типа «</w:t>
      </w:r>
      <w:r w:rsidRPr="00761C9E">
        <w:t>tREQ_Block</w:t>
      </w:r>
      <w:r w:rsidRPr="00761C9E">
        <w:rPr>
          <w:sz w:val="24"/>
          <w:szCs w:val="24"/>
        </w:rPr>
        <w:t>» блока «</w:t>
      </w:r>
      <w:r w:rsidRPr="00761C9E">
        <w:rPr>
          <w:sz w:val="24"/>
          <w:szCs w:val="24"/>
          <w:lang w:eastAsia="en-US"/>
        </w:rPr>
        <w:t>Параметры запроса информации теневого остатка</w:t>
      </w:r>
      <w:r w:rsidRPr="00761C9E">
        <w:rPr>
          <w:sz w:val="24"/>
          <w:szCs w:val="24"/>
        </w:rPr>
        <w:t>».</w:t>
      </w:r>
    </w:p>
    <w:p w14:paraId="206B3F35" w14:textId="66243D4A" w:rsidR="00E321D2" w:rsidRPr="00761C9E" w:rsidRDefault="00E321D2" w:rsidP="00E321D2">
      <w:pPr>
        <w:pStyle w:val="af1"/>
        <w:keepNext/>
        <w:rPr>
          <w:sz w:val="24"/>
          <w:szCs w:val="24"/>
        </w:rPr>
      </w:pPr>
      <w:bookmarkStart w:id="179" w:name="_Ref128746268"/>
      <w:bookmarkStart w:id="180" w:name="_Toc143090791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6</w:t>
      </w:r>
      <w:r w:rsidRPr="00761C9E">
        <w:rPr>
          <w:sz w:val="24"/>
          <w:szCs w:val="24"/>
        </w:rPr>
        <w:fldChar w:fldCharType="end"/>
      </w:r>
      <w:bookmarkEnd w:id="179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«tREQ_Block»</w:t>
      </w:r>
      <w:bookmarkEnd w:id="180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743"/>
        <w:gridCol w:w="2586"/>
        <w:gridCol w:w="1072"/>
        <w:gridCol w:w="1718"/>
        <w:gridCol w:w="1942"/>
        <w:gridCol w:w="4499"/>
      </w:tblGrid>
      <w:tr w:rsidR="00E321D2" w:rsidRPr="00761C9E" w14:paraId="672135F3" w14:textId="77777777" w:rsidTr="00672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  <w:shd w:val="clear" w:color="auto" w:fill="D9D9D9" w:themeFill="background1" w:themeFillShade="D9"/>
          </w:tcPr>
          <w:p w14:paraId="4D6485EE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bCs/>
                <w:szCs w:val="22"/>
                <w:lang w:val="en-US"/>
              </w:rPr>
            </w:pPr>
            <w:r w:rsidRPr="00761C9E">
              <w:rPr>
                <w:b/>
                <w:bCs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  <w:shd w:val="clear" w:color="auto" w:fill="D9D9D9" w:themeFill="background1" w:themeFillShade="D9"/>
          </w:tcPr>
          <w:p w14:paraId="2472E5B6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761C9E">
              <w:rPr>
                <w:b/>
                <w:bCs/>
                <w:szCs w:val="22"/>
              </w:rPr>
              <w:t>Текущий элемент/</w:t>
            </w:r>
            <w:r w:rsidRPr="00761C9E">
              <w:rPr>
                <w:b/>
                <w:bCs/>
                <w:szCs w:val="22"/>
                <w:lang w:val="en-US"/>
              </w:rPr>
              <w:t xml:space="preserve"> </w:t>
            </w:r>
            <w:r w:rsidRPr="00761C9E">
              <w:rPr>
                <w:b/>
                <w:bCs/>
                <w:szCs w:val="22"/>
              </w:rPr>
              <w:t>атрибут</w:t>
            </w:r>
          </w:p>
        </w:tc>
        <w:tc>
          <w:tcPr>
            <w:tcW w:w="368" w:type="pct"/>
            <w:shd w:val="clear" w:color="auto" w:fill="D9D9D9" w:themeFill="background1" w:themeFillShade="D9"/>
          </w:tcPr>
          <w:p w14:paraId="66E34052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761C9E">
              <w:rPr>
                <w:b/>
                <w:bCs/>
                <w:szCs w:val="22"/>
              </w:rPr>
              <w:t>Тип</w:t>
            </w:r>
          </w:p>
        </w:tc>
        <w:tc>
          <w:tcPr>
            <w:tcW w:w="590" w:type="pct"/>
            <w:shd w:val="clear" w:color="auto" w:fill="D9D9D9" w:themeFill="background1" w:themeFillShade="D9"/>
          </w:tcPr>
          <w:p w14:paraId="37277563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761C9E">
              <w:rPr>
                <w:b/>
                <w:bCs/>
                <w:szCs w:val="22"/>
              </w:rPr>
              <w:t>Формат элемента</w:t>
            </w:r>
          </w:p>
        </w:tc>
        <w:tc>
          <w:tcPr>
            <w:tcW w:w="667" w:type="pct"/>
            <w:shd w:val="clear" w:color="auto" w:fill="D9D9D9" w:themeFill="background1" w:themeFillShade="D9"/>
          </w:tcPr>
          <w:p w14:paraId="7FCF2A82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szCs w:val="22"/>
              </w:rPr>
            </w:pPr>
            <w:r w:rsidRPr="00761C9E">
              <w:rPr>
                <w:b/>
                <w:bCs/>
                <w:szCs w:val="22"/>
              </w:rPr>
              <w:t>Обязательность</w:t>
            </w:r>
          </w:p>
        </w:tc>
        <w:tc>
          <w:tcPr>
            <w:tcW w:w="1545" w:type="pct"/>
            <w:shd w:val="clear" w:color="auto" w:fill="D9D9D9" w:themeFill="background1" w:themeFillShade="D9"/>
          </w:tcPr>
          <w:p w14:paraId="499EAB5F" w14:textId="77777777" w:rsidR="00E321D2" w:rsidRPr="00761C9E" w:rsidRDefault="00E321D2" w:rsidP="00E321D2">
            <w:pPr>
              <w:widowControl w:val="0"/>
              <w:ind w:firstLine="0"/>
              <w:jc w:val="center"/>
              <w:rPr>
                <w:b/>
                <w:bCs/>
                <w:szCs w:val="22"/>
              </w:rPr>
            </w:pPr>
            <w:r w:rsidRPr="00761C9E">
              <w:rPr>
                <w:b/>
                <w:bCs/>
                <w:szCs w:val="22"/>
              </w:rPr>
              <w:t>Дополнительная информация</w:t>
            </w:r>
          </w:p>
        </w:tc>
      </w:tr>
      <w:tr w:rsidR="00E321D2" w:rsidRPr="00761C9E" w14:paraId="77D9E21A" w14:textId="77777777" w:rsidTr="00672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001F8E56" w14:textId="77777777" w:rsidR="00E321D2" w:rsidRPr="00761C9E" w:rsidRDefault="00E321D2" w:rsidP="00E321D2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tREQ_Block</w:t>
            </w:r>
          </w:p>
        </w:tc>
        <w:tc>
          <w:tcPr>
            <w:tcW w:w="888" w:type="pct"/>
          </w:tcPr>
          <w:p w14:paraId="55A431AA" w14:textId="77777777" w:rsidR="00E321D2" w:rsidRPr="00761C9E" w:rsidRDefault="00E321D2" w:rsidP="00E321D2">
            <w:pPr>
              <w:widowControl w:val="0"/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REQ_Block_ITEM</w:t>
            </w:r>
          </w:p>
        </w:tc>
        <w:tc>
          <w:tcPr>
            <w:tcW w:w="368" w:type="pct"/>
          </w:tcPr>
          <w:p w14:paraId="171217FC" w14:textId="77777777" w:rsidR="00E321D2" w:rsidRPr="00761C9E" w:rsidRDefault="00E321D2" w:rsidP="00E321D2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2C2EDC84" w14:textId="77777777" w:rsidR="00E321D2" w:rsidRPr="00761C9E" w:rsidRDefault="00E321D2" w:rsidP="00E321D2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tREQ_Block_ITEM</w:t>
            </w:r>
          </w:p>
        </w:tc>
        <w:tc>
          <w:tcPr>
            <w:tcW w:w="667" w:type="pct"/>
          </w:tcPr>
          <w:p w14:paraId="1CCE6FC0" w14:textId="77777777" w:rsidR="00E321D2" w:rsidRPr="00761C9E" w:rsidRDefault="00E321D2" w:rsidP="00E321D2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ОМ</w:t>
            </w:r>
          </w:p>
        </w:tc>
        <w:tc>
          <w:tcPr>
            <w:tcW w:w="1545" w:type="pct"/>
          </w:tcPr>
          <w:p w14:paraId="36A1CA47" w14:textId="478985F0" w:rsidR="00E321D2" w:rsidRPr="00761C9E" w:rsidRDefault="00E321D2" w:rsidP="00E321D2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Параметры запроса информации. Состав элемента представлен в </w:t>
            </w:r>
            <w:r w:rsidR="00DC2CAE" w:rsidRPr="00761C9E">
              <w:rPr>
                <w:sz w:val="22"/>
                <w:szCs w:val="22"/>
              </w:rPr>
              <w:fldChar w:fldCharType="begin"/>
            </w:r>
            <w:r w:rsidR="00DC2CAE" w:rsidRPr="00761C9E">
              <w:rPr>
                <w:sz w:val="22"/>
                <w:szCs w:val="22"/>
              </w:rPr>
              <w:instrText xml:space="preserve"> REF _Ref128746285 \h </w:instrText>
            </w:r>
            <w:r w:rsidR="00761C9E">
              <w:rPr>
                <w:sz w:val="22"/>
                <w:szCs w:val="22"/>
              </w:rPr>
              <w:instrText xml:space="preserve"> \* MERGEFORMAT </w:instrText>
            </w:r>
            <w:r w:rsidR="00DC2CAE" w:rsidRPr="00761C9E">
              <w:rPr>
                <w:sz w:val="22"/>
                <w:szCs w:val="22"/>
              </w:rPr>
            </w:r>
            <w:r w:rsidR="00DC2CAE" w:rsidRPr="00761C9E">
              <w:rPr>
                <w:sz w:val="22"/>
                <w:szCs w:val="22"/>
              </w:rPr>
              <w:fldChar w:fldCharType="separate"/>
            </w:r>
            <w:r w:rsidR="00895699" w:rsidRPr="00761C9E">
              <w:rPr>
                <w:szCs w:val="24"/>
              </w:rPr>
              <w:t xml:space="preserve">Таблица </w:t>
            </w:r>
            <w:r w:rsidR="00895699">
              <w:rPr>
                <w:noProof/>
                <w:szCs w:val="24"/>
              </w:rPr>
              <w:t>7</w:t>
            </w:r>
            <w:r w:rsidR="00DC2CAE" w:rsidRPr="00761C9E">
              <w:rPr>
                <w:sz w:val="22"/>
                <w:szCs w:val="22"/>
              </w:rPr>
              <w:fldChar w:fldCharType="end"/>
            </w:r>
            <w:r w:rsidR="00445EA4">
              <w:rPr>
                <w:sz w:val="22"/>
                <w:szCs w:val="22"/>
              </w:rPr>
              <w:t>.</w:t>
            </w:r>
          </w:p>
        </w:tc>
      </w:tr>
    </w:tbl>
    <w:p w14:paraId="42174C85" w14:textId="77777777" w:rsidR="00E321D2" w:rsidRPr="00761C9E" w:rsidRDefault="00E321D2" w:rsidP="00E321D2">
      <w:pPr>
        <w:pStyle w:val="41"/>
        <w:rPr>
          <w:rFonts w:cs="Times New Roman"/>
        </w:rPr>
      </w:pPr>
      <w:bookmarkStart w:id="181" w:name="_Toc143090764"/>
      <w:r w:rsidRPr="00761C9E">
        <w:rPr>
          <w:rFonts w:cs="Times New Roman"/>
        </w:rPr>
        <w:lastRenderedPageBreak/>
        <w:t>Описание комплексного типа «tREQ_Block_ITEM»</w:t>
      </w:r>
      <w:bookmarkEnd w:id="181"/>
    </w:p>
    <w:p w14:paraId="12DF6043" w14:textId="58FE2D12" w:rsidR="00E321D2" w:rsidRPr="00761C9E" w:rsidRDefault="00E321D2" w:rsidP="00E321D2">
      <w:pPr>
        <w:pStyle w:val="af1"/>
        <w:keepNext/>
      </w:pPr>
      <w:bookmarkStart w:id="182" w:name="_Ref128746285"/>
      <w:bookmarkStart w:id="183" w:name="_Toc143090792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7</w:t>
      </w:r>
      <w:r w:rsidRPr="00761C9E">
        <w:rPr>
          <w:sz w:val="24"/>
          <w:szCs w:val="24"/>
        </w:rPr>
        <w:fldChar w:fldCharType="end"/>
      </w:r>
      <w:bookmarkEnd w:id="182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блока «tREQ_Block_ITEM»</w:t>
      </w:r>
      <w:bookmarkEnd w:id="18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3227"/>
        <w:gridCol w:w="617"/>
        <w:gridCol w:w="1579"/>
        <w:gridCol w:w="1819"/>
        <w:gridCol w:w="4299"/>
      </w:tblGrid>
      <w:tr w:rsidR="00E321D2" w:rsidRPr="00761C9E" w14:paraId="01430695" w14:textId="77777777" w:rsidTr="006726BD">
        <w:trPr>
          <w:trHeight w:val="693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7CAAEE" w14:textId="77777777" w:rsidR="00E321D2" w:rsidRPr="00761C9E" w:rsidRDefault="00E321D2" w:rsidP="00E321D2">
            <w:pPr>
              <w:pStyle w:val="GOSTTableHead"/>
            </w:pPr>
            <w:r w:rsidRPr="00761C9E">
              <w:t>Наименование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B635F8" w14:textId="77777777" w:rsidR="00E321D2" w:rsidRPr="00761C9E" w:rsidRDefault="00E321D2" w:rsidP="00E321D2">
            <w:pPr>
              <w:pStyle w:val="GOSTTableHead"/>
            </w:pPr>
            <w:r w:rsidRPr="00761C9E">
              <w:t>Сокращенное наименование (код)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C4125D6" w14:textId="77777777" w:rsidR="00E321D2" w:rsidRPr="00761C9E" w:rsidRDefault="00E321D2" w:rsidP="00E321D2">
            <w:pPr>
              <w:pStyle w:val="GOSTTableHead"/>
            </w:pPr>
            <w:r w:rsidRPr="00761C9E"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A556C2A" w14:textId="77777777" w:rsidR="00E321D2" w:rsidRPr="00761C9E" w:rsidRDefault="00E321D2" w:rsidP="00E321D2">
            <w:pPr>
              <w:pStyle w:val="GOSTTableHead"/>
            </w:pPr>
            <w:r w:rsidRPr="00761C9E">
              <w:t>Формат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A2376F9" w14:textId="77777777" w:rsidR="00E321D2" w:rsidRPr="00761C9E" w:rsidRDefault="00E321D2" w:rsidP="00E321D2">
            <w:pPr>
              <w:pStyle w:val="GOSTTableHead"/>
            </w:pPr>
            <w:r w:rsidRPr="00761C9E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D9827FD" w14:textId="77777777" w:rsidR="00E321D2" w:rsidRPr="00761C9E" w:rsidRDefault="00E321D2" w:rsidP="00E321D2">
            <w:pPr>
              <w:pStyle w:val="GOSTTableHead"/>
            </w:pPr>
            <w:r w:rsidRPr="00761C9E">
              <w:t>Дополнительная информация</w:t>
            </w:r>
          </w:p>
        </w:tc>
      </w:tr>
      <w:tr w:rsidR="00E321D2" w:rsidRPr="00761C9E" w14:paraId="2FBC6FEA" w14:textId="77777777" w:rsidTr="003F0377">
        <w:trPr>
          <w:trHeight w:val="496"/>
        </w:trPr>
        <w:tc>
          <w:tcPr>
            <w:tcW w:w="0" w:type="auto"/>
            <w:shd w:val="clear" w:color="auto" w:fill="auto"/>
          </w:tcPr>
          <w:p w14:paraId="03602460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Номер казначейского счета</w:t>
            </w:r>
          </w:p>
        </w:tc>
        <w:tc>
          <w:tcPr>
            <w:tcW w:w="0" w:type="auto"/>
            <w:shd w:val="clear" w:color="auto" w:fill="auto"/>
          </w:tcPr>
          <w:p w14:paraId="1A602ABB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CheckAcc</w:t>
            </w:r>
          </w:p>
        </w:tc>
        <w:tc>
          <w:tcPr>
            <w:tcW w:w="0" w:type="auto"/>
            <w:shd w:val="clear" w:color="auto" w:fill="auto"/>
          </w:tcPr>
          <w:p w14:paraId="7653FB37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shd w:val="clear" w:color="auto" w:fill="FFFFFF"/>
          </w:tcPr>
          <w:p w14:paraId="0ED95F28" w14:textId="609BFC76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T</w:t>
            </w:r>
            <w:r w:rsidR="00DC2CAE" w:rsidRPr="00761C9E">
              <w:rPr>
                <w:sz w:val="22"/>
                <w:szCs w:val="22"/>
              </w:rPr>
              <w:t xml:space="preserve"> </w:t>
            </w:r>
            <w:r w:rsidRPr="00761C9E">
              <w:rPr>
                <w:sz w:val="22"/>
                <w:szCs w:val="22"/>
              </w:rPr>
              <w:t>(20)</w:t>
            </w:r>
          </w:p>
        </w:tc>
        <w:tc>
          <w:tcPr>
            <w:tcW w:w="0" w:type="auto"/>
            <w:shd w:val="clear" w:color="auto" w:fill="auto"/>
          </w:tcPr>
          <w:p w14:paraId="4424360E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shd w:val="clear" w:color="auto" w:fill="auto"/>
          </w:tcPr>
          <w:p w14:paraId="3C3A9D97" w14:textId="01E3254F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КС, по которому запрашивается информация</w:t>
            </w:r>
            <w:r w:rsidR="00445EA4">
              <w:rPr>
                <w:sz w:val="22"/>
                <w:szCs w:val="22"/>
              </w:rPr>
              <w:t>.</w:t>
            </w:r>
          </w:p>
        </w:tc>
      </w:tr>
      <w:tr w:rsidR="00E321D2" w:rsidRPr="00761C9E" w14:paraId="2C808D53" w14:textId="77777777" w:rsidTr="003F0377">
        <w:tc>
          <w:tcPr>
            <w:tcW w:w="0" w:type="auto"/>
            <w:shd w:val="clear" w:color="auto" w:fill="auto"/>
          </w:tcPr>
          <w:p w14:paraId="6B1E377A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Признак привлечения денежных средств</w:t>
            </w:r>
          </w:p>
        </w:tc>
        <w:tc>
          <w:tcPr>
            <w:tcW w:w="0" w:type="auto"/>
            <w:shd w:val="clear" w:color="auto" w:fill="auto"/>
          </w:tcPr>
          <w:p w14:paraId="01432A80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NeedHold</w:t>
            </w:r>
          </w:p>
        </w:tc>
        <w:tc>
          <w:tcPr>
            <w:tcW w:w="0" w:type="auto"/>
            <w:shd w:val="clear" w:color="auto" w:fill="auto"/>
          </w:tcPr>
          <w:p w14:paraId="08C228A0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shd w:val="clear" w:color="auto" w:fill="FFFFFF"/>
          </w:tcPr>
          <w:p w14:paraId="1B9D377A" w14:textId="598BBB44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</w:t>
            </w:r>
            <w:r w:rsidR="00DC2CAE" w:rsidRPr="00761C9E">
              <w:rPr>
                <w:sz w:val="22"/>
                <w:szCs w:val="22"/>
              </w:rPr>
              <w:t xml:space="preserve"> </w:t>
            </w:r>
            <w:r w:rsidRPr="00761C9E">
              <w:rPr>
                <w:sz w:val="22"/>
                <w:szCs w:val="22"/>
              </w:rPr>
              <w:t>(1)</w:t>
            </w:r>
          </w:p>
        </w:tc>
        <w:tc>
          <w:tcPr>
            <w:tcW w:w="0" w:type="auto"/>
            <w:shd w:val="clear" w:color="auto" w:fill="auto"/>
          </w:tcPr>
          <w:p w14:paraId="79660EE2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shd w:val="clear" w:color="auto" w:fill="auto"/>
          </w:tcPr>
          <w:p w14:paraId="5B55E834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Признак "привлечение средств ФО", где: </w:t>
            </w:r>
          </w:p>
          <w:p w14:paraId="09B9EAEF" w14:textId="77777777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0 – средства не холдируются, только отправляется информация; </w:t>
            </w:r>
          </w:p>
          <w:p w14:paraId="3C7696B6" w14:textId="7CDB3DEA" w:rsidR="00E321D2" w:rsidRPr="00761C9E" w:rsidRDefault="00E321D2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1 – средства холдируются и отправляется информация</w:t>
            </w:r>
            <w:r w:rsidR="00445EA4">
              <w:rPr>
                <w:sz w:val="22"/>
                <w:szCs w:val="22"/>
              </w:rPr>
              <w:t>.</w:t>
            </w:r>
          </w:p>
        </w:tc>
      </w:tr>
    </w:tbl>
    <w:p w14:paraId="37C64552" w14:textId="4704C8CD" w:rsidR="005C41BA" w:rsidRPr="00761C9E" w:rsidRDefault="005C41BA" w:rsidP="005C41BA">
      <w:pPr>
        <w:pStyle w:val="32"/>
        <w:rPr>
          <w:rFonts w:cs="Times New Roman"/>
        </w:rPr>
      </w:pPr>
      <w:bookmarkStart w:id="184" w:name="_Toc143090765"/>
      <w:r w:rsidRPr="00761C9E">
        <w:rPr>
          <w:rFonts w:cs="Times New Roman"/>
        </w:rPr>
        <w:t xml:space="preserve">Описание комплексного </w:t>
      </w:r>
      <w:r w:rsidR="00D25F5B">
        <w:rPr>
          <w:rFonts w:cs="Times New Roman"/>
        </w:rPr>
        <w:t>поля</w:t>
      </w:r>
      <w:r w:rsidRPr="00761C9E">
        <w:rPr>
          <w:rFonts w:cs="Times New Roman"/>
        </w:rPr>
        <w:t xml:space="preserve"> «</w:t>
      </w:r>
      <w:r w:rsidRPr="00761C9E">
        <w:rPr>
          <w:rFonts w:cs="Times New Roman"/>
          <w:szCs w:val="22"/>
        </w:rPr>
        <w:t>PudsIsfoPaymentRequest</w:t>
      </w:r>
      <w:r w:rsidRPr="00761C9E">
        <w:rPr>
          <w:rFonts w:cs="Times New Roman"/>
        </w:rPr>
        <w:t>»</w:t>
      </w:r>
      <w:bookmarkEnd w:id="184"/>
    </w:p>
    <w:p w14:paraId="4812400A" w14:textId="72B3ADFC" w:rsidR="00DC2CAE" w:rsidRPr="00761C9E" w:rsidRDefault="00DC2CAE" w:rsidP="00DC2CAE">
      <w:pPr>
        <w:pStyle w:val="af1"/>
        <w:keepNext/>
        <w:rPr>
          <w:sz w:val="24"/>
          <w:szCs w:val="24"/>
        </w:rPr>
      </w:pPr>
      <w:bookmarkStart w:id="185" w:name="_Ref128746385"/>
      <w:bookmarkStart w:id="186" w:name="_Toc143090793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8</w:t>
      </w:r>
      <w:r w:rsidRPr="00761C9E">
        <w:rPr>
          <w:sz w:val="24"/>
          <w:szCs w:val="24"/>
        </w:rPr>
        <w:fldChar w:fldCharType="end"/>
      </w:r>
      <w:bookmarkEnd w:id="185"/>
      <w:r w:rsidRPr="00761C9E">
        <w:rPr>
          <w:sz w:val="24"/>
          <w:szCs w:val="24"/>
        </w:rPr>
        <w:t xml:space="preserve">. Описание комплексного </w:t>
      </w:r>
      <w:r w:rsidR="00D25F5B">
        <w:rPr>
          <w:sz w:val="24"/>
          <w:szCs w:val="24"/>
        </w:rPr>
        <w:t>поля</w:t>
      </w:r>
      <w:r w:rsidRPr="00761C9E">
        <w:rPr>
          <w:sz w:val="24"/>
          <w:szCs w:val="24"/>
        </w:rPr>
        <w:t xml:space="preserve"> «</w:t>
      </w:r>
      <w:r w:rsidRPr="00761C9E">
        <w:rPr>
          <w:szCs w:val="22"/>
        </w:rPr>
        <w:t>PudsIsfoPaymentRequest</w:t>
      </w:r>
      <w:r w:rsidRPr="00761C9E">
        <w:rPr>
          <w:sz w:val="24"/>
          <w:szCs w:val="24"/>
        </w:rPr>
        <w:t>»</w:t>
      </w:r>
      <w:bookmarkEnd w:id="1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3"/>
        <w:gridCol w:w="2704"/>
        <w:gridCol w:w="1086"/>
        <w:gridCol w:w="1909"/>
        <w:gridCol w:w="1828"/>
        <w:gridCol w:w="4500"/>
      </w:tblGrid>
      <w:tr w:rsidR="005C41BA" w:rsidRPr="00761C9E" w14:paraId="18C34CA3" w14:textId="77777777" w:rsidTr="006726BD">
        <w:trPr>
          <w:tblHeader/>
        </w:trPr>
        <w:tc>
          <w:tcPr>
            <w:tcW w:w="2533" w:type="dxa"/>
            <w:shd w:val="clear" w:color="auto" w:fill="D9D9D9" w:themeFill="background1" w:themeFillShade="D9"/>
            <w:vAlign w:val="center"/>
          </w:tcPr>
          <w:p w14:paraId="4C5E3E85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704" w:type="dxa"/>
            <w:shd w:val="clear" w:color="auto" w:fill="D9D9D9" w:themeFill="background1" w:themeFillShade="D9"/>
            <w:vAlign w:val="center"/>
          </w:tcPr>
          <w:p w14:paraId="56915C17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2186CE27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4B9F61F1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28" w:type="dxa"/>
            <w:shd w:val="clear" w:color="auto" w:fill="D9D9D9" w:themeFill="background1" w:themeFillShade="D9"/>
            <w:vAlign w:val="center"/>
          </w:tcPr>
          <w:p w14:paraId="3C7D4819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2D43AFFD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:rsidDel="003E1282" w14:paraId="34775A8A" w14:textId="77777777" w:rsidTr="006726BD">
        <w:tc>
          <w:tcPr>
            <w:tcW w:w="2533" w:type="dxa"/>
            <w:shd w:val="clear" w:color="auto" w:fill="auto"/>
          </w:tcPr>
          <w:p w14:paraId="175FC6E2" w14:textId="5820734F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Параметры запроса «</w:t>
            </w:r>
            <w:r w:rsidRPr="00761C9E">
              <w:t>Распоряжение о совершении казначейского платежа</w:t>
            </w:r>
            <w:r w:rsidRPr="00761C9E">
              <w:rPr>
                <w:szCs w:val="22"/>
              </w:rPr>
              <w:t>»</w:t>
            </w:r>
          </w:p>
        </w:tc>
        <w:tc>
          <w:tcPr>
            <w:tcW w:w="2704" w:type="dxa"/>
            <w:shd w:val="clear" w:color="auto" w:fill="auto"/>
          </w:tcPr>
          <w:p w14:paraId="505D9262" w14:textId="466A5D63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t>tMSC_TransfOrderAcc</w:t>
            </w:r>
          </w:p>
        </w:tc>
        <w:tc>
          <w:tcPr>
            <w:tcW w:w="1086" w:type="dxa"/>
            <w:shd w:val="clear" w:color="auto" w:fill="auto"/>
          </w:tcPr>
          <w:p w14:paraId="30C5A1FA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9" w:type="dxa"/>
            <w:shd w:val="clear" w:color="auto" w:fill="auto"/>
          </w:tcPr>
          <w:p w14:paraId="28E3CEA3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lang w:val="en-US"/>
              </w:rPr>
              <w:t>tREQ_Block</w:t>
            </w:r>
          </w:p>
        </w:tc>
        <w:tc>
          <w:tcPr>
            <w:tcW w:w="1828" w:type="dxa"/>
            <w:shd w:val="clear" w:color="auto" w:fill="auto"/>
          </w:tcPr>
          <w:p w14:paraId="467AFC63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7312C24" w14:textId="71605F33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Состав элемента представлен в</w:t>
            </w:r>
            <w:r w:rsidR="00DC2CAE" w:rsidRPr="00761C9E">
              <w:rPr>
                <w:szCs w:val="22"/>
              </w:rPr>
              <w:t xml:space="preserve"> </w:t>
            </w:r>
            <w:r w:rsidR="00DC2CAE" w:rsidRPr="00761C9E">
              <w:rPr>
                <w:szCs w:val="22"/>
              </w:rPr>
              <w:fldChar w:fldCharType="begin"/>
            </w:r>
            <w:r w:rsidR="00DC2CAE" w:rsidRPr="00761C9E">
              <w:rPr>
                <w:szCs w:val="22"/>
              </w:rPr>
              <w:instrText xml:space="preserve"> REF _Ref128746386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DC2CAE" w:rsidRPr="00761C9E">
              <w:rPr>
                <w:szCs w:val="22"/>
              </w:rPr>
            </w:r>
            <w:r w:rsidR="00DC2CAE" w:rsidRPr="00761C9E">
              <w:rPr>
                <w:szCs w:val="22"/>
              </w:rPr>
              <w:fldChar w:fldCharType="separate"/>
            </w:r>
            <w:r w:rsidR="00895699" w:rsidRPr="00761C9E">
              <w:rPr>
                <w:sz w:val="24"/>
                <w:szCs w:val="24"/>
              </w:rPr>
              <w:t xml:space="preserve">Таблица </w:t>
            </w:r>
            <w:r w:rsidR="00895699">
              <w:rPr>
                <w:noProof/>
                <w:sz w:val="24"/>
                <w:szCs w:val="24"/>
              </w:rPr>
              <w:t>9</w:t>
            </w:r>
            <w:r w:rsidR="00DC2CAE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>.</w:t>
            </w:r>
          </w:p>
        </w:tc>
      </w:tr>
    </w:tbl>
    <w:p w14:paraId="523054EB" w14:textId="77777777" w:rsidR="005C41BA" w:rsidRPr="00761C9E" w:rsidRDefault="005C41BA" w:rsidP="005C41BA">
      <w:pPr>
        <w:pStyle w:val="41"/>
        <w:rPr>
          <w:rFonts w:cs="Times New Roman"/>
        </w:rPr>
      </w:pPr>
      <w:bookmarkStart w:id="187" w:name="_Toc42267088"/>
      <w:bookmarkStart w:id="188" w:name="_Toc49864702"/>
      <w:bookmarkStart w:id="189" w:name="_Toc116664974"/>
      <w:bookmarkStart w:id="190" w:name="_Toc143090766"/>
      <w:r w:rsidRPr="00761C9E">
        <w:rPr>
          <w:rFonts w:cs="Times New Roman"/>
        </w:rPr>
        <w:lastRenderedPageBreak/>
        <w:t>Описание комплексного типа «tMSC_TransfOrderAcc»</w:t>
      </w:r>
      <w:bookmarkEnd w:id="187"/>
      <w:bookmarkEnd w:id="188"/>
      <w:bookmarkEnd w:id="189"/>
      <w:bookmarkEnd w:id="190"/>
    </w:p>
    <w:p w14:paraId="233693DD" w14:textId="6E36DC68" w:rsidR="005C41BA" w:rsidRPr="00761C9E" w:rsidRDefault="005C41BA" w:rsidP="005C41BA">
      <w:pPr>
        <w:pStyle w:val="af1"/>
        <w:keepNext/>
        <w:rPr>
          <w:sz w:val="24"/>
          <w:szCs w:val="24"/>
        </w:rPr>
      </w:pPr>
      <w:bookmarkStart w:id="191" w:name="_Ref128746386"/>
      <w:bookmarkStart w:id="192" w:name="_Toc143090794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9</w:t>
      </w:r>
      <w:r w:rsidRPr="00761C9E">
        <w:rPr>
          <w:sz w:val="24"/>
          <w:szCs w:val="24"/>
        </w:rPr>
        <w:fldChar w:fldCharType="end"/>
      </w:r>
      <w:bookmarkEnd w:id="191"/>
      <w:r w:rsidRPr="00761C9E">
        <w:rPr>
          <w:sz w:val="24"/>
          <w:szCs w:val="24"/>
        </w:rPr>
        <w:t>. Описание комплексного типа «tMSC_TransfOrderAcc»</w:t>
      </w:r>
      <w:bookmarkEnd w:id="1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2705"/>
        <w:gridCol w:w="1078"/>
        <w:gridCol w:w="1905"/>
        <w:gridCol w:w="1835"/>
        <w:gridCol w:w="4500"/>
      </w:tblGrid>
      <w:tr w:rsidR="005C41BA" w:rsidRPr="00761C9E" w14:paraId="7289975E" w14:textId="77777777" w:rsidTr="006726BD">
        <w:trPr>
          <w:tblHeader/>
        </w:trPr>
        <w:tc>
          <w:tcPr>
            <w:tcW w:w="2537" w:type="dxa"/>
            <w:shd w:val="clear" w:color="auto" w:fill="D9D9D9" w:themeFill="background1" w:themeFillShade="D9"/>
            <w:vAlign w:val="center"/>
          </w:tcPr>
          <w:p w14:paraId="7FD34C9D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bookmarkStart w:id="193" w:name="_Toc42267089"/>
            <w:bookmarkStart w:id="194" w:name="_Toc49864703"/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705" w:type="dxa"/>
            <w:shd w:val="clear" w:color="auto" w:fill="D9D9D9" w:themeFill="background1" w:themeFillShade="D9"/>
            <w:vAlign w:val="center"/>
          </w:tcPr>
          <w:p w14:paraId="682F203D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1078" w:type="dxa"/>
            <w:shd w:val="clear" w:color="auto" w:fill="D9D9D9" w:themeFill="background1" w:themeFillShade="D9"/>
            <w:vAlign w:val="center"/>
          </w:tcPr>
          <w:p w14:paraId="72F4B214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905" w:type="dxa"/>
            <w:shd w:val="clear" w:color="auto" w:fill="D9D9D9" w:themeFill="background1" w:themeFillShade="D9"/>
            <w:vAlign w:val="center"/>
          </w:tcPr>
          <w:p w14:paraId="30609504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center"/>
          </w:tcPr>
          <w:p w14:paraId="044175BA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5E4E07AE" w14:textId="77777777" w:rsidR="005C41BA" w:rsidRPr="00761C9E" w:rsidRDefault="005C41BA" w:rsidP="005C41BA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14:paraId="565B6367" w14:textId="77777777" w:rsidTr="006726BD">
        <w:tc>
          <w:tcPr>
            <w:tcW w:w="2537" w:type="dxa"/>
            <w:shd w:val="clear" w:color="auto" w:fill="auto"/>
          </w:tcPr>
          <w:p w14:paraId="2380E65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Идентификатор блока подписываемых бизнес-атрибутов</w:t>
            </w:r>
            <w:r w:rsidRPr="00761C9E" w:rsidDel="00E04197">
              <w:rPr>
                <w:szCs w:val="22"/>
              </w:rPr>
              <w:t xml:space="preserve"> </w:t>
            </w:r>
          </w:p>
        </w:tc>
        <w:tc>
          <w:tcPr>
            <w:tcW w:w="2705" w:type="dxa"/>
            <w:shd w:val="clear" w:color="auto" w:fill="auto"/>
          </w:tcPr>
          <w:p w14:paraId="23114E6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Id</w:t>
            </w:r>
          </w:p>
        </w:tc>
        <w:tc>
          <w:tcPr>
            <w:tcW w:w="1078" w:type="dxa"/>
            <w:shd w:val="clear" w:color="auto" w:fill="auto"/>
          </w:tcPr>
          <w:p w14:paraId="69F8B09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5" w:type="dxa"/>
            <w:shd w:val="clear" w:color="auto" w:fill="auto"/>
          </w:tcPr>
          <w:p w14:paraId="049C348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35" w:type="dxa"/>
            <w:shd w:val="clear" w:color="auto" w:fill="auto"/>
          </w:tcPr>
          <w:p w14:paraId="7798E3E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3F6D121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Идентификатор блока подписываемых бизнес-атрибутов. Заполняется только при наличии заполненного блока подписи в формате XAdes.</w:t>
            </w:r>
          </w:p>
        </w:tc>
      </w:tr>
      <w:tr w:rsidR="005C41BA" w:rsidRPr="00761C9E" w14:paraId="1E0CA114" w14:textId="77777777" w:rsidTr="006726BD">
        <w:tc>
          <w:tcPr>
            <w:tcW w:w="2537" w:type="dxa"/>
            <w:shd w:val="clear" w:color="auto" w:fill="auto"/>
          </w:tcPr>
          <w:p w14:paraId="0B0153F7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Тип документа</w:t>
            </w:r>
          </w:p>
        </w:tc>
        <w:tc>
          <w:tcPr>
            <w:tcW w:w="2705" w:type="dxa"/>
            <w:shd w:val="clear" w:color="auto" w:fill="auto"/>
          </w:tcPr>
          <w:p w14:paraId="4CFEF3A3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metaType</w:t>
            </w:r>
          </w:p>
        </w:tc>
        <w:tc>
          <w:tcPr>
            <w:tcW w:w="1078" w:type="dxa"/>
            <w:shd w:val="clear" w:color="auto" w:fill="auto"/>
          </w:tcPr>
          <w:p w14:paraId="6BD583F0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5" w:type="dxa"/>
            <w:shd w:val="clear" w:color="auto" w:fill="auto"/>
          </w:tcPr>
          <w:p w14:paraId="79337237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35" w:type="dxa"/>
            <w:shd w:val="clear" w:color="auto" w:fill="auto"/>
          </w:tcPr>
          <w:p w14:paraId="45B194B4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8A28672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761C9E">
              <w:rPr>
                <w:szCs w:val="22"/>
                <w:lang w:val="en-US"/>
              </w:rPr>
              <w:t>formular</w:t>
            </w:r>
            <w:r w:rsidRPr="00761C9E">
              <w:rPr>
                <w:szCs w:val="22"/>
              </w:rPr>
              <w:t>».</w:t>
            </w:r>
          </w:p>
        </w:tc>
      </w:tr>
      <w:tr w:rsidR="005C41BA" w:rsidRPr="00761C9E" w14:paraId="332275B0" w14:textId="77777777" w:rsidTr="006726BD">
        <w:tc>
          <w:tcPr>
            <w:tcW w:w="2537" w:type="dxa"/>
            <w:shd w:val="clear" w:color="auto" w:fill="auto"/>
          </w:tcPr>
          <w:p w14:paraId="658C31B0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Версия структуры формуляра</w:t>
            </w:r>
          </w:p>
        </w:tc>
        <w:tc>
          <w:tcPr>
            <w:tcW w:w="2705" w:type="dxa"/>
            <w:shd w:val="clear" w:color="auto" w:fill="auto"/>
          </w:tcPr>
          <w:p w14:paraId="4E5B1A55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Version</w:t>
            </w:r>
          </w:p>
        </w:tc>
        <w:tc>
          <w:tcPr>
            <w:tcW w:w="1078" w:type="dxa"/>
            <w:shd w:val="clear" w:color="auto" w:fill="auto"/>
          </w:tcPr>
          <w:p w14:paraId="180E1037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1905" w:type="dxa"/>
            <w:shd w:val="clear" w:color="auto" w:fill="auto"/>
          </w:tcPr>
          <w:p w14:paraId="6E90BF95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-</w:t>
            </w:r>
          </w:p>
        </w:tc>
        <w:tc>
          <w:tcPr>
            <w:tcW w:w="1835" w:type="dxa"/>
            <w:shd w:val="clear" w:color="auto" w:fill="auto"/>
          </w:tcPr>
          <w:p w14:paraId="42129A69" w14:textId="77777777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EBA7B8B" w14:textId="1E19B669" w:rsidR="005C41BA" w:rsidRPr="00761C9E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Атрибут, содержащий номер версии документа. </w:t>
            </w:r>
            <w:r w:rsidRPr="005D014C">
              <w:rPr>
                <w:szCs w:val="22"/>
              </w:rPr>
              <w:t xml:space="preserve">Версия документа </w:t>
            </w:r>
            <w:r w:rsidR="00CB4436" w:rsidRPr="005D014C">
              <w:rPr>
                <w:szCs w:val="22"/>
              </w:rPr>
              <w:t>1</w:t>
            </w:r>
            <w:r w:rsidRPr="005D014C">
              <w:rPr>
                <w:szCs w:val="22"/>
              </w:rPr>
              <w:t>.0</w:t>
            </w:r>
          </w:p>
        </w:tc>
      </w:tr>
      <w:tr w:rsidR="005C41BA" w:rsidRPr="00761C9E" w14:paraId="2B46C1DD" w14:textId="77777777" w:rsidTr="006726BD">
        <w:tc>
          <w:tcPr>
            <w:tcW w:w="14560" w:type="dxa"/>
            <w:gridSpan w:val="6"/>
            <w:shd w:val="clear" w:color="auto" w:fill="auto"/>
          </w:tcPr>
          <w:p w14:paraId="4C09B3E2" w14:textId="77777777" w:rsidR="005C41BA" w:rsidRPr="00761C9E" w:rsidRDefault="005C41BA" w:rsidP="00445EA4">
            <w:pPr>
              <w:pStyle w:val="GOSTTableHead"/>
              <w:ind w:left="57" w:right="57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Реквизиты распоряжения о совершении казначейского платежа</w:t>
            </w:r>
          </w:p>
        </w:tc>
      </w:tr>
      <w:tr w:rsidR="005C41BA" w:rsidRPr="00761C9E" w14:paraId="7AFE8A9B" w14:textId="77777777" w:rsidTr="006726BD">
        <w:tc>
          <w:tcPr>
            <w:tcW w:w="2537" w:type="dxa"/>
            <w:shd w:val="clear" w:color="auto" w:fill="auto"/>
          </w:tcPr>
          <w:p w14:paraId="5488102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Распоряжения</w:t>
            </w:r>
          </w:p>
        </w:tc>
        <w:tc>
          <w:tcPr>
            <w:tcW w:w="2705" w:type="dxa"/>
            <w:shd w:val="clear" w:color="auto" w:fill="auto"/>
          </w:tcPr>
          <w:p w14:paraId="02E186D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AccDoc_Guid</w:t>
            </w:r>
          </w:p>
        </w:tc>
        <w:tc>
          <w:tcPr>
            <w:tcW w:w="1078" w:type="dxa"/>
            <w:shd w:val="clear" w:color="auto" w:fill="auto"/>
          </w:tcPr>
          <w:p w14:paraId="20FE763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D09F7D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GUID</w:t>
            </w:r>
          </w:p>
        </w:tc>
        <w:tc>
          <w:tcPr>
            <w:tcW w:w="1835" w:type="dxa"/>
            <w:shd w:val="clear" w:color="auto" w:fill="auto"/>
          </w:tcPr>
          <w:p w14:paraId="6275FE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63B03C1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</w:t>
            </w: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Распоряжения.</w:t>
            </w:r>
          </w:p>
        </w:tc>
      </w:tr>
      <w:tr w:rsidR="005C41BA" w:rsidRPr="00761C9E" w14:paraId="1B542C0B" w14:textId="77777777" w:rsidTr="006726BD">
        <w:tc>
          <w:tcPr>
            <w:tcW w:w="2537" w:type="dxa"/>
            <w:shd w:val="clear" w:color="auto" w:fill="auto"/>
          </w:tcPr>
          <w:p w14:paraId="1218625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родительского Распоряжения</w:t>
            </w:r>
          </w:p>
        </w:tc>
        <w:tc>
          <w:tcPr>
            <w:tcW w:w="2705" w:type="dxa"/>
            <w:shd w:val="clear" w:color="auto" w:fill="auto"/>
          </w:tcPr>
          <w:p w14:paraId="4C8215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Parent</w:t>
            </w:r>
            <w:r w:rsidRPr="00761C9E">
              <w:rPr>
                <w:szCs w:val="22"/>
              </w:rPr>
              <w:t>Doc_Guid</w:t>
            </w:r>
          </w:p>
        </w:tc>
        <w:tc>
          <w:tcPr>
            <w:tcW w:w="1078" w:type="dxa"/>
            <w:shd w:val="clear" w:color="auto" w:fill="auto"/>
          </w:tcPr>
          <w:p w14:paraId="35760A1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C6D3BD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GUID</w:t>
            </w:r>
          </w:p>
        </w:tc>
        <w:tc>
          <w:tcPr>
            <w:tcW w:w="1835" w:type="dxa"/>
            <w:shd w:val="clear" w:color="auto" w:fill="auto"/>
          </w:tcPr>
          <w:p w14:paraId="559E79A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3BAD085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bookmarkStart w:id="195" w:name="_Hlk125049056"/>
            <w:r w:rsidRPr="00761C9E">
              <w:rPr>
                <w:szCs w:val="22"/>
              </w:rPr>
              <w:t>Для маршрута ФО – ПУДС поле не заполняется</w:t>
            </w:r>
            <w:bookmarkEnd w:id="195"/>
            <w:r w:rsidRPr="00761C9E">
              <w:rPr>
                <w:szCs w:val="22"/>
              </w:rPr>
              <w:t>.</w:t>
            </w:r>
          </w:p>
          <w:p w14:paraId="78264FF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</w:t>
            </w:r>
            <w:r w:rsidRPr="00761C9E">
              <w:rPr>
                <w:szCs w:val="22"/>
                <w:lang w:val="en-US"/>
              </w:rPr>
              <w:t>GUID</w:t>
            </w:r>
            <w:r w:rsidRPr="00761C9E">
              <w:rPr>
                <w:szCs w:val="22"/>
              </w:rPr>
              <w:t xml:space="preserve"> Распоряжения о совершении казначейского платежа, на основании которого был сгенерирован документ. </w:t>
            </w:r>
          </w:p>
          <w:p w14:paraId="70D7A1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ПУДС ЭБ при формировании нового формуляра заполняется значением поля «GUID Распоряжения» (AccDoc_Guid) документа «Распоряжение о совершении казначейского платежа», полученного из ИС ФО. </w:t>
            </w:r>
          </w:p>
        </w:tc>
      </w:tr>
      <w:tr w:rsidR="005C41BA" w:rsidRPr="00761C9E" w14:paraId="4CAE525C" w14:textId="77777777" w:rsidTr="006726BD">
        <w:tc>
          <w:tcPr>
            <w:tcW w:w="2537" w:type="dxa"/>
            <w:shd w:val="clear" w:color="auto" w:fill="auto"/>
          </w:tcPr>
          <w:p w14:paraId="072A5B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ГУИД Распоряжения о перечислении</w:t>
            </w:r>
          </w:p>
        </w:tc>
        <w:tc>
          <w:tcPr>
            <w:tcW w:w="2705" w:type="dxa"/>
            <w:shd w:val="clear" w:color="auto" w:fill="auto"/>
          </w:tcPr>
          <w:p w14:paraId="7F03CA4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SYS_GuidZKR</w:t>
            </w:r>
          </w:p>
        </w:tc>
        <w:tc>
          <w:tcPr>
            <w:tcW w:w="1078" w:type="dxa"/>
            <w:shd w:val="clear" w:color="auto" w:fill="auto"/>
          </w:tcPr>
          <w:p w14:paraId="4F74152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35B7F4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GUID</w:t>
            </w:r>
          </w:p>
        </w:tc>
        <w:tc>
          <w:tcPr>
            <w:tcW w:w="1835" w:type="dxa"/>
            <w:shd w:val="clear" w:color="auto" w:fill="auto"/>
          </w:tcPr>
          <w:p w14:paraId="582DF2D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5CB446D" w14:textId="77777777" w:rsidR="005C41BA" w:rsidRPr="00761C9E" w:rsidRDefault="005C41BA" w:rsidP="00445EA4">
            <w:pPr>
              <w:pStyle w:val="GOSTTablenorm"/>
              <w:suppressAutoHyphens/>
              <w:ind w:left="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20D0DA0" w14:textId="77777777" w:rsidR="005C41BA" w:rsidRPr="00761C9E" w:rsidRDefault="005C41BA" w:rsidP="00445EA4">
            <w:pPr>
              <w:pStyle w:val="GOSTTablenorm"/>
              <w:suppressAutoHyphens/>
              <w:ind w:left="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В остальных случаях указывается ГУИД документа «Сводная заявка на кассовый расход (для уплаты налогов)» (ф. 0531860) в случае, если документ создан из родительского документа «Сводная заявка на кассовый расход (для уплаты налогов)» (ф. 0531860).</w:t>
            </w:r>
          </w:p>
          <w:p w14:paraId="19D068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ГУИД документа «Заявка на кассовый расход (сокращенная)» (ф. 0531851) в случае, если Распоряжение сформировано на основании полученного документа «Заявка на кассовый расход (сокращенная)» (ф. 0531851) в рамках проведения операций по МБТ.</w:t>
            </w:r>
          </w:p>
          <w:p w14:paraId="6B4D6FF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ГУИД документа «Заявка на возврат» в случае передачи Распоряжения о совершении казначейского платежа по операциям дополнительного бюджетного финансирования.</w:t>
            </w:r>
          </w:p>
          <w:p w14:paraId="14CE62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Для остальных маршрутов поле не заполняется. </w:t>
            </w:r>
          </w:p>
        </w:tc>
      </w:tr>
      <w:tr w:rsidR="005C41BA" w:rsidRPr="00761C9E" w14:paraId="0948C2F6" w14:textId="77777777" w:rsidTr="006726BD">
        <w:tc>
          <w:tcPr>
            <w:tcW w:w="2537" w:type="dxa"/>
            <w:shd w:val="clear" w:color="auto" w:fill="auto"/>
          </w:tcPr>
          <w:p w14:paraId="569A76A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 xml:space="preserve">Номер Распоряжения </w:t>
            </w:r>
          </w:p>
        </w:tc>
        <w:tc>
          <w:tcPr>
            <w:tcW w:w="2705" w:type="dxa"/>
            <w:shd w:val="clear" w:color="auto" w:fill="auto"/>
          </w:tcPr>
          <w:p w14:paraId="7EC5C4D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AccDoc_DocNum</w:t>
            </w:r>
          </w:p>
        </w:tc>
        <w:tc>
          <w:tcPr>
            <w:tcW w:w="1078" w:type="dxa"/>
            <w:shd w:val="clear" w:color="auto" w:fill="auto"/>
          </w:tcPr>
          <w:p w14:paraId="041D81D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7B09DF6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T(1-</w:t>
            </w:r>
            <w:r w:rsidRPr="00761C9E">
              <w:rPr>
                <w:szCs w:val="22"/>
              </w:rPr>
              <w:t>15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44CC604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6F95CF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1.10**</w:t>
            </w:r>
          </w:p>
          <w:p w14:paraId="613D573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номер Распоряжения.</w:t>
            </w:r>
            <w:r w:rsidRPr="00761C9E">
              <w:rPr>
                <w:szCs w:val="22"/>
              </w:rPr>
              <w:br/>
            </w:r>
            <w:r w:rsidRPr="00761C9E">
              <w:rPr>
                <w:color w:val="212121"/>
                <w:szCs w:val="22"/>
                <w:shd w:val="clear" w:color="auto" w:fill="FFFFFF"/>
              </w:rPr>
              <w:t>При формировании в ПУДС ЭБ кредитового ЭД заполняется номером Поручения о перечислении, полученного из ФП ЭБ, на основании которого было сформирован кредитовый ЭД.</w:t>
            </w:r>
          </w:p>
        </w:tc>
      </w:tr>
      <w:tr w:rsidR="005C41BA" w:rsidRPr="00761C9E" w14:paraId="0201AC36" w14:textId="77777777" w:rsidTr="006726BD">
        <w:tc>
          <w:tcPr>
            <w:tcW w:w="2537" w:type="dxa"/>
            <w:shd w:val="clear" w:color="auto" w:fill="auto"/>
          </w:tcPr>
          <w:p w14:paraId="476C1E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Распоряжения</w:t>
            </w:r>
          </w:p>
        </w:tc>
        <w:tc>
          <w:tcPr>
            <w:tcW w:w="2705" w:type="dxa"/>
            <w:shd w:val="clear" w:color="auto" w:fill="auto"/>
          </w:tcPr>
          <w:p w14:paraId="19D150A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AccDoc_DocDate</w:t>
            </w:r>
          </w:p>
        </w:tc>
        <w:tc>
          <w:tcPr>
            <w:tcW w:w="1078" w:type="dxa"/>
            <w:shd w:val="clear" w:color="auto" w:fill="auto"/>
          </w:tcPr>
          <w:p w14:paraId="0E0FAA2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9FF565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239FF59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4A9E4FB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1.15**</w:t>
            </w:r>
          </w:p>
          <w:p w14:paraId="3665FF5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Указывается дата Распоряжения.</w:t>
            </w:r>
          </w:p>
        </w:tc>
      </w:tr>
      <w:tr w:rsidR="005C41BA" w:rsidRPr="00761C9E" w14:paraId="41B3A95E" w14:textId="77777777" w:rsidTr="006726BD">
        <w:tc>
          <w:tcPr>
            <w:tcW w:w="2537" w:type="dxa"/>
            <w:shd w:val="clear" w:color="auto" w:fill="auto"/>
          </w:tcPr>
          <w:p w14:paraId="153853E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Дата исполнения распоряжения</w:t>
            </w:r>
          </w:p>
        </w:tc>
        <w:tc>
          <w:tcPr>
            <w:tcW w:w="2705" w:type="dxa"/>
            <w:shd w:val="clear" w:color="auto" w:fill="auto"/>
          </w:tcPr>
          <w:p w14:paraId="2CF7BF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ExecDate</w:t>
            </w:r>
          </w:p>
        </w:tc>
        <w:tc>
          <w:tcPr>
            <w:tcW w:w="1078" w:type="dxa"/>
            <w:shd w:val="clear" w:color="auto" w:fill="auto"/>
          </w:tcPr>
          <w:p w14:paraId="3771E90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28056A0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72C1D9D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1CE457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2.50** </w:t>
            </w:r>
          </w:p>
          <w:p w14:paraId="314C1A4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F99288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дата списания средств с лицевого счета плательщика (дата проведения операции на казначейском счете). </w:t>
            </w:r>
          </w:p>
        </w:tc>
      </w:tr>
      <w:tr w:rsidR="005C41BA" w:rsidRPr="00761C9E" w14:paraId="4234C39D" w14:textId="77777777" w:rsidTr="006726BD">
        <w:tc>
          <w:tcPr>
            <w:tcW w:w="2537" w:type="dxa"/>
            <w:shd w:val="clear" w:color="auto" w:fill="auto"/>
          </w:tcPr>
          <w:p w14:paraId="2475401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Планируемая дата исполнения платежа</w:t>
            </w:r>
          </w:p>
        </w:tc>
        <w:tc>
          <w:tcPr>
            <w:tcW w:w="2705" w:type="dxa"/>
            <w:shd w:val="clear" w:color="auto" w:fill="auto"/>
          </w:tcPr>
          <w:p w14:paraId="412843A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AdditionalInfo_ExecDateD33</w:t>
            </w:r>
          </w:p>
        </w:tc>
        <w:tc>
          <w:tcPr>
            <w:tcW w:w="1078" w:type="dxa"/>
            <w:shd w:val="clear" w:color="auto" w:fill="auto"/>
          </w:tcPr>
          <w:p w14:paraId="40B8A90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73923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3625C44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1E8845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02979D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планируемая дата исполнения.</w:t>
            </w:r>
          </w:p>
        </w:tc>
      </w:tr>
      <w:tr w:rsidR="005C41BA" w:rsidRPr="00761C9E" w14:paraId="50A5665F" w14:textId="77777777" w:rsidTr="006726BD">
        <w:tc>
          <w:tcPr>
            <w:tcW w:w="2537" w:type="dxa"/>
            <w:shd w:val="clear" w:color="auto" w:fill="auto"/>
          </w:tcPr>
          <w:p w14:paraId="7D413DF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bCs/>
                <w:szCs w:val="22"/>
              </w:rPr>
            </w:pPr>
            <w:r w:rsidRPr="00761C9E">
              <w:rPr>
                <w:szCs w:val="22"/>
              </w:rPr>
              <w:t>Уникальный идентификатор начисления, уникальный идентификатор платежа</w:t>
            </w:r>
          </w:p>
        </w:tc>
        <w:tc>
          <w:tcPr>
            <w:tcW w:w="2705" w:type="dxa"/>
            <w:shd w:val="clear" w:color="auto" w:fill="auto"/>
          </w:tcPr>
          <w:p w14:paraId="4AF2339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AddInfo_PaymentID</w:t>
            </w:r>
          </w:p>
        </w:tc>
        <w:tc>
          <w:tcPr>
            <w:tcW w:w="1078" w:type="dxa"/>
            <w:shd w:val="clear" w:color="auto" w:fill="auto"/>
          </w:tcPr>
          <w:p w14:paraId="48B14CF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4E29345" w14:textId="20BB1A00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(1-25)</w:t>
            </w:r>
          </w:p>
        </w:tc>
        <w:tc>
          <w:tcPr>
            <w:tcW w:w="1835" w:type="dxa"/>
            <w:shd w:val="clear" w:color="auto" w:fill="auto"/>
          </w:tcPr>
          <w:p w14:paraId="13389B5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DACAB0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5.5** </w:t>
            </w:r>
          </w:p>
          <w:p w14:paraId="6429210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8E3DC89" w14:textId="77777777" w:rsidR="005C41BA" w:rsidRPr="00761C9E" w:rsidRDefault="005C41BA" w:rsidP="00445EA4">
            <w:pPr>
              <w:pStyle w:val="GOSTTablenorm"/>
              <w:suppressAutoHyphens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 осуществлении платежей в бюджетную систему, либо при необходимости указания идентификатора платежа указывается уникальный идентификатор начисления (УИН) равный 20 или 25 цифр. Не может быть указано 20 или 25 цифр ноль («0»).</w:t>
            </w:r>
          </w:p>
          <w:p w14:paraId="78903DF2" w14:textId="77777777" w:rsidR="005C41BA" w:rsidRPr="00761C9E" w:rsidRDefault="005C41BA" w:rsidP="00445EA4">
            <w:pPr>
              <w:pStyle w:val="GOSTTablenorm"/>
              <w:keepNext/>
              <w:keepLines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 перечислении на КС №№ 03212, 03222, 03232, 03242, 03252, 03262, 03272 указывается уникальный идентификатор начисления или код нормативного правового акта.</w:t>
            </w:r>
          </w:p>
        </w:tc>
      </w:tr>
      <w:tr w:rsidR="005C41BA" w:rsidRPr="00761C9E" w14:paraId="05FA976A" w14:textId="77777777" w:rsidTr="006726BD">
        <w:tc>
          <w:tcPr>
            <w:tcW w:w="2537" w:type="dxa"/>
            <w:shd w:val="clear" w:color="auto" w:fill="auto"/>
          </w:tcPr>
          <w:p w14:paraId="745535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Уникальный присваиваемый номер операции</w:t>
            </w:r>
          </w:p>
        </w:tc>
        <w:tc>
          <w:tcPr>
            <w:tcW w:w="2705" w:type="dxa"/>
            <w:shd w:val="clear" w:color="auto" w:fill="auto"/>
          </w:tcPr>
          <w:p w14:paraId="03EA05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OperationID</w:t>
            </w:r>
          </w:p>
        </w:tc>
        <w:tc>
          <w:tcPr>
            <w:tcW w:w="1078" w:type="dxa"/>
            <w:shd w:val="clear" w:color="auto" w:fill="auto"/>
          </w:tcPr>
          <w:p w14:paraId="43D404D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7CA0F2F" w14:textId="7E4463F1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(1-32)</w:t>
            </w:r>
          </w:p>
        </w:tc>
        <w:tc>
          <w:tcPr>
            <w:tcW w:w="1835" w:type="dxa"/>
            <w:shd w:val="clear" w:color="auto" w:fill="auto"/>
          </w:tcPr>
          <w:p w14:paraId="5DB5539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053C52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8C057F0" w14:textId="79F12CEA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Поле заполняется на основании принимаемых данных при передаче распоряжений с видом VDG25</w:t>
            </w:r>
          </w:p>
        </w:tc>
      </w:tr>
      <w:tr w:rsidR="005C41BA" w:rsidRPr="00761C9E" w14:paraId="09335C61" w14:textId="77777777" w:rsidTr="006726BD">
        <w:tc>
          <w:tcPr>
            <w:tcW w:w="2537" w:type="dxa"/>
            <w:shd w:val="clear" w:color="auto" w:fill="auto"/>
          </w:tcPr>
          <w:p w14:paraId="798F6F7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Номер ЭД</w:t>
            </w:r>
          </w:p>
        </w:tc>
        <w:tc>
          <w:tcPr>
            <w:tcW w:w="2705" w:type="dxa"/>
            <w:shd w:val="clear" w:color="auto" w:fill="auto"/>
          </w:tcPr>
          <w:p w14:paraId="0EB4C7C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NumED</w:t>
            </w:r>
          </w:p>
        </w:tc>
        <w:tc>
          <w:tcPr>
            <w:tcW w:w="1078" w:type="dxa"/>
            <w:shd w:val="clear" w:color="auto" w:fill="auto"/>
          </w:tcPr>
          <w:p w14:paraId="4862091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7402CC35" w14:textId="7C450100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(1-15)</w:t>
            </w:r>
          </w:p>
        </w:tc>
        <w:tc>
          <w:tcPr>
            <w:tcW w:w="1835" w:type="dxa"/>
            <w:shd w:val="clear" w:color="auto" w:fill="auto"/>
          </w:tcPr>
          <w:p w14:paraId="2A60F0D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40404A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номер Поручения о перечислении, присвоенный ПУДС ЭБ при получении документов из функциональных подсистем ЭБ.</w:t>
            </w:r>
          </w:p>
        </w:tc>
      </w:tr>
      <w:tr w:rsidR="005C41BA" w:rsidRPr="00761C9E" w14:paraId="23ECDAF5" w14:textId="77777777" w:rsidTr="006726BD">
        <w:tc>
          <w:tcPr>
            <w:tcW w:w="2537" w:type="dxa"/>
            <w:shd w:val="clear" w:color="auto" w:fill="auto"/>
          </w:tcPr>
          <w:p w14:paraId="126BA3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Общая сумма Распоряжения платежа в валюте</w:t>
            </w:r>
          </w:p>
        </w:tc>
        <w:tc>
          <w:tcPr>
            <w:tcW w:w="2705" w:type="dxa"/>
            <w:shd w:val="clear" w:color="auto" w:fill="auto"/>
          </w:tcPr>
          <w:p w14:paraId="46654F7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BasicRequisites_PaySum</w:t>
            </w:r>
          </w:p>
        </w:tc>
        <w:tc>
          <w:tcPr>
            <w:tcW w:w="1078" w:type="dxa"/>
            <w:shd w:val="clear" w:color="auto" w:fill="auto"/>
          </w:tcPr>
          <w:p w14:paraId="37A657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374F094" w14:textId="641106F6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N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(20.2)</w:t>
            </w:r>
          </w:p>
        </w:tc>
        <w:tc>
          <w:tcPr>
            <w:tcW w:w="1835" w:type="dxa"/>
            <w:shd w:val="clear" w:color="auto" w:fill="auto"/>
          </w:tcPr>
          <w:p w14:paraId="383E1A8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418CB92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3.20**</w:t>
            </w:r>
          </w:p>
          <w:p w14:paraId="4EA826F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сумма (в валюте) платежа.</w:t>
            </w:r>
          </w:p>
        </w:tc>
      </w:tr>
      <w:tr w:rsidR="005C41BA" w:rsidRPr="00761C9E" w14:paraId="071B2E66" w14:textId="77777777" w:rsidTr="006726BD">
        <w:tc>
          <w:tcPr>
            <w:tcW w:w="2537" w:type="dxa"/>
            <w:shd w:val="clear" w:color="auto" w:fill="auto"/>
          </w:tcPr>
          <w:p w14:paraId="5098A61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валюты платежа по Общероссийскому классификатору валют</w:t>
            </w:r>
          </w:p>
        </w:tc>
        <w:tc>
          <w:tcPr>
            <w:tcW w:w="2705" w:type="dxa"/>
            <w:shd w:val="clear" w:color="auto" w:fill="auto"/>
          </w:tcPr>
          <w:p w14:paraId="0B27DBC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CurrCode_OKV</w:t>
            </w:r>
          </w:p>
        </w:tc>
        <w:tc>
          <w:tcPr>
            <w:tcW w:w="1078" w:type="dxa"/>
            <w:shd w:val="clear" w:color="auto" w:fill="auto"/>
          </w:tcPr>
          <w:p w14:paraId="13282A7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6F17BF6" w14:textId="1FD5B1C1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3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792D3B5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74A9AE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3.30**</w:t>
            </w:r>
          </w:p>
          <w:p w14:paraId="6425542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По умолчанию указывается 643.</w:t>
            </w:r>
          </w:p>
        </w:tc>
      </w:tr>
      <w:tr w:rsidR="005C41BA" w:rsidRPr="00761C9E" w14:paraId="02BE1F7D" w14:textId="77777777" w:rsidTr="006726BD">
        <w:tc>
          <w:tcPr>
            <w:tcW w:w="2537" w:type="dxa"/>
            <w:shd w:val="clear" w:color="auto" w:fill="auto"/>
          </w:tcPr>
          <w:p w14:paraId="38CFAFA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Общая сумма платежа в рублях</w:t>
            </w:r>
          </w:p>
        </w:tc>
        <w:tc>
          <w:tcPr>
            <w:tcW w:w="2705" w:type="dxa"/>
            <w:shd w:val="clear" w:color="auto" w:fill="auto"/>
          </w:tcPr>
          <w:p w14:paraId="1293A1F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PayAmountRub</w:t>
            </w:r>
          </w:p>
        </w:tc>
        <w:tc>
          <w:tcPr>
            <w:tcW w:w="1078" w:type="dxa"/>
            <w:shd w:val="clear" w:color="auto" w:fill="auto"/>
          </w:tcPr>
          <w:p w14:paraId="44BA69C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E7A108D" w14:textId="17EAA55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N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(20.2)</w:t>
            </w:r>
          </w:p>
        </w:tc>
        <w:tc>
          <w:tcPr>
            <w:tcW w:w="1835" w:type="dxa"/>
            <w:shd w:val="clear" w:color="auto" w:fill="auto"/>
          </w:tcPr>
          <w:p w14:paraId="6BD9CF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E022E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3.40**</w:t>
            </w:r>
          </w:p>
          <w:p w14:paraId="54BD71A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44C0E705" w14:textId="77777777" w:rsidTr="006726BD">
        <w:tc>
          <w:tcPr>
            <w:tcW w:w="14560" w:type="dxa"/>
            <w:gridSpan w:val="6"/>
            <w:shd w:val="clear" w:color="auto" w:fill="auto"/>
          </w:tcPr>
          <w:p w14:paraId="52CAAFA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плательщика</w:t>
            </w:r>
          </w:p>
        </w:tc>
      </w:tr>
      <w:tr w:rsidR="005C41BA" w:rsidRPr="00761C9E" w14:paraId="17516098" w14:textId="77777777" w:rsidTr="006726BD">
        <w:tc>
          <w:tcPr>
            <w:tcW w:w="2537" w:type="dxa"/>
            <w:shd w:val="clear" w:color="auto" w:fill="auto"/>
          </w:tcPr>
          <w:p w14:paraId="376B7D6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ИНН фактического плательщика</w:t>
            </w:r>
          </w:p>
        </w:tc>
        <w:tc>
          <w:tcPr>
            <w:tcW w:w="2705" w:type="dxa"/>
            <w:shd w:val="clear" w:color="auto" w:fill="auto"/>
          </w:tcPr>
          <w:p w14:paraId="31B61F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Payer_INN</w:t>
            </w:r>
          </w:p>
        </w:tc>
        <w:tc>
          <w:tcPr>
            <w:tcW w:w="1078" w:type="dxa"/>
            <w:shd w:val="clear" w:color="auto" w:fill="auto"/>
          </w:tcPr>
          <w:p w14:paraId="32D99D6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6177AF36" w14:textId="3472170A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</w:t>
            </w:r>
            <w:r w:rsidRPr="00761C9E">
              <w:rPr>
                <w:szCs w:val="22"/>
                <w:lang w:val="en-US"/>
              </w:rPr>
              <w:t>-12)</w:t>
            </w:r>
          </w:p>
        </w:tc>
        <w:tc>
          <w:tcPr>
            <w:tcW w:w="1835" w:type="dxa"/>
            <w:shd w:val="clear" w:color="auto" w:fill="auto"/>
          </w:tcPr>
          <w:p w14:paraId="4789991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04C1CA9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6.20**</w:t>
            </w:r>
          </w:p>
          <w:p w14:paraId="1986ADA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ИНН плательщика.</w:t>
            </w:r>
          </w:p>
          <w:p w14:paraId="5EC161A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 отсутствии у плательщика ИНН, указывается значение «0».</w:t>
            </w:r>
          </w:p>
          <w:p w14:paraId="3BCBDFB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bCs/>
                <w:szCs w:val="22"/>
              </w:rPr>
            </w:pPr>
            <w:r w:rsidRPr="00761C9E">
              <w:rPr>
                <w:szCs w:val="22"/>
              </w:rPr>
              <w:t>Заполняется значением ИНН организации или физ. Лица, за которых осуществляется перечисление. При 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5C41BA" w:rsidRPr="00761C9E" w14:paraId="5B0DF916" w14:textId="77777777" w:rsidTr="006726BD">
        <w:tc>
          <w:tcPr>
            <w:tcW w:w="2537" w:type="dxa"/>
            <w:shd w:val="clear" w:color="auto" w:fill="auto"/>
          </w:tcPr>
          <w:p w14:paraId="27F3722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КПП фактического плательщика</w:t>
            </w:r>
          </w:p>
        </w:tc>
        <w:tc>
          <w:tcPr>
            <w:tcW w:w="2705" w:type="dxa"/>
            <w:shd w:val="clear" w:color="auto" w:fill="auto"/>
          </w:tcPr>
          <w:p w14:paraId="416EE7D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Payer_KPP</w:t>
            </w:r>
          </w:p>
        </w:tc>
        <w:tc>
          <w:tcPr>
            <w:tcW w:w="1078" w:type="dxa"/>
            <w:shd w:val="clear" w:color="auto" w:fill="auto"/>
          </w:tcPr>
          <w:p w14:paraId="56C1A46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DCD208B" w14:textId="404F11F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1-</w:t>
            </w:r>
            <w:r w:rsidRPr="00761C9E">
              <w:rPr>
                <w:szCs w:val="22"/>
                <w:lang w:val="en-US"/>
              </w:rPr>
              <w:t>9)</w:t>
            </w:r>
          </w:p>
        </w:tc>
        <w:tc>
          <w:tcPr>
            <w:tcW w:w="1835" w:type="dxa"/>
            <w:shd w:val="clear" w:color="auto" w:fill="auto"/>
          </w:tcPr>
          <w:p w14:paraId="21664A8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C45718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6.25**</w:t>
            </w:r>
          </w:p>
          <w:p w14:paraId="3F2073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КПП плательщика.</w:t>
            </w:r>
            <w:r w:rsidRPr="00761C9E" w:rsidDel="002B2D33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Заполняется значением КПП организации, за которую осуществляется перечисление. При 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5C41BA" w:rsidRPr="00761C9E" w14:paraId="72910031" w14:textId="77777777" w:rsidTr="006726BD">
        <w:tc>
          <w:tcPr>
            <w:tcW w:w="2537" w:type="dxa"/>
            <w:shd w:val="clear" w:color="auto" w:fill="auto"/>
          </w:tcPr>
          <w:p w14:paraId="4219B4D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плательщика</w:t>
            </w:r>
          </w:p>
        </w:tc>
        <w:tc>
          <w:tcPr>
            <w:tcW w:w="2705" w:type="dxa"/>
            <w:shd w:val="clear" w:color="auto" w:fill="auto"/>
          </w:tcPr>
          <w:p w14:paraId="6F3B22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Payer_Name</w:t>
            </w:r>
          </w:p>
        </w:tc>
        <w:tc>
          <w:tcPr>
            <w:tcW w:w="1078" w:type="dxa"/>
            <w:shd w:val="clear" w:color="auto" w:fill="auto"/>
          </w:tcPr>
          <w:p w14:paraId="4A9AE7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3A3601F" w14:textId="27D20D2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</w:t>
            </w:r>
            <w:r w:rsidRPr="00761C9E">
              <w:rPr>
                <w:szCs w:val="22"/>
              </w:rPr>
              <w:t>2000)</w:t>
            </w:r>
          </w:p>
        </w:tc>
        <w:tc>
          <w:tcPr>
            <w:tcW w:w="1835" w:type="dxa"/>
            <w:shd w:val="clear" w:color="auto" w:fill="auto"/>
          </w:tcPr>
          <w:p w14:paraId="1DAB56A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12768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7.5**</w:t>
            </w:r>
          </w:p>
          <w:p w14:paraId="6FE9ACA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наименование плательщика из распоряжения.</w:t>
            </w:r>
          </w:p>
        </w:tc>
      </w:tr>
      <w:tr w:rsidR="005C41BA" w:rsidRPr="00761C9E" w14:paraId="1D09D713" w14:textId="77777777" w:rsidTr="006726BD">
        <w:tc>
          <w:tcPr>
            <w:tcW w:w="2537" w:type="dxa"/>
            <w:shd w:val="clear" w:color="auto" w:fill="auto"/>
          </w:tcPr>
          <w:p w14:paraId="3FC158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лицевого счета плательщика</w:t>
            </w:r>
          </w:p>
        </w:tc>
        <w:tc>
          <w:tcPr>
            <w:tcW w:w="2705" w:type="dxa"/>
            <w:shd w:val="clear" w:color="auto" w:fill="auto"/>
          </w:tcPr>
          <w:p w14:paraId="77656F9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Payer_</w:t>
            </w:r>
            <w:r w:rsidRPr="00761C9E">
              <w:rPr>
                <w:szCs w:val="22"/>
                <w:lang w:val="en-US"/>
              </w:rPr>
              <w:t>AccNum</w:t>
            </w:r>
          </w:p>
        </w:tc>
        <w:tc>
          <w:tcPr>
            <w:tcW w:w="1078" w:type="dxa"/>
            <w:shd w:val="clear" w:color="auto" w:fill="auto"/>
          </w:tcPr>
          <w:p w14:paraId="0976EA1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1FF6679" w14:textId="498FAC4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(11)</w:t>
            </w:r>
          </w:p>
        </w:tc>
        <w:tc>
          <w:tcPr>
            <w:tcW w:w="1835" w:type="dxa"/>
            <w:shd w:val="clear" w:color="auto" w:fill="auto"/>
          </w:tcPr>
          <w:p w14:paraId="2E0AFBF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66FE0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7.15**</w:t>
            </w:r>
          </w:p>
          <w:p w14:paraId="3D0C544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заполняется, в остальных случаях указывается номер лицевого счета плательщика</w:t>
            </w:r>
          </w:p>
        </w:tc>
      </w:tr>
      <w:tr w:rsidR="005C41BA" w:rsidRPr="00761C9E" w14:paraId="1AC1A2BF" w14:textId="77777777" w:rsidTr="006726BD">
        <w:tc>
          <w:tcPr>
            <w:tcW w:w="2537" w:type="dxa"/>
            <w:shd w:val="clear" w:color="auto" w:fill="auto"/>
          </w:tcPr>
          <w:p w14:paraId="1D8CBEF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фактического плательщика</w:t>
            </w:r>
          </w:p>
        </w:tc>
        <w:tc>
          <w:tcPr>
            <w:tcW w:w="2705" w:type="dxa"/>
            <w:shd w:val="clear" w:color="auto" w:fill="auto"/>
          </w:tcPr>
          <w:p w14:paraId="3B877D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ActPayer_Name</w:t>
            </w:r>
          </w:p>
        </w:tc>
        <w:tc>
          <w:tcPr>
            <w:tcW w:w="1078" w:type="dxa"/>
            <w:shd w:val="clear" w:color="auto" w:fill="auto"/>
          </w:tcPr>
          <w:p w14:paraId="57D9E09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C89F85D" w14:textId="4193437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</w:t>
            </w:r>
            <w:r w:rsidRPr="00761C9E">
              <w:rPr>
                <w:szCs w:val="22"/>
              </w:rPr>
              <w:t>160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3409FD2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E40795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6.5**</w:t>
            </w:r>
          </w:p>
          <w:p w14:paraId="0A7BA16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3EA9E2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не используется.</w:t>
            </w:r>
          </w:p>
        </w:tc>
      </w:tr>
      <w:tr w:rsidR="005C41BA" w:rsidRPr="00761C9E" w14:paraId="0A707C8C" w14:textId="77777777" w:rsidTr="006726BD">
        <w:tc>
          <w:tcPr>
            <w:tcW w:w="2537" w:type="dxa"/>
            <w:shd w:val="clear" w:color="auto" w:fill="auto"/>
          </w:tcPr>
          <w:p w14:paraId="118D40C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лицевого счета фактического плательщика</w:t>
            </w:r>
          </w:p>
        </w:tc>
        <w:tc>
          <w:tcPr>
            <w:tcW w:w="2705" w:type="dxa"/>
            <w:shd w:val="clear" w:color="auto" w:fill="auto"/>
          </w:tcPr>
          <w:p w14:paraId="72FB898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ActPayer_AccNum</w:t>
            </w:r>
          </w:p>
        </w:tc>
        <w:tc>
          <w:tcPr>
            <w:tcW w:w="1078" w:type="dxa"/>
            <w:shd w:val="clear" w:color="auto" w:fill="auto"/>
          </w:tcPr>
          <w:p w14:paraId="36D8F65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C6E19EE" w14:textId="08084D89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(1-25)</w:t>
            </w:r>
          </w:p>
        </w:tc>
        <w:tc>
          <w:tcPr>
            <w:tcW w:w="1835" w:type="dxa"/>
            <w:shd w:val="clear" w:color="auto" w:fill="auto"/>
          </w:tcPr>
          <w:p w14:paraId="66E582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DBEB89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6.10**</w:t>
            </w:r>
          </w:p>
          <w:p w14:paraId="68BCF31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3C7937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35C2A10A" w14:textId="77777777" w:rsidTr="006726BD">
        <w:tc>
          <w:tcPr>
            <w:tcW w:w="14560" w:type="dxa"/>
            <w:gridSpan w:val="6"/>
            <w:shd w:val="clear" w:color="auto" w:fill="auto"/>
          </w:tcPr>
          <w:p w14:paraId="1866AB3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lastRenderedPageBreak/>
              <w:t>Реквизиты обслуживающей организации плательщика</w:t>
            </w:r>
          </w:p>
        </w:tc>
      </w:tr>
      <w:tr w:rsidR="005C41BA" w:rsidRPr="00761C9E" w14:paraId="33AD08A3" w14:textId="77777777" w:rsidTr="006726BD">
        <w:tc>
          <w:tcPr>
            <w:tcW w:w="2537" w:type="dxa"/>
            <w:shd w:val="clear" w:color="auto" w:fill="auto"/>
          </w:tcPr>
          <w:p w14:paraId="06A8CA7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БИК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146CC6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Payer_BIK</w:t>
            </w:r>
          </w:p>
        </w:tc>
        <w:tc>
          <w:tcPr>
            <w:tcW w:w="1078" w:type="dxa"/>
            <w:shd w:val="clear" w:color="auto" w:fill="auto"/>
          </w:tcPr>
          <w:p w14:paraId="2C01186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4110D385" w14:textId="4C3428A6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(9)</w:t>
            </w:r>
          </w:p>
        </w:tc>
        <w:tc>
          <w:tcPr>
            <w:tcW w:w="1835" w:type="dxa"/>
            <w:shd w:val="clear" w:color="auto" w:fill="auto"/>
          </w:tcPr>
          <w:p w14:paraId="3D8F7B7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447F8DF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7.60**</w:t>
            </w:r>
          </w:p>
          <w:p w14:paraId="6C77315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БИК ТОФК плательщика.</w:t>
            </w:r>
          </w:p>
        </w:tc>
      </w:tr>
      <w:tr w:rsidR="005C41BA" w:rsidRPr="00761C9E" w14:paraId="4B44743D" w14:textId="77777777" w:rsidTr="006726BD">
        <w:tc>
          <w:tcPr>
            <w:tcW w:w="2537" w:type="dxa"/>
            <w:shd w:val="clear" w:color="auto" w:fill="auto"/>
          </w:tcPr>
          <w:p w14:paraId="10311ED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счета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477A19B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Payer_CorrAcc</w:t>
            </w:r>
          </w:p>
        </w:tc>
        <w:tc>
          <w:tcPr>
            <w:tcW w:w="1078" w:type="dxa"/>
            <w:shd w:val="clear" w:color="auto" w:fill="auto"/>
          </w:tcPr>
          <w:p w14:paraId="32387C7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C0C6B14" w14:textId="6E04E0E2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4374A36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6CAE59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7.65**</w:t>
            </w:r>
          </w:p>
          <w:p w14:paraId="779FDF3F" w14:textId="5CADBD7F" w:rsidR="005C41BA" w:rsidRPr="00761C9E" w:rsidRDefault="001B7E0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Заполняется значением номера счета № 40102 плательщика.</w:t>
            </w:r>
          </w:p>
        </w:tc>
      </w:tr>
      <w:tr w:rsidR="005C41BA" w:rsidRPr="00761C9E" w14:paraId="0EE8F0AF" w14:textId="77777777" w:rsidTr="006726BD">
        <w:tc>
          <w:tcPr>
            <w:tcW w:w="2537" w:type="dxa"/>
            <w:shd w:val="clear" w:color="auto" w:fill="auto"/>
          </w:tcPr>
          <w:p w14:paraId="1C2C27D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6501619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Payer_BankName</w:t>
            </w:r>
          </w:p>
        </w:tc>
        <w:tc>
          <w:tcPr>
            <w:tcW w:w="1078" w:type="dxa"/>
            <w:shd w:val="clear" w:color="auto" w:fill="auto"/>
          </w:tcPr>
          <w:p w14:paraId="0109825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64DA556A" w14:textId="6182B273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(1-160)</w:t>
            </w:r>
          </w:p>
        </w:tc>
        <w:tc>
          <w:tcPr>
            <w:tcW w:w="1835" w:type="dxa"/>
            <w:shd w:val="clear" w:color="auto" w:fill="auto"/>
          </w:tcPr>
          <w:p w14:paraId="270BAF7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0657DD2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7.55**.</w:t>
            </w:r>
          </w:p>
          <w:p w14:paraId="73CCB28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наименование банка, обслуживающего ТОФК плательщика, знак «//», сокращенное наименование и место нахождения ТОФК плательщика.</w:t>
            </w:r>
          </w:p>
        </w:tc>
      </w:tr>
      <w:tr w:rsidR="005C41BA" w:rsidRPr="00761C9E" w14:paraId="2DB6B13A" w14:textId="77777777" w:rsidTr="006726BD">
        <w:tc>
          <w:tcPr>
            <w:tcW w:w="2537" w:type="dxa"/>
            <w:shd w:val="clear" w:color="auto" w:fill="auto"/>
          </w:tcPr>
          <w:p w14:paraId="196619C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счета плательщика</w:t>
            </w:r>
          </w:p>
        </w:tc>
        <w:tc>
          <w:tcPr>
            <w:tcW w:w="2705" w:type="dxa"/>
            <w:shd w:val="clear" w:color="auto" w:fill="auto"/>
          </w:tcPr>
          <w:p w14:paraId="7CF6D31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Payer_CheckAcc</w:t>
            </w:r>
          </w:p>
        </w:tc>
        <w:tc>
          <w:tcPr>
            <w:tcW w:w="1078" w:type="dxa"/>
            <w:shd w:val="clear" w:color="auto" w:fill="auto"/>
          </w:tcPr>
          <w:p w14:paraId="240CC1E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18772C03" w14:textId="157C6D88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2EE01CF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66C3500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7.50**</w:t>
            </w:r>
          </w:p>
          <w:p w14:paraId="6DE2B7EB" w14:textId="384410FF" w:rsidR="005C41BA" w:rsidRPr="001B7E02" w:rsidRDefault="001B7E02" w:rsidP="001B7E02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0"/>
              </w:rPr>
            </w:pPr>
            <w:r w:rsidRPr="001B7E02">
              <w:rPr>
                <w:sz w:val="22"/>
                <w:szCs w:val="22"/>
              </w:rPr>
              <w:t>Указывается номер казначейского счета, с которого совершается казначейский платеж</w:t>
            </w:r>
            <w:r w:rsidRPr="001B7E02">
              <w:rPr>
                <w:sz w:val="22"/>
                <w:szCs w:val="22"/>
              </w:rPr>
              <w:t>.</w:t>
            </w:r>
          </w:p>
        </w:tc>
      </w:tr>
      <w:tr w:rsidR="005C41BA" w:rsidRPr="00761C9E" w14:paraId="75D9B721" w14:textId="77777777" w:rsidTr="006726BD">
        <w:tc>
          <w:tcPr>
            <w:tcW w:w="14560" w:type="dxa"/>
            <w:gridSpan w:val="6"/>
            <w:shd w:val="clear" w:color="auto" w:fill="auto"/>
          </w:tcPr>
          <w:p w14:paraId="54B9C57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получателя</w:t>
            </w:r>
          </w:p>
        </w:tc>
      </w:tr>
      <w:tr w:rsidR="005C41BA" w:rsidRPr="00761C9E" w14:paraId="6C80012F" w14:textId="77777777" w:rsidTr="006726BD">
        <w:tc>
          <w:tcPr>
            <w:tcW w:w="2537" w:type="dxa"/>
            <w:shd w:val="clear" w:color="auto" w:fill="auto"/>
          </w:tcPr>
          <w:p w14:paraId="3C5356B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ИНН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6432695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Recip_INN</w:t>
            </w:r>
          </w:p>
        </w:tc>
        <w:tc>
          <w:tcPr>
            <w:tcW w:w="1078" w:type="dxa"/>
            <w:shd w:val="clear" w:color="auto" w:fill="auto"/>
          </w:tcPr>
          <w:p w14:paraId="7D003E0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D58129F" w14:textId="36D14623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(1-12)</w:t>
            </w:r>
          </w:p>
        </w:tc>
        <w:tc>
          <w:tcPr>
            <w:tcW w:w="1835" w:type="dxa"/>
            <w:shd w:val="clear" w:color="auto" w:fill="auto"/>
          </w:tcPr>
          <w:p w14:paraId="06CF184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1E356A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8.35** </w:t>
            </w:r>
          </w:p>
          <w:p w14:paraId="1981007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ИНН получателя средств.</w:t>
            </w:r>
          </w:p>
          <w:p w14:paraId="04FCACD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 отсутствии у получателя ИНН, указывается значение «0».</w:t>
            </w:r>
          </w:p>
        </w:tc>
      </w:tr>
      <w:tr w:rsidR="005C41BA" w:rsidRPr="00761C9E" w14:paraId="4F45CED4" w14:textId="77777777" w:rsidTr="006726BD">
        <w:tc>
          <w:tcPr>
            <w:tcW w:w="2537" w:type="dxa"/>
            <w:shd w:val="clear" w:color="auto" w:fill="auto"/>
          </w:tcPr>
          <w:p w14:paraId="05BA47B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КПП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565CD5B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Recip_KPP</w:t>
            </w:r>
          </w:p>
        </w:tc>
        <w:tc>
          <w:tcPr>
            <w:tcW w:w="1078" w:type="dxa"/>
            <w:shd w:val="clear" w:color="auto" w:fill="auto"/>
          </w:tcPr>
          <w:p w14:paraId="427FE92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402174C9" w14:textId="0F687EB3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1-</w:t>
            </w:r>
            <w:r w:rsidRPr="00761C9E">
              <w:rPr>
                <w:szCs w:val="22"/>
                <w:lang w:val="en-US"/>
              </w:rPr>
              <w:t>9)</w:t>
            </w:r>
          </w:p>
        </w:tc>
        <w:tc>
          <w:tcPr>
            <w:tcW w:w="1835" w:type="dxa"/>
            <w:shd w:val="clear" w:color="auto" w:fill="auto"/>
          </w:tcPr>
          <w:p w14:paraId="5E8A0C2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100F2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8.40**</w:t>
            </w:r>
          </w:p>
          <w:p w14:paraId="4C6163F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КПП получателя средств.</w:t>
            </w:r>
          </w:p>
        </w:tc>
      </w:tr>
      <w:tr w:rsidR="005C41BA" w:rsidRPr="00761C9E" w14:paraId="4C7AA8F0" w14:textId="77777777" w:rsidTr="006726BD">
        <w:tc>
          <w:tcPr>
            <w:tcW w:w="2537" w:type="dxa"/>
            <w:shd w:val="clear" w:color="auto" w:fill="auto"/>
          </w:tcPr>
          <w:p w14:paraId="441C86C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Наименование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156AC8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Recip_Name</w:t>
            </w:r>
          </w:p>
        </w:tc>
        <w:tc>
          <w:tcPr>
            <w:tcW w:w="1078" w:type="dxa"/>
            <w:shd w:val="clear" w:color="auto" w:fill="auto"/>
          </w:tcPr>
          <w:p w14:paraId="3C93D7B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EC67C58" w14:textId="2A6F6AF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(1-160)</w:t>
            </w:r>
          </w:p>
        </w:tc>
        <w:tc>
          <w:tcPr>
            <w:tcW w:w="1835" w:type="dxa"/>
            <w:shd w:val="clear" w:color="auto" w:fill="auto"/>
          </w:tcPr>
          <w:p w14:paraId="6F9CE3A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70D76E6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8.5**</w:t>
            </w:r>
          </w:p>
          <w:p w14:paraId="13B2C6A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наименование получателя средств.</w:t>
            </w:r>
          </w:p>
        </w:tc>
      </w:tr>
      <w:tr w:rsidR="005C41BA" w:rsidRPr="00761C9E" w14:paraId="6E51EB7E" w14:textId="77777777" w:rsidTr="006726BD">
        <w:tc>
          <w:tcPr>
            <w:tcW w:w="2537" w:type="dxa"/>
            <w:shd w:val="clear" w:color="auto" w:fill="auto"/>
          </w:tcPr>
          <w:p w14:paraId="18AFDD9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лицевого счета получателя</w:t>
            </w:r>
          </w:p>
        </w:tc>
        <w:tc>
          <w:tcPr>
            <w:tcW w:w="2705" w:type="dxa"/>
            <w:shd w:val="clear" w:color="auto" w:fill="auto"/>
          </w:tcPr>
          <w:p w14:paraId="2DD50B5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</w:t>
            </w:r>
            <w:r w:rsidRPr="00761C9E">
              <w:rPr>
                <w:szCs w:val="22"/>
                <w:lang w:val="en-US"/>
              </w:rPr>
              <w:t>AccNum</w:t>
            </w:r>
          </w:p>
        </w:tc>
        <w:tc>
          <w:tcPr>
            <w:tcW w:w="1078" w:type="dxa"/>
            <w:shd w:val="clear" w:color="auto" w:fill="auto"/>
          </w:tcPr>
          <w:p w14:paraId="612059B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11E0D1B" w14:textId="1267929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(11)</w:t>
            </w:r>
          </w:p>
        </w:tc>
        <w:tc>
          <w:tcPr>
            <w:tcW w:w="1835" w:type="dxa"/>
            <w:shd w:val="clear" w:color="auto" w:fill="auto"/>
          </w:tcPr>
          <w:p w14:paraId="68E99FE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5A8F5C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8.10** </w:t>
            </w:r>
          </w:p>
          <w:p w14:paraId="1DE9B35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Для маршрута ФО – ПУДС поле не заполняется. </w:t>
            </w:r>
          </w:p>
          <w:p w14:paraId="2992584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номер лицевого счета получателя.</w:t>
            </w:r>
          </w:p>
        </w:tc>
      </w:tr>
      <w:tr w:rsidR="005C41BA" w:rsidRPr="00761C9E" w14:paraId="6A72E0E3" w14:textId="77777777" w:rsidTr="006726BD">
        <w:tc>
          <w:tcPr>
            <w:tcW w:w="2537" w:type="dxa"/>
            <w:shd w:val="clear" w:color="auto" w:fill="auto"/>
          </w:tcPr>
          <w:p w14:paraId="57C42E1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Наименование фактического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1C29292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ActRecip_Name</w:t>
            </w:r>
          </w:p>
        </w:tc>
        <w:tc>
          <w:tcPr>
            <w:tcW w:w="1078" w:type="dxa"/>
            <w:shd w:val="clear" w:color="auto" w:fill="auto"/>
          </w:tcPr>
          <w:p w14:paraId="721CC69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4FB4747" w14:textId="07BA5550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(1-160)</w:t>
            </w:r>
          </w:p>
        </w:tc>
        <w:tc>
          <w:tcPr>
            <w:tcW w:w="1835" w:type="dxa"/>
            <w:shd w:val="clear" w:color="auto" w:fill="auto"/>
          </w:tcPr>
          <w:p w14:paraId="46EA401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3A98F4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9.5**</w:t>
            </w:r>
          </w:p>
          <w:p w14:paraId="3AEA068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F097FA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0693BD54" w14:textId="77777777" w:rsidTr="006726BD">
        <w:tc>
          <w:tcPr>
            <w:tcW w:w="2537" w:type="dxa"/>
            <w:shd w:val="clear" w:color="auto" w:fill="auto"/>
          </w:tcPr>
          <w:p w14:paraId="542A5FA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лицевого счета фактического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78A42E7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ActRecip_AccNum</w:t>
            </w:r>
          </w:p>
        </w:tc>
        <w:tc>
          <w:tcPr>
            <w:tcW w:w="1078" w:type="dxa"/>
            <w:shd w:val="clear" w:color="auto" w:fill="auto"/>
          </w:tcPr>
          <w:p w14:paraId="4D971F7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99ECD81" w14:textId="741293BB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(1-25)</w:t>
            </w:r>
          </w:p>
        </w:tc>
        <w:tc>
          <w:tcPr>
            <w:tcW w:w="1835" w:type="dxa"/>
            <w:shd w:val="clear" w:color="auto" w:fill="auto"/>
          </w:tcPr>
          <w:p w14:paraId="1C3EAD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B8C0C5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9.10**</w:t>
            </w:r>
          </w:p>
          <w:p w14:paraId="36C3230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722A15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595ED42E" w14:textId="77777777" w:rsidTr="006726BD">
        <w:tc>
          <w:tcPr>
            <w:tcW w:w="2537" w:type="dxa"/>
            <w:shd w:val="clear" w:color="auto" w:fill="auto"/>
          </w:tcPr>
          <w:p w14:paraId="6CD300C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ИНН фактического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75D1B4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ActRecip_INN</w:t>
            </w:r>
          </w:p>
        </w:tc>
        <w:tc>
          <w:tcPr>
            <w:tcW w:w="1078" w:type="dxa"/>
            <w:shd w:val="clear" w:color="auto" w:fill="auto"/>
          </w:tcPr>
          <w:p w14:paraId="08F8F85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25BCFB0" w14:textId="6CD2F51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</w:t>
            </w:r>
            <w:r w:rsidRPr="00761C9E">
              <w:rPr>
                <w:szCs w:val="22"/>
                <w:lang w:val="en-US"/>
              </w:rPr>
              <w:t>-12)</w:t>
            </w:r>
          </w:p>
        </w:tc>
        <w:tc>
          <w:tcPr>
            <w:tcW w:w="1835" w:type="dxa"/>
            <w:shd w:val="clear" w:color="auto" w:fill="auto"/>
          </w:tcPr>
          <w:p w14:paraId="273B619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C1C933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9.20**</w:t>
            </w:r>
          </w:p>
          <w:p w14:paraId="5F493E6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7EC254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1A1814E7" w14:textId="77777777" w:rsidTr="006726BD">
        <w:tc>
          <w:tcPr>
            <w:tcW w:w="2537" w:type="dxa"/>
            <w:shd w:val="clear" w:color="auto" w:fill="auto"/>
          </w:tcPr>
          <w:p w14:paraId="25FEDC2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КПП фактического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3D5180A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ActRecip_KPP</w:t>
            </w:r>
          </w:p>
        </w:tc>
        <w:tc>
          <w:tcPr>
            <w:tcW w:w="1078" w:type="dxa"/>
            <w:shd w:val="clear" w:color="auto" w:fill="auto"/>
          </w:tcPr>
          <w:p w14:paraId="7AC1DD2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7A4F55B2" w14:textId="6D0B7D4D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1-9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5097972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28EBF5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9.25**</w:t>
            </w:r>
          </w:p>
          <w:p w14:paraId="1950007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2D2FB3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5C41BA" w:rsidRPr="00761C9E" w14:paraId="30AD98FC" w14:textId="77777777" w:rsidTr="006726BD">
        <w:tc>
          <w:tcPr>
            <w:tcW w:w="14560" w:type="dxa"/>
            <w:gridSpan w:val="6"/>
            <w:shd w:val="clear" w:color="auto" w:fill="auto"/>
          </w:tcPr>
          <w:p w14:paraId="28E6934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обслуживающей организации получателя</w:t>
            </w:r>
          </w:p>
        </w:tc>
      </w:tr>
      <w:tr w:rsidR="005C41BA" w:rsidRPr="00761C9E" w14:paraId="1775E1AF" w14:textId="77777777" w:rsidTr="006726BD">
        <w:tc>
          <w:tcPr>
            <w:tcW w:w="2537" w:type="dxa"/>
            <w:shd w:val="clear" w:color="auto" w:fill="auto"/>
          </w:tcPr>
          <w:p w14:paraId="0ED2D53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БИК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494B48E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Recip_BIK</w:t>
            </w:r>
          </w:p>
        </w:tc>
        <w:tc>
          <w:tcPr>
            <w:tcW w:w="1078" w:type="dxa"/>
            <w:shd w:val="clear" w:color="auto" w:fill="auto"/>
          </w:tcPr>
          <w:p w14:paraId="68385AD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55011E21" w14:textId="41B293EE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(9)</w:t>
            </w:r>
          </w:p>
        </w:tc>
        <w:tc>
          <w:tcPr>
            <w:tcW w:w="1835" w:type="dxa"/>
            <w:shd w:val="clear" w:color="auto" w:fill="auto"/>
          </w:tcPr>
          <w:p w14:paraId="26EDAAC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06BDAFD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8.55**</w:t>
            </w:r>
          </w:p>
          <w:p w14:paraId="360FCE9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БИК ТОФК получателя.</w:t>
            </w:r>
          </w:p>
        </w:tc>
      </w:tr>
      <w:tr w:rsidR="005C41BA" w:rsidRPr="00761C9E" w14:paraId="6CF7A72A" w14:textId="77777777" w:rsidTr="006726BD">
        <w:tc>
          <w:tcPr>
            <w:tcW w:w="2537" w:type="dxa"/>
            <w:shd w:val="clear" w:color="auto" w:fill="auto"/>
          </w:tcPr>
          <w:p w14:paraId="205FB41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счета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128CB51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Recip_CorrAcc</w:t>
            </w:r>
          </w:p>
        </w:tc>
        <w:tc>
          <w:tcPr>
            <w:tcW w:w="1078" w:type="dxa"/>
            <w:shd w:val="clear" w:color="auto" w:fill="auto"/>
          </w:tcPr>
          <w:p w14:paraId="3B0B17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38EB107" w14:textId="7AE1F976" w:rsidR="005C41BA" w:rsidRPr="00761C9E" w:rsidDel="003C1F8C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042A19C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5E2AF48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8.45**</w:t>
            </w:r>
          </w:p>
          <w:p w14:paraId="30F2C83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Заполняется значением номера счета № 40102 получателя.</w:t>
            </w:r>
          </w:p>
        </w:tc>
      </w:tr>
      <w:tr w:rsidR="005C41BA" w:rsidRPr="00761C9E" w14:paraId="11CD4726" w14:textId="77777777" w:rsidTr="006726BD">
        <w:tc>
          <w:tcPr>
            <w:tcW w:w="2537" w:type="dxa"/>
            <w:shd w:val="clear" w:color="auto" w:fill="auto"/>
          </w:tcPr>
          <w:p w14:paraId="73D4F78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Наименование обслуживающей организации</w:t>
            </w:r>
          </w:p>
        </w:tc>
        <w:tc>
          <w:tcPr>
            <w:tcW w:w="2705" w:type="dxa"/>
            <w:shd w:val="clear" w:color="auto" w:fill="auto"/>
          </w:tcPr>
          <w:p w14:paraId="4C281CC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Recip_BankName</w:t>
            </w:r>
          </w:p>
        </w:tc>
        <w:tc>
          <w:tcPr>
            <w:tcW w:w="1078" w:type="dxa"/>
            <w:shd w:val="clear" w:color="auto" w:fill="auto"/>
          </w:tcPr>
          <w:p w14:paraId="39E5D7F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4199E881" w14:textId="4A2C1096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(1-160)</w:t>
            </w:r>
          </w:p>
        </w:tc>
        <w:tc>
          <w:tcPr>
            <w:tcW w:w="1835" w:type="dxa"/>
            <w:shd w:val="clear" w:color="auto" w:fill="auto"/>
          </w:tcPr>
          <w:p w14:paraId="4879804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783B988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8.50**</w:t>
            </w:r>
          </w:p>
          <w:p w14:paraId="2156963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bCs/>
                <w:szCs w:val="22"/>
              </w:rPr>
            </w:pPr>
            <w:r w:rsidRPr="00761C9E">
              <w:rPr>
                <w:szCs w:val="22"/>
              </w:rPr>
              <w:t>Указывается наименование ТОФК получателя.</w:t>
            </w:r>
          </w:p>
        </w:tc>
      </w:tr>
      <w:tr w:rsidR="005C41BA" w:rsidRPr="00761C9E" w14:paraId="2DBAA5C7" w14:textId="77777777" w:rsidTr="006726BD">
        <w:tc>
          <w:tcPr>
            <w:tcW w:w="2537" w:type="dxa"/>
            <w:shd w:val="clear" w:color="auto" w:fill="auto"/>
          </w:tcPr>
          <w:p w14:paraId="0B2F32C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счета получателя средств</w:t>
            </w:r>
          </w:p>
        </w:tc>
        <w:tc>
          <w:tcPr>
            <w:tcW w:w="2705" w:type="dxa"/>
            <w:shd w:val="clear" w:color="auto" w:fill="auto"/>
          </w:tcPr>
          <w:p w14:paraId="2CBAE79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Recip_CheckAcc</w:t>
            </w:r>
          </w:p>
        </w:tc>
        <w:tc>
          <w:tcPr>
            <w:tcW w:w="1078" w:type="dxa"/>
            <w:shd w:val="clear" w:color="auto" w:fill="auto"/>
          </w:tcPr>
          <w:p w14:paraId="195243C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3FFC3B4" w14:textId="178539EA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060374A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4D9F279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8.60**</w:t>
            </w:r>
          </w:p>
          <w:p w14:paraId="6DBE045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Заполняется значением номера КС получателя из распоряжения.</w:t>
            </w:r>
          </w:p>
        </w:tc>
      </w:tr>
      <w:tr w:rsidR="005C41BA" w:rsidRPr="00761C9E" w14:paraId="1943E365" w14:textId="77777777" w:rsidTr="006726BD">
        <w:tc>
          <w:tcPr>
            <w:tcW w:w="14560" w:type="dxa"/>
            <w:gridSpan w:val="6"/>
            <w:shd w:val="clear" w:color="auto" w:fill="auto"/>
          </w:tcPr>
          <w:p w14:paraId="6C76811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Информация о платеже</w:t>
            </w:r>
          </w:p>
        </w:tc>
      </w:tr>
      <w:tr w:rsidR="005C41BA" w:rsidRPr="00761C9E" w14:paraId="5A2E8479" w14:textId="77777777" w:rsidTr="006726BD">
        <w:tc>
          <w:tcPr>
            <w:tcW w:w="2537" w:type="dxa"/>
            <w:shd w:val="clear" w:color="auto" w:fill="auto"/>
          </w:tcPr>
          <w:p w14:paraId="5C77537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Назначение платежа</w:t>
            </w:r>
          </w:p>
        </w:tc>
        <w:tc>
          <w:tcPr>
            <w:tcW w:w="2705" w:type="dxa"/>
            <w:shd w:val="clear" w:color="auto" w:fill="auto"/>
          </w:tcPr>
          <w:p w14:paraId="68C9B16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DepInfo_PayPurpose</w:t>
            </w:r>
          </w:p>
        </w:tc>
        <w:tc>
          <w:tcPr>
            <w:tcW w:w="1078" w:type="dxa"/>
            <w:shd w:val="clear" w:color="auto" w:fill="auto"/>
          </w:tcPr>
          <w:p w14:paraId="1CA8A17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C46A67A" w14:textId="5E5865E8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(1-210)</w:t>
            </w:r>
          </w:p>
        </w:tc>
        <w:tc>
          <w:tcPr>
            <w:tcW w:w="1835" w:type="dxa"/>
            <w:shd w:val="clear" w:color="auto" w:fill="auto"/>
          </w:tcPr>
          <w:p w14:paraId="0D6D46C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3441EDF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3.50**</w:t>
            </w:r>
          </w:p>
          <w:p w14:paraId="60528E6B" w14:textId="4D9072C4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Указывается назначение платежа распоряжения.</w:t>
            </w:r>
            <w:r w:rsidR="00CB4436">
              <w:rPr>
                <w:szCs w:val="22"/>
              </w:rPr>
              <w:t xml:space="preserve"> </w:t>
            </w:r>
            <w:r w:rsidR="00CB4436" w:rsidRPr="005D014C">
              <w:rPr>
                <w:szCs w:val="22"/>
              </w:rPr>
              <w:t xml:space="preserve">Обязательно указывается шаблон </w:t>
            </w:r>
            <w:r w:rsidR="00CB4436" w:rsidRPr="005D014C">
              <w:rPr>
                <w:b/>
                <w:bCs/>
                <w:szCs w:val="22"/>
              </w:rPr>
              <w:t>«</w:t>
            </w:r>
            <w:r w:rsidR="00CB4436" w:rsidRPr="005D014C">
              <w:rPr>
                <w:szCs w:val="22"/>
              </w:rPr>
              <w:t>Привлечение ФО</w:t>
            </w:r>
            <w:r w:rsidR="00CB4436" w:rsidRPr="005D014C">
              <w:rPr>
                <w:b/>
                <w:bCs/>
                <w:szCs w:val="22"/>
              </w:rPr>
              <w:t>».</w:t>
            </w:r>
          </w:p>
        </w:tc>
      </w:tr>
      <w:tr w:rsidR="005C41BA" w:rsidRPr="00761C9E" w14:paraId="351B8F57" w14:textId="77777777" w:rsidTr="006726BD">
        <w:tc>
          <w:tcPr>
            <w:tcW w:w="2537" w:type="dxa"/>
            <w:shd w:val="clear" w:color="auto" w:fill="auto"/>
          </w:tcPr>
          <w:p w14:paraId="459CFB7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Аналитический код, код источника поступлений (код направления расходования)</w:t>
            </w:r>
          </w:p>
        </w:tc>
        <w:tc>
          <w:tcPr>
            <w:tcW w:w="2705" w:type="dxa"/>
            <w:shd w:val="clear" w:color="auto" w:fill="auto"/>
          </w:tcPr>
          <w:p w14:paraId="3268A29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DepInfo_AnalyticCode</w:t>
            </w:r>
          </w:p>
        </w:tc>
        <w:tc>
          <w:tcPr>
            <w:tcW w:w="1078" w:type="dxa"/>
            <w:shd w:val="clear" w:color="auto" w:fill="auto"/>
          </w:tcPr>
          <w:p w14:paraId="7332F6F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053A2A38" w14:textId="004A6934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(1-2</w:t>
            </w:r>
            <w:r w:rsidRPr="00761C9E">
              <w:rPr>
                <w:szCs w:val="22"/>
              </w:rPr>
              <w:t>5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237265C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6B88A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4.35**</w:t>
            </w:r>
          </w:p>
          <w:p w14:paraId="209D4B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D5D2D3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заполняется на основании распоряжения значением поля «Код цели (аналитический код)» получателя.</w:t>
            </w:r>
          </w:p>
          <w:p w14:paraId="0A9C9C0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документе «Требование получателя платежа» не заполняется.</w:t>
            </w:r>
          </w:p>
        </w:tc>
      </w:tr>
      <w:tr w:rsidR="005C41BA" w:rsidRPr="00761C9E" w14:paraId="30A3B136" w14:textId="77777777" w:rsidTr="006726BD">
        <w:tc>
          <w:tcPr>
            <w:tcW w:w="2537" w:type="dxa"/>
            <w:shd w:val="clear" w:color="auto" w:fill="auto"/>
          </w:tcPr>
          <w:p w14:paraId="7D56D6A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Источник оплаты</w:t>
            </w:r>
          </w:p>
        </w:tc>
        <w:tc>
          <w:tcPr>
            <w:tcW w:w="2705" w:type="dxa"/>
            <w:shd w:val="clear" w:color="auto" w:fill="auto"/>
          </w:tcPr>
          <w:p w14:paraId="077644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DepInfo_PaySource</w:t>
            </w:r>
          </w:p>
        </w:tc>
        <w:tc>
          <w:tcPr>
            <w:tcW w:w="1078" w:type="dxa"/>
            <w:shd w:val="clear" w:color="auto" w:fill="auto"/>
          </w:tcPr>
          <w:p w14:paraId="5F36542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C</w:t>
            </w:r>
          </w:p>
        </w:tc>
        <w:tc>
          <w:tcPr>
            <w:tcW w:w="1905" w:type="dxa"/>
            <w:shd w:val="clear" w:color="auto" w:fill="auto"/>
          </w:tcPr>
          <w:p w14:paraId="42464C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Pr="00761C9E">
              <w:rPr>
                <w:szCs w:val="22"/>
              </w:rPr>
              <w:t>DepInfo_PaySource</w:t>
            </w:r>
          </w:p>
        </w:tc>
        <w:tc>
          <w:tcPr>
            <w:tcW w:w="1835" w:type="dxa"/>
            <w:shd w:val="clear" w:color="auto" w:fill="auto"/>
          </w:tcPr>
          <w:p w14:paraId="1DEA2FC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3C374D7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266543AB" w14:textId="77777777" w:rsidTr="006726BD">
        <w:tc>
          <w:tcPr>
            <w:tcW w:w="14560" w:type="dxa"/>
            <w:gridSpan w:val="6"/>
            <w:shd w:val="clear" w:color="auto" w:fill="auto"/>
          </w:tcPr>
          <w:p w14:paraId="12D23C7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bCs/>
                <w:szCs w:val="22"/>
              </w:rPr>
              <w:t>Информация о документах-основаниях</w:t>
            </w:r>
          </w:p>
        </w:tc>
      </w:tr>
      <w:tr w:rsidR="005C41BA" w:rsidRPr="00761C9E" w14:paraId="3C3594BC" w14:textId="77777777" w:rsidTr="006726BD">
        <w:tc>
          <w:tcPr>
            <w:tcW w:w="2537" w:type="dxa"/>
            <w:shd w:val="clear" w:color="auto" w:fill="auto"/>
          </w:tcPr>
          <w:p w14:paraId="15E1CCB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ОКС (КМИ)</w:t>
            </w:r>
          </w:p>
        </w:tc>
        <w:tc>
          <w:tcPr>
            <w:tcW w:w="2705" w:type="dxa"/>
            <w:shd w:val="clear" w:color="auto" w:fill="auto"/>
          </w:tcPr>
          <w:p w14:paraId="1276666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CdFAIP</w:t>
            </w:r>
          </w:p>
        </w:tc>
        <w:tc>
          <w:tcPr>
            <w:tcW w:w="1078" w:type="dxa"/>
            <w:shd w:val="clear" w:color="auto" w:fill="auto"/>
          </w:tcPr>
          <w:p w14:paraId="6343A84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auto"/>
          </w:tcPr>
          <w:p w14:paraId="359AA4D9" w14:textId="0307D3E3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</w:t>
            </w:r>
            <w:r w:rsidRPr="00761C9E">
              <w:rPr>
                <w:szCs w:val="22"/>
              </w:rPr>
              <w:t>24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08B2ED8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34E2B1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10.50**</w:t>
            </w:r>
          </w:p>
          <w:p w14:paraId="78D7877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F74BAF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Заполняется значением код объекта по ОКС (КМИ). </w:t>
            </w:r>
          </w:p>
        </w:tc>
      </w:tr>
      <w:tr w:rsidR="005C41BA" w:rsidRPr="00761C9E" w14:paraId="4F85FA25" w14:textId="77777777" w:rsidTr="006726BD">
        <w:tc>
          <w:tcPr>
            <w:tcW w:w="14560" w:type="dxa"/>
            <w:gridSpan w:val="6"/>
            <w:shd w:val="clear" w:color="auto" w:fill="auto"/>
          </w:tcPr>
          <w:p w14:paraId="6E97C5A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lastRenderedPageBreak/>
              <w:t>Расшифровка поручения</w:t>
            </w:r>
          </w:p>
        </w:tc>
      </w:tr>
      <w:tr w:rsidR="005C41BA" w:rsidRPr="00761C9E" w14:paraId="519D10E0" w14:textId="77777777" w:rsidTr="006726BD">
        <w:tc>
          <w:tcPr>
            <w:tcW w:w="2537" w:type="dxa"/>
            <w:shd w:val="clear" w:color="auto" w:fill="auto"/>
          </w:tcPr>
          <w:p w14:paraId="61DA481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Расшифровка поручения</w:t>
            </w:r>
          </w:p>
        </w:tc>
        <w:tc>
          <w:tcPr>
            <w:tcW w:w="2705" w:type="dxa"/>
            <w:shd w:val="clear" w:color="auto" w:fill="auto"/>
          </w:tcPr>
          <w:p w14:paraId="0E0B79D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OrdersAcc</w:t>
            </w:r>
          </w:p>
        </w:tc>
        <w:tc>
          <w:tcPr>
            <w:tcW w:w="1078" w:type="dxa"/>
            <w:shd w:val="clear" w:color="auto" w:fill="auto"/>
          </w:tcPr>
          <w:p w14:paraId="694EC3E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C</w:t>
            </w:r>
          </w:p>
        </w:tc>
        <w:tc>
          <w:tcPr>
            <w:tcW w:w="1905" w:type="dxa"/>
            <w:shd w:val="clear" w:color="auto" w:fill="auto"/>
          </w:tcPr>
          <w:p w14:paraId="0DBEBD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tOrdersAcc</w:t>
            </w:r>
          </w:p>
        </w:tc>
        <w:tc>
          <w:tcPr>
            <w:tcW w:w="1835" w:type="dxa"/>
            <w:shd w:val="clear" w:color="auto" w:fill="auto"/>
          </w:tcPr>
          <w:p w14:paraId="6975DB2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9648DB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583D5B6B" w14:textId="77777777" w:rsidTr="006726BD">
        <w:tc>
          <w:tcPr>
            <w:tcW w:w="14560" w:type="dxa"/>
            <w:gridSpan w:val="6"/>
            <w:shd w:val="clear" w:color="auto" w:fill="auto"/>
          </w:tcPr>
          <w:p w14:paraId="119D3D1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Налоговые реквизиты платежа</w:t>
            </w:r>
          </w:p>
        </w:tc>
      </w:tr>
      <w:tr w:rsidR="005C41BA" w:rsidRPr="00761C9E" w14:paraId="4C1A9AB3" w14:textId="77777777" w:rsidTr="006726BD">
        <w:tc>
          <w:tcPr>
            <w:tcW w:w="2537" w:type="dxa"/>
            <w:shd w:val="clear" w:color="auto" w:fill="auto"/>
          </w:tcPr>
          <w:p w14:paraId="44E8FD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Статус плательщика</w:t>
            </w:r>
          </w:p>
        </w:tc>
        <w:tc>
          <w:tcPr>
            <w:tcW w:w="2705" w:type="dxa"/>
            <w:shd w:val="clear" w:color="auto" w:fill="auto"/>
          </w:tcPr>
          <w:p w14:paraId="394B30B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DepInfo_TAX_DrawStat</w:t>
            </w:r>
          </w:p>
        </w:tc>
        <w:tc>
          <w:tcPr>
            <w:tcW w:w="1078" w:type="dxa"/>
            <w:shd w:val="clear" w:color="auto" w:fill="auto"/>
          </w:tcPr>
          <w:p w14:paraId="1499CFD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BC6B395" w14:textId="0C4D2A2B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(1-2)</w:t>
            </w:r>
          </w:p>
        </w:tc>
        <w:tc>
          <w:tcPr>
            <w:tcW w:w="1835" w:type="dxa"/>
            <w:shd w:val="clear" w:color="auto" w:fill="auto"/>
          </w:tcPr>
          <w:p w14:paraId="40E4447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023E52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11.20** (поле 101)*.</w:t>
            </w:r>
          </w:p>
        </w:tc>
      </w:tr>
      <w:tr w:rsidR="005C41BA" w:rsidRPr="00761C9E" w14:paraId="4E00FDC7" w14:textId="77777777" w:rsidTr="006726BD">
        <w:tc>
          <w:tcPr>
            <w:tcW w:w="2537" w:type="dxa"/>
            <w:shd w:val="clear" w:color="auto" w:fill="auto"/>
          </w:tcPr>
          <w:p w14:paraId="33ADB23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классификации доходов бюджетов</w:t>
            </w:r>
          </w:p>
        </w:tc>
        <w:tc>
          <w:tcPr>
            <w:tcW w:w="2705" w:type="dxa"/>
            <w:shd w:val="clear" w:color="auto" w:fill="auto"/>
          </w:tcPr>
          <w:p w14:paraId="299A1AF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DepInfo_TAX_KBK</w:t>
            </w:r>
          </w:p>
        </w:tc>
        <w:tc>
          <w:tcPr>
            <w:tcW w:w="1078" w:type="dxa"/>
            <w:shd w:val="clear" w:color="auto" w:fill="auto"/>
          </w:tcPr>
          <w:p w14:paraId="1808E6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28919A40" w14:textId="0757727D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</w:t>
            </w:r>
            <w:r w:rsidRPr="00761C9E">
              <w:rPr>
                <w:szCs w:val="22"/>
              </w:rPr>
              <w:t>1-20)</w:t>
            </w:r>
          </w:p>
        </w:tc>
        <w:tc>
          <w:tcPr>
            <w:tcW w:w="1835" w:type="dxa"/>
            <w:shd w:val="clear" w:color="auto" w:fill="auto"/>
          </w:tcPr>
          <w:p w14:paraId="74D7612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5B67E6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11.10** (поле 104)*.</w:t>
            </w:r>
          </w:p>
          <w:p w14:paraId="451B93C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0DB520BA" w14:textId="77777777" w:rsidTr="006726BD">
        <w:tc>
          <w:tcPr>
            <w:tcW w:w="2537" w:type="dxa"/>
            <w:shd w:val="clear" w:color="auto" w:fill="auto"/>
          </w:tcPr>
          <w:p w14:paraId="171495E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ОКТМО</w:t>
            </w:r>
          </w:p>
        </w:tc>
        <w:tc>
          <w:tcPr>
            <w:tcW w:w="2705" w:type="dxa"/>
            <w:shd w:val="clear" w:color="auto" w:fill="auto"/>
          </w:tcPr>
          <w:p w14:paraId="0BC6C9B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DepInfo_TAX_OKTMO</w:t>
            </w:r>
          </w:p>
        </w:tc>
        <w:tc>
          <w:tcPr>
            <w:tcW w:w="1078" w:type="dxa"/>
            <w:shd w:val="clear" w:color="auto" w:fill="auto"/>
          </w:tcPr>
          <w:p w14:paraId="6435E17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0217D74C" w14:textId="40CFE819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</w:t>
            </w:r>
            <w:r w:rsidRPr="00761C9E">
              <w:rPr>
                <w:szCs w:val="22"/>
              </w:rPr>
              <w:t>-8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67AB27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C099A8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11.15** (поле 105)*.</w:t>
            </w:r>
          </w:p>
          <w:p w14:paraId="077AD11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66BAEB11" w14:textId="77777777" w:rsidTr="006726BD">
        <w:tc>
          <w:tcPr>
            <w:tcW w:w="2537" w:type="dxa"/>
            <w:shd w:val="clear" w:color="auto" w:fill="auto"/>
          </w:tcPr>
          <w:p w14:paraId="78B5353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Основание платежа</w:t>
            </w:r>
          </w:p>
        </w:tc>
        <w:tc>
          <w:tcPr>
            <w:tcW w:w="2705" w:type="dxa"/>
            <w:shd w:val="clear" w:color="auto" w:fill="auto"/>
          </w:tcPr>
          <w:p w14:paraId="5AC781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DepInfo_TAX_PayReason</w:t>
            </w:r>
          </w:p>
        </w:tc>
        <w:tc>
          <w:tcPr>
            <w:tcW w:w="1078" w:type="dxa"/>
            <w:shd w:val="clear" w:color="auto" w:fill="auto"/>
          </w:tcPr>
          <w:p w14:paraId="32B77C3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4249096" w14:textId="439A2A14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(1-2)</w:t>
            </w:r>
          </w:p>
        </w:tc>
        <w:tc>
          <w:tcPr>
            <w:tcW w:w="1835" w:type="dxa"/>
            <w:shd w:val="clear" w:color="auto" w:fill="auto"/>
          </w:tcPr>
          <w:p w14:paraId="49CB9F1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3A2EB9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11.25** (поле 106)*.</w:t>
            </w:r>
          </w:p>
          <w:p w14:paraId="3C3560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4B158283" w14:textId="77777777" w:rsidTr="006726BD">
        <w:tc>
          <w:tcPr>
            <w:tcW w:w="2537" w:type="dxa"/>
            <w:shd w:val="clear" w:color="auto" w:fill="auto"/>
          </w:tcPr>
          <w:p w14:paraId="2BD8C74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Налоговый период</w:t>
            </w:r>
          </w:p>
        </w:tc>
        <w:tc>
          <w:tcPr>
            <w:tcW w:w="2705" w:type="dxa"/>
            <w:shd w:val="clear" w:color="auto" w:fill="auto"/>
          </w:tcPr>
          <w:p w14:paraId="3661383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DepInfo_TAX_Period</w:t>
            </w:r>
          </w:p>
        </w:tc>
        <w:tc>
          <w:tcPr>
            <w:tcW w:w="1078" w:type="dxa"/>
            <w:shd w:val="clear" w:color="auto" w:fill="auto"/>
          </w:tcPr>
          <w:p w14:paraId="4AB799B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00919AC4" w14:textId="2EE934C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</w:t>
            </w:r>
            <w:r w:rsidRPr="00761C9E">
              <w:rPr>
                <w:szCs w:val="22"/>
              </w:rPr>
              <w:t>-10)</w:t>
            </w:r>
          </w:p>
        </w:tc>
        <w:tc>
          <w:tcPr>
            <w:tcW w:w="1835" w:type="dxa"/>
            <w:shd w:val="clear" w:color="auto" w:fill="auto"/>
          </w:tcPr>
          <w:p w14:paraId="6CEB000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E6D20E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11.30** (поле 107)*.</w:t>
            </w:r>
          </w:p>
          <w:p w14:paraId="0B9415D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280C5A0B" w14:textId="77777777" w:rsidTr="006726BD">
        <w:tc>
          <w:tcPr>
            <w:tcW w:w="2537" w:type="dxa"/>
            <w:shd w:val="clear" w:color="auto" w:fill="auto"/>
          </w:tcPr>
          <w:p w14:paraId="133CAD0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документа-основания</w:t>
            </w:r>
          </w:p>
        </w:tc>
        <w:tc>
          <w:tcPr>
            <w:tcW w:w="2705" w:type="dxa"/>
            <w:shd w:val="clear" w:color="auto" w:fill="auto"/>
          </w:tcPr>
          <w:p w14:paraId="19C71D1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DepInfo_TAX_DocNo</w:t>
            </w:r>
          </w:p>
        </w:tc>
        <w:tc>
          <w:tcPr>
            <w:tcW w:w="1078" w:type="dxa"/>
            <w:shd w:val="clear" w:color="auto" w:fill="auto"/>
          </w:tcPr>
          <w:p w14:paraId="06B4E27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461A009" w14:textId="5D0BF600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(1-15)</w:t>
            </w:r>
          </w:p>
        </w:tc>
        <w:tc>
          <w:tcPr>
            <w:tcW w:w="1835" w:type="dxa"/>
            <w:shd w:val="clear" w:color="auto" w:fill="auto"/>
          </w:tcPr>
          <w:p w14:paraId="1045762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3D36E5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11.35** (поле 108)*.</w:t>
            </w:r>
          </w:p>
          <w:p w14:paraId="713C0EB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70CB58B1" w14:textId="77777777" w:rsidTr="006726BD">
        <w:tc>
          <w:tcPr>
            <w:tcW w:w="2537" w:type="dxa"/>
            <w:shd w:val="clear" w:color="auto" w:fill="auto"/>
          </w:tcPr>
          <w:p w14:paraId="7CE7253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документа-основания</w:t>
            </w:r>
          </w:p>
        </w:tc>
        <w:tc>
          <w:tcPr>
            <w:tcW w:w="2705" w:type="dxa"/>
            <w:shd w:val="clear" w:color="auto" w:fill="auto"/>
          </w:tcPr>
          <w:p w14:paraId="4A8CC62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DepInfo_TAX_DocDate</w:t>
            </w:r>
          </w:p>
        </w:tc>
        <w:tc>
          <w:tcPr>
            <w:tcW w:w="1078" w:type="dxa"/>
            <w:shd w:val="clear" w:color="auto" w:fill="auto"/>
          </w:tcPr>
          <w:p w14:paraId="159A2E6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56F38275" w14:textId="46A257B8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(1-10)</w:t>
            </w:r>
          </w:p>
        </w:tc>
        <w:tc>
          <w:tcPr>
            <w:tcW w:w="1835" w:type="dxa"/>
            <w:shd w:val="clear" w:color="auto" w:fill="auto"/>
          </w:tcPr>
          <w:p w14:paraId="56E0963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0EEF8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11.45** (поле 109)*.</w:t>
            </w:r>
          </w:p>
          <w:p w14:paraId="6AB65AE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1501B6EC" w14:textId="77777777" w:rsidTr="006726BD">
        <w:tc>
          <w:tcPr>
            <w:tcW w:w="2537" w:type="dxa"/>
            <w:shd w:val="clear" w:color="auto" w:fill="auto"/>
          </w:tcPr>
          <w:p w14:paraId="441669B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Идентификатор государственного контракта, контракта, договора, соглашения</w:t>
            </w:r>
          </w:p>
        </w:tc>
        <w:tc>
          <w:tcPr>
            <w:tcW w:w="2705" w:type="dxa"/>
            <w:shd w:val="clear" w:color="auto" w:fill="auto"/>
          </w:tcPr>
          <w:p w14:paraId="2AE3B08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IGK</w:t>
            </w:r>
          </w:p>
        </w:tc>
        <w:tc>
          <w:tcPr>
            <w:tcW w:w="1078" w:type="dxa"/>
            <w:shd w:val="clear" w:color="auto" w:fill="auto"/>
          </w:tcPr>
          <w:p w14:paraId="7BF7492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58BF87BC" w14:textId="67AF2EC6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</w:t>
            </w:r>
            <w:r w:rsidRPr="00761C9E">
              <w:rPr>
                <w:szCs w:val="22"/>
              </w:rPr>
              <w:t>-25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46C714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E61F7F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Реквизит 11.5** </w:t>
            </w:r>
          </w:p>
          <w:p w14:paraId="6F7237C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0BD211C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Заполняется значением ИГК.</w:t>
            </w:r>
          </w:p>
        </w:tc>
      </w:tr>
      <w:tr w:rsidR="005C41BA" w:rsidRPr="00761C9E" w14:paraId="48EE6984" w14:textId="77777777" w:rsidTr="006726BD">
        <w:tc>
          <w:tcPr>
            <w:tcW w:w="2537" w:type="dxa"/>
            <w:shd w:val="clear" w:color="auto" w:fill="auto"/>
          </w:tcPr>
          <w:p w14:paraId="7DD3403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Идентификатор плательщика</w:t>
            </w:r>
          </w:p>
        </w:tc>
        <w:tc>
          <w:tcPr>
            <w:tcW w:w="2705" w:type="dxa"/>
            <w:shd w:val="clear" w:color="auto" w:fill="auto"/>
          </w:tcPr>
          <w:p w14:paraId="2C537EE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Payer_</w:t>
            </w:r>
            <w:r w:rsidRPr="00761C9E">
              <w:rPr>
                <w:szCs w:val="22"/>
                <w:lang w:val="en-US"/>
              </w:rPr>
              <w:t>Ident</w:t>
            </w:r>
          </w:p>
        </w:tc>
        <w:tc>
          <w:tcPr>
            <w:tcW w:w="1078" w:type="dxa"/>
            <w:shd w:val="clear" w:color="auto" w:fill="auto"/>
          </w:tcPr>
          <w:p w14:paraId="1A39618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265F558E" w14:textId="52B43DA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(1</w:t>
            </w:r>
            <w:r w:rsidRPr="00761C9E">
              <w:rPr>
                <w:szCs w:val="22"/>
              </w:rPr>
              <w:t>-15</w:t>
            </w:r>
            <w:r w:rsidRPr="00761C9E">
              <w:rPr>
                <w:szCs w:val="22"/>
                <w:lang w:val="en-US"/>
              </w:rPr>
              <w:t>)</w:t>
            </w:r>
          </w:p>
        </w:tc>
        <w:tc>
          <w:tcPr>
            <w:tcW w:w="1835" w:type="dxa"/>
            <w:shd w:val="clear" w:color="auto" w:fill="auto"/>
          </w:tcPr>
          <w:p w14:paraId="3261F67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337F5F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Реквизит 11.40**</w:t>
            </w:r>
          </w:p>
          <w:p w14:paraId="44E3BEF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0214F5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идентификатор плательщика (при наличии).</w:t>
            </w:r>
          </w:p>
        </w:tc>
      </w:tr>
      <w:tr w:rsidR="005C41BA" w:rsidRPr="00761C9E" w14:paraId="6E530C61" w14:textId="77777777" w:rsidTr="006726BD">
        <w:tc>
          <w:tcPr>
            <w:tcW w:w="14560" w:type="dxa"/>
            <w:gridSpan w:val="6"/>
            <w:shd w:val="clear" w:color="auto" w:fill="auto"/>
          </w:tcPr>
          <w:p w14:paraId="7D52D8C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платежа за ЖКУ</w:t>
            </w:r>
          </w:p>
        </w:tc>
      </w:tr>
      <w:tr w:rsidR="005C41BA" w:rsidRPr="00761C9E" w14:paraId="7DB1002D" w14:textId="77777777" w:rsidTr="006726BD">
        <w:tc>
          <w:tcPr>
            <w:tcW w:w="2537" w:type="dxa"/>
            <w:shd w:val="clear" w:color="auto" w:fill="auto"/>
          </w:tcPr>
          <w:p w14:paraId="030EC7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Идентификатор платежного документа</w:t>
            </w:r>
          </w:p>
        </w:tc>
        <w:tc>
          <w:tcPr>
            <w:tcW w:w="2705" w:type="dxa"/>
            <w:shd w:val="clear" w:color="auto" w:fill="auto"/>
          </w:tcPr>
          <w:p w14:paraId="68FBA60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InfoPayZHKU_IPD</w:t>
            </w:r>
          </w:p>
        </w:tc>
        <w:tc>
          <w:tcPr>
            <w:tcW w:w="1078" w:type="dxa"/>
            <w:shd w:val="clear" w:color="auto" w:fill="auto"/>
          </w:tcPr>
          <w:p w14:paraId="191DE3A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2AB2EDC9" w14:textId="06465194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(18)</w:t>
            </w:r>
          </w:p>
        </w:tc>
        <w:tc>
          <w:tcPr>
            <w:tcW w:w="1835" w:type="dxa"/>
            <w:shd w:val="clear" w:color="auto" w:fill="auto"/>
          </w:tcPr>
          <w:p w14:paraId="2D58FE6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A23983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293730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идентификатор платежного документа.</w:t>
            </w:r>
          </w:p>
        </w:tc>
      </w:tr>
      <w:tr w:rsidR="005C41BA" w:rsidRPr="00761C9E" w14:paraId="55DE3385" w14:textId="77777777" w:rsidTr="006726BD">
        <w:tc>
          <w:tcPr>
            <w:tcW w:w="2537" w:type="dxa"/>
            <w:shd w:val="clear" w:color="auto" w:fill="auto"/>
          </w:tcPr>
          <w:p w14:paraId="0A60AB5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Период оплаты</w:t>
            </w:r>
          </w:p>
        </w:tc>
        <w:tc>
          <w:tcPr>
            <w:tcW w:w="2705" w:type="dxa"/>
            <w:shd w:val="clear" w:color="auto" w:fill="auto"/>
          </w:tcPr>
          <w:p w14:paraId="399B1A1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InfoPayZHKU_PRD</w:t>
            </w:r>
          </w:p>
        </w:tc>
        <w:tc>
          <w:tcPr>
            <w:tcW w:w="1078" w:type="dxa"/>
            <w:shd w:val="clear" w:color="auto" w:fill="auto"/>
          </w:tcPr>
          <w:p w14:paraId="0E443E7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B1C525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YearMonth</w:t>
            </w:r>
          </w:p>
        </w:tc>
        <w:tc>
          <w:tcPr>
            <w:tcW w:w="1835" w:type="dxa"/>
            <w:shd w:val="clear" w:color="auto" w:fill="auto"/>
          </w:tcPr>
          <w:p w14:paraId="388F8C8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60FD8D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8FF4F6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период оплаты.</w:t>
            </w:r>
          </w:p>
          <w:p w14:paraId="559525F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Формат: ММ.ГГГГ (Пример: 01.2020).</w:t>
            </w:r>
          </w:p>
        </w:tc>
      </w:tr>
      <w:tr w:rsidR="005C41BA" w:rsidRPr="00761C9E" w14:paraId="24E7513B" w14:textId="77777777" w:rsidTr="006726BD">
        <w:tc>
          <w:tcPr>
            <w:tcW w:w="2537" w:type="dxa"/>
            <w:shd w:val="clear" w:color="auto" w:fill="auto"/>
          </w:tcPr>
          <w:p w14:paraId="486B576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Единый лицевой счет</w:t>
            </w:r>
          </w:p>
        </w:tc>
        <w:tc>
          <w:tcPr>
            <w:tcW w:w="2705" w:type="dxa"/>
            <w:shd w:val="clear" w:color="auto" w:fill="auto"/>
          </w:tcPr>
          <w:p w14:paraId="5904B4F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InfoPayZHKU_ELS</w:t>
            </w:r>
          </w:p>
        </w:tc>
        <w:tc>
          <w:tcPr>
            <w:tcW w:w="1078" w:type="dxa"/>
            <w:shd w:val="clear" w:color="auto" w:fill="auto"/>
          </w:tcPr>
          <w:p w14:paraId="249FBB4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1EDF7DB0" w14:textId="083F7A5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(10)</w:t>
            </w:r>
          </w:p>
        </w:tc>
        <w:tc>
          <w:tcPr>
            <w:tcW w:w="1835" w:type="dxa"/>
            <w:shd w:val="clear" w:color="auto" w:fill="auto"/>
          </w:tcPr>
          <w:p w14:paraId="7EE590F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7F65CB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150D42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единый лицевой счет.</w:t>
            </w:r>
          </w:p>
        </w:tc>
      </w:tr>
      <w:tr w:rsidR="005C41BA" w:rsidRPr="00761C9E" w14:paraId="29F4959B" w14:textId="77777777" w:rsidTr="006726BD">
        <w:tc>
          <w:tcPr>
            <w:tcW w:w="2537" w:type="dxa"/>
            <w:shd w:val="clear" w:color="auto" w:fill="auto"/>
          </w:tcPr>
          <w:p w14:paraId="59240A5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Жилищно-коммунальные услуги</w:t>
            </w:r>
          </w:p>
        </w:tc>
        <w:tc>
          <w:tcPr>
            <w:tcW w:w="2705" w:type="dxa"/>
            <w:shd w:val="clear" w:color="auto" w:fill="auto"/>
          </w:tcPr>
          <w:p w14:paraId="56AD978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InfoPayZHKU_ZHKU</w:t>
            </w:r>
          </w:p>
        </w:tc>
        <w:tc>
          <w:tcPr>
            <w:tcW w:w="1078" w:type="dxa"/>
            <w:shd w:val="clear" w:color="auto" w:fill="auto"/>
          </w:tcPr>
          <w:p w14:paraId="5C99F8E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19EF2D09" w14:textId="7974932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(13)</w:t>
            </w:r>
          </w:p>
        </w:tc>
        <w:tc>
          <w:tcPr>
            <w:tcW w:w="1835" w:type="dxa"/>
            <w:shd w:val="clear" w:color="auto" w:fill="auto"/>
          </w:tcPr>
          <w:p w14:paraId="079F67B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959DEB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7C133F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идентификатор жилищно-коммунальной услуги.</w:t>
            </w:r>
          </w:p>
        </w:tc>
      </w:tr>
      <w:tr w:rsidR="005C41BA" w:rsidRPr="00761C9E" w14:paraId="7BDA3665" w14:textId="77777777" w:rsidTr="006726BD">
        <w:tc>
          <w:tcPr>
            <w:tcW w:w="14560" w:type="dxa"/>
            <w:gridSpan w:val="6"/>
            <w:shd w:val="clear" w:color="auto" w:fill="auto"/>
          </w:tcPr>
          <w:p w14:paraId="271C183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Реквизиты КОО</w:t>
            </w:r>
          </w:p>
        </w:tc>
      </w:tr>
      <w:tr w:rsidR="005C41BA" w:rsidRPr="00761C9E" w14:paraId="53A58BC8" w14:textId="77777777" w:rsidTr="006726BD">
        <w:tc>
          <w:tcPr>
            <w:tcW w:w="2537" w:type="dxa"/>
            <w:shd w:val="clear" w:color="auto" w:fill="auto"/>
          </w:tcPr>
          <w:p w14:paraId="7D65ABE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КОО</w:t>
            </w:r>
          </w:p>
        </w:tc>
        <w:tc>
          <w:tcPr>
            <w:tcW w:w="2705" w:type="dxa"/>
            <w:shd w:val="clear" w:color="auto" w:fill="auto"/>
          </w:tcPr>
          <w:p w14:paraId="4081072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NumKOO</w:t>
            </w:r>
          </w:p>
        </w:tc>
        <w:tc>
          <w:tcPr>
            <w:tcW w:w="1078" w:type="dxa"/>
            <w:shd w:val="clear" w:color="auto" w:fill="auto"/>
          </w:tcPr>
          <w:p w14:paraId="30FC203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536D790F" w14:textId="750C71B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(1-50)</w:t>
            </w:r>
          </w:p>
        </w:tc>
        <w:tc>
          <w:tcPr>
            <w:tcW w:w="1835" w:type="dxa"/>
            <w:shd w:val="clear" w:color="auto" w:fill="auto"/>
          </w:tcPr>
          <w:p w14:paraId="29CA17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8F1AEC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ACADDA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номер КОО.</w:t>
            </w:r>
          </w:p>
        </w:tc>
      </w:tr>
      <w:tr w:rsidR="005C41BA" w:rsidRPr="00761C9E" w14:paraId="31A5341E" w14:textId="77777777" w:rsidTr="006726BD">
        <w:tc>
          <w:tcPr>
            <w:tcW w:w="2537" w:type="dxa"/>
            <w:shd w:val="clear" w:color="auto" w:fill="auto"/>
          </w:tcPr>
          <w:p w14:paraId="10F0624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ТОФК государственного заказчика</w:t>
            </w:r>
          </w:p>
        </w:tc>
        <w:tc>
          <w:tcPr>
            <w:tcW w:w="2705" w:type="dxa"/>
            <w:shd w:val="clear" w:color="auto" w:fill="auto"/>
          </w:tcPr>
          <w:p w14:paraId="70F729D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TOFKCodeStateClient</w:t>
            </w:r>
          </w:p>
        </w:tc>
        <w:tc>
          <w:tcPr>
            <w:tcW w:w="1078" w:type="dxa"/>
            <w:shd w:val="clear" w:color="auto" w:fill="auto"/>
          </w:tcPr>
          <w:p w14:paraId="550CF41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CFD3893" w14:textId="3EDB1048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(4)</w:t>
            </w:r>
          </w:p>
        </w:tc>
        <w:tc>
          <w:tcPr>
            <w:tcW w:w="1835" w:type="dxa"/>
            <w:shd w:val="clear" w:color="auto" w:fill="auto"/>
          </w:tcPr>
          <w:p w14:paraId="497042E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2C3A08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5F1A07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код ТОФК государственного заказчика.</w:t>
            </w:r>
          </w:p>
        </w:tc>
      </w:tr>
      <w:tr w:rsidR="005C41BA" w:rsidRPr="00761C9E" w14:paraId="4283061E" w14:textId="77777777" w:rsidTr="006726BD">
        <w:tc>
          <w:tcPr>
            <w:tcW w:w="14560" w:type="dxa"/>
            <w:gridSpan w:val="6"/>
            <w:shd w:val="clear" w:color="auto" w:fill="auto"/>
          </w:tcPr>
          <w:p w14:paraId="29CD42A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Возврат КОО</w:t>
            </w:r>
          </w:p>
        </w:tc>
      </w:tr>
      <w:tr w:rsidR="005C41BA" w:rsidRPr="00761C9E" w14:paraId="275598BB" w14:textId="77777777" w:rsidTr="006726BD">
        <w:tc>
          <w:tcPr>
            <w:tcW w:w="2537" w:type="dxa"/>
            <w:shd w:val="clear" w:color="auto" w:fill="auto"/>
          </w:tcPr>
          <w:p w14:paraId="378E73A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Признак возврата по КОО</w:t>
            </w:r>
          </w:p>
        </w:tc>
        <w:tc>
          <w:tcPr>
            <w:tcW w:w="2705" w:type="dxa"/>
            <w:shd w:val="clear" w:color="auto" w:fill="auto"/>
          </w:tcPr>
          <w:p w14:paraId="6EF6D34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ReturnKOO_ReturnFlag</w:t>
            </w:r>
          </w:p>
        </w:tc>
        <w:tc>
          <w:tcPr>
            <w:tcW w:w="1078" w:type="dxa"/>
            <w:shd w:val="clear" w:color="auto" w:fill="auto"/>
          </w:tcPr>
          <w:p w14:paraId="0E15662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5FCA1B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27D592A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767AC9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6F55F9B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признак возврата по КОО.</w:t>
            </w:r>
          </w:p>
          <w:p w14:paraId="5059FD4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случае возврата КОО указывается значение «1», иначе - «0».</w:t>
            </w:r>
          </w:p>
        </w:tc>
      </w:tr>
      <w:tr w:rsidR="005C41BA" w:rsidRPr="00761C9E" w14:paraId="446E5E15" w14:textId="77777777" w:rsidTr="006726BD">
        <w:tc>
          <w:tcPr>
            <w:tcW w:w="2537" w:type="dxa"/>
            <w:shd w:val="clear" w:color="auto" w:fill="auto"/>
          </w:tcPr>
          <w:p w14:paraId="19D109E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Возврат КОО</w:t>
            </w:r>
          </w:p>
        </w:tc>
        <w:tc>
          <w:tcPr>
            <w:tcW w:w="2705" w:type="dxa"/>
            <w:shd w:val="clear" w:color="auto" w:fill="auto"/>
          </w:tcPr>
          <w:p w14:paraId="0376108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szCs w:val="22"/>
              </w:rPr>
              <w:t>FAM_RETURNKOO</w:t>
            </w:r>
          </w:p>
        </w:tc>
        <w:tc>
          <w:tcPr>
            <w:tcW w:w="1078" w:type="dxa"/>
            <w:shd w:val="clear" w:color="auto" w:fill="auto"/>
          </w:tcPr>
          <w:p w14:paraId="6364DF8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C</w:t>
            </w:r>
          </w:p>
        </w:tc>
        <w:tc>
          <w:tcPr>
            <w:tcW w:w="1905" w:type="dxa"/>
            <w:shd w:val="clear" w:color="auto" w:fill="FFFFFF"/>
          </w:tcPr>
          <w:p w14:paraId="2FE16CF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Pr="00761C9E">
              <w:rPr>
                <w:szCs w:val="22"/>
              </w:rPr>
              <w:t>FAM_RETURNKOO</w:t>
            </w:r>
          </w:p>
        </w:tc>
        <w:tc>
          <w:tcPr>
            <w:tcW w:w="1835" w:type="dxa"/>
            <w:shd w:val="clear" w:color="auto" w:fill="auto"/>
          </w:tcPr>
          <w:p w14:paraId="761DBE1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E12059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2797011D" w14:textId="77777777" w:rsidTr="006726BD">
        <w:tc>
          <w:tcPr>
            <w:tcW w:w="14560" w:type="dxa"/>
            <w:gridSpan w:val="6"/>
            <w:shd w:val="clear" w:color="auto" w:fill="auto"/>
          </w:tcPr>
          <w:p w14:paraId="591C23D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szCs w:val="22"/>
              </w:rPr>
              <w:t>Частичное исполнение</w:t>
            </w:r>
          </w:p>
        </w:tc>
      </w:tr>
      <w:tr w:rsidR="005C41BA" w:rsidRPr="00761C9E" w14:paraId="2F17D558" w14:textId="77777777" w:rsidTr="006726BD">
        <w:tc>
          <w:tcPr>
            <w:tcW w:w="2537" w:type="dxa"/>
            <w:shd w:val="clear" w:color="auto" w:fill="auto"/>
          </w:tcPr>
          <w:p w14:paraId="6712767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Частичное исполнение</w:t>
            </w:r>
          </w:p>
        </w:tc>
        <w:tc>
          <w:tcPr>
            <w:tcW w:w="2705" w:type="dxa"/>
            <w:shd w:val="clear" w:color="auto" w:fill="auto"/>
          </w:tcPr>
          <w:p w14:paraId="4A58D27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Part_Execution</w:t>
            </w:r>
          </w:p>
        </w:tc>
        <w:tc>
          <w:tcPr>
            <w:tcW w:w="1078" w:type="dxa"/>
            <w:shd w:val="clear" w:color="auto" w:fill="auto"/>
          </w:tcPr>
          <w:p w14:paraId="4C8FAB8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C</w:t>
            </w:r>
          </w:p>
        </w:tc>
        <w:tc>
          <w:tcPr>
            <w:tcW w:w="1905" w:type="dxa"/>
            <w:shd w:val="clear" w:color="auto" w:fill="FFFFFF"/>
          </w:tcPr>
          <w:p w14:paraId="3EB5052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tPart_Execution</w:t>
            </w:r>
          </w:p>
        </w:tc>
        <w:tc>
          <w:tcPr>
            <w:tcW w:w="1835" w:type="dxa"/>
            <w:shd w:val="clear" w:color="auto" w:fill="auto"/>
          </w:tcPr>
          <w:p w14:paraId="4193AD9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9766BF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</w:tc>
      </w:tr>
      <w:tr w:rsidR="005C41BA" w:rsidRPr="00761C9E" w14:paraId="4995EAEB" w14:textId="77777777" w:rsidTr="006726BD">
        <w:tc>
          <w:tcPr>
            <w:tcW w:w="14560" w:type="dxa"/>
            <w:gridSpan w:val="6"/>
            <w:shd w:val="clear" w:color="auto" w:fill="auto"/>
          </w:tcPr>
          <w:p w14:paraId="40604DD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Технический реквизит</w:t>
            </w:r>
          </w:p>
        </w:tc>
      </w:tr>
      <w:tr w:rsidR="005C41BA" w:rsidRPr="00761C9E" w14:paraId="71786982" w14:textId="77777777" w:rsidTr="006726BD">
        <w:tc>
          <w:tcPr>
            <w:tcW w:w="2537" w:type="dxa"/>
            <w:shd w:val="clear" w:color="auto" w:fill="auto"/>
          </w:tcPr>
          <w:p w14:paraId="176228B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Заявки на возврат</w:t>
            </w:r>
          </w:p>
        </w:tc>
        <w:tc>
          <w:tcPr>
            <w:tcW w:w="2705" w:type="dxa"/>
            <w:shd w:val="clear" w:color="auto" w:fill="auto"/>
          </w:tcPr>
          <w:p w14:paraId="2BC0CB2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color w:val="000000"/>
                <w:szCs w:val="22"/>
              </w:rPr>
              <w:t>ADI_ReturnRequest</w:t>
            </w:r>
          </w:p>
        </w:tc>
        <w:tc>
          <w:tcPr>
            <w:tcW w:w="1078" w:type="dxa"/>
            <w:shd w:val="clear" w:color="auto" w:fill="auto"/>
          </w:tcPr>
          <w:p w14:paraId="1E3F36E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7A29B5D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2D322AB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89C684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2359F49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признак Распоряжения о перечислении вида Заявки на возврат.</w:t>
            </w:r>
          </w:p>
          <w:p w14:paraId="4D091BB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случае Заявки на возврат указывается значение «1», иначе - «0».</w:t>
            </w:r>
          </w:p>
        </w:tc>
      </w:tr>
      <w:tr w:rsidR="005C41BA" w:rsidRPr="00761C9E" w14:paraId="0FAECEBB" w14:textId="77777777" w:rsidTr="006726BD">
        <w:tc>
          <w:tcPr>
            <w:tcW w:w="2537" w:type="dxa"/>
            <w:shd w:val="clear" w:color="auto" w:fill="auto"/>
          </w:tcPr>
          <w:p w14:paraId="3374850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тестового документа</w:t>
            </w:r>
          </w:p>
        </w:tc>
        <w:tc>
          <w:tcPr>
            <w:tcW w:w="2705" w:type="dxa"/>
            <w:shd w:val="clear" w:color="auto" w:fill="auto"/>
          </w:tcPr>
          <w:p w14:paraId="181F5D0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color w:val="000000"/>
                <w:szCs w:val="22"/>
              </w:rPr>
              <w:t>ADI</w:t>
            </w:r>
            <w:r w:rsidRPr="00761C9E">
              <w:rPr>
                <w:color w:val="000000"/>
                <w:szCs w:val="22"/>
                <w:lang w:val="en-US"/>
              </w:rPr>
              <w:t>_TestDoc</w:t>
            </w:r>
          </w:p>
        </w:tc>
        <w:tc>
          <w:tcPr>
            <w:tcW w:w="1078" w:type="dxa"/>
            <w:shd w:val="clear" w:color="auto" w:fill="auto"/>
          </w:tcPr>
          <w:p w14:paraId="0641352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0EA00D6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2D2FF1A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356727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6719D5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случае тестового документа указывается значение «1», иначе - «0».</w:t>
            </w:r>
            <w:r w:rsidRPr="00761C9E" w:rsidDel="0008015B">
              <w:rPr>
                <w:szCs w:val="22"/>
              </w:rPr>
              <w:t xml:space="preserve"> </w:t>
            </w:r>
          </w:p>
        </w:tc>
      </w:tr>
      <w:tr w:rsidR="005C41BA" w:rsidRPr="00761C9E" w14:paraId="73758D8F" w14:textId="77777777" w:rsidTr="006726BD">
        <w:tc>
          <w:tcPr>
            <w:tcW w:w="2537" w:type="dxa"/>
            <w:shd w:val="clear" w:color="auto" w:fill="auto"/>
          </w:tcPr>
          <w:p w14:paraId="403D9C8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Вид документа (Тип </w:t>
            </w:r>
            <w:r w:rsidRPr="00761C9E">
              <w:rPr>
                <w:szCs w:val="22"/>
                <w:lang w:val="en-US"/>
              </w:rPr>
              <w:t>ED</w:t>
            </w:r>
            <w:r w:rsidRPr="00761C9E">
              <w:rPr>
                <w:szCs w:val="22"/>
              </w:rPr>
              <w:t>)</w:t>
            </w:r>
          </w:p>
        </w:tc>
        <w:tc>
          <w:tcPr>
            <w:tcW w:w="2705" w:type="dxa"/>
            <w:shd w:val="clear" w:color="auto" w:fill="auto"/>
          </w:tcPr>
          <w:p w14:paraId="16AA8A3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color w:val="000000"/>
                <w:szCs w:val="22"/>
              </w:rPr>
              <w:t>AddInfo_ED_EDNo</w:t>
            </w:r>
          </w:p>
        </w:tc>
        <w:tc>
          <w:tcPr>
            <w:tcW w:w="1078" w:type="dxa"/>
            <w:shd w:val="clear" w:color="auto" w:fill="auto"/>
          </w:tcPr>
          <w:p w14:paraId="27840E2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5" w:type="dxa"/>
            <w:shd w:val="clear" w:color="auto" w:fill="FFFFFF"/>
          </w:tcPr>
          <w:p w14:paraId="1020E42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t</w:t>
            </w:r>
            <w:r w:rsidRPr="00761C9E">
              <w:rPr>
                <w:szCs w:val="22"/>
              </w:rPr>
              <w:t>BasicRequisites_EDType</w:t>
            </w:r>
          </w:p>
        </w:tc>
        <w:tc>
          <w:tcPr>
            <w:tcW w:w="1835" w:type="dxa"/>
            <w:shd w:val="clear" w:color="auto" w:fill="auto"/>
          </w:tcPr>
          <w:p w14:paraId="58DCDBF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2BF091D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необязательно к заполнению.</w:t>
            </w:r>
          </w:p>
          <w:p w14:paraId="4717B488" w14:textId="5649237B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тип </w:t>
            </w:r>
            <w:r w:rsidRPr="00761C9E">
              <w:rPr>
                <w:szCs w:val="22"/>
                <w:lang w:val="en-US"/>
              </w:rPr>
              <w:t>ED</w:t>
            </w:r>
            <w:r w:rsidRPr="00761C9E">
              <w:rPr>
                <w:szCs w:val="22"/>
              </w:rPr>
              <w:t xml:space="preserve"> документа. Состав элемента представлен в</w:t>
            </w:r>
            <w:r w:rsidR="00DC2CAE" w:rsidRPr="00761C9E">
              <w:rPr>
                <w:szCs w:val="22"/>
              </w:rPr>
              <w:t xml:space="preserve"> </w:t>
            </w:r>
            <w:r w:rsidR="00DC2CAE" w:rsidRPr="00761C9E">
              <w:rPr>
                <w:szCs w:val="22"/>
              </w:rPr>
              <w:fldChar w:fldCharType="begin"/>
            </w:r>
            <w:r w:rsidR="00DC2CAE" w:rsidRPr="00761C9E">
              <w:rPr>
                <w:szCs w:val="22"/>
              </w:rPr>
              <w:instrText xml:space="preserve"> REF _Ref128746569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DC2CAE" w:rsidRPr="00761C9E">
              <w:rPr>
                <w:szCs w:val="22"/>
              </w:rPr>
            </w:r>
            <w:r w:rsidR="00DC2CAE" w:rsidRPr="00761C9E">
              <w:rPr>
                <w:szCs w:val="22"/>
              </w:rPr>
              <w:fldChar w:fldCharType="separate"/>
            </w:r>
            <w:r w:rsidR="00895699" w:rsidRPr="00761C9E">
              <w:rPr>
                <w:sz w:val="24"/>
                <w:szCs w:val="24"/>
              </w:rPr>
              <w:t xml:space="preserve">Таблица </w:t>
            </w:r>
            <w:r w:rsidR="00895699">
              <w:rPr>
                <w:noProof/>
                <w:sz w:val="24"/>
                <w:szCs w:val="24"/>
              </w:rPr>
              <w:t>10</w:t>
            </w:r>
            <w:r w:rsidR="00DC2CAE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 xml:space="preserve">. </w:t>
            </w:r>
          </w:p>
        </w:tc>
      </w:tr>
      <w:tr w:rsidR="005C41BA" w:rsidRPr="00761C9E" w14:paraId="35A3183E" w14:textId="77777777" w:rsidTr="006726BD">
        <w:tc>
          <w:tcPr>
            <w:tcW w:w="2537" w:type="dxa"/>
            <w:shd w:val="clear" w:color="auto" w:fill="auto"/>
          </w:tcPr>
          <w:p w14:paraId="7FC4A41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Код ТОФК плательщика</w:t>
            </w:r>
          </w:p>
        </w:tc>
        <w:tc>
          <w:tcPr>
            <w:tcW w:w="2705" w:type="dxa"/>
            <w:shd w:val="clear" w:color="auto" w:fill="auto"/>
          </w:tcPr>
          <w:p w14:paraId="35D77A4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szCs w:val="22"/>
              </w:rPr>
              <w:t>Payer_</w:t>
            </w:r>
            <w:r w:rsidRPr="00761C9E">
              <w:rPr>
                <w:color w:val="000000"/>
                <w:szCs w:val="22"/>
              </w:rPr>
              <w:t>TOFKCode</w:t>
            </w:r>
          </w:p>
        </w:tc>
        <w:tc>
          <w:tcPr>
            <w:tcW w:w="1078" w:type="dxa"/>
            <w:shd w:val="clear" w:color="auto" w:fill="auto"/>
          </w:tcPr>
          <w:p w14:paraId="267B5FC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616D2B3" w14:textId="4008912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DC2CAE" w:rsidRPr="00761C9E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(4)</w:t>
            </w:r>
          </w:p>
        </w:tc>
        <w:tc>
          <w:tcPr>
            <w:tcW w:w="1835" w:type="dxa"/>
            <w:shd w:val="clear" w:color="auto" w:fill="auto"/>
          </w:tcPr>
          <w:p w14:paraId="149E02B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CDA9FE4" w14:textId="491BDCF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Заполняется значением кода ТОФК </w:t>
            </w:r>
            <w:r w:rsidR="00DC2CAE" w:rsidRPr="00761C9E">
              <w:rPr>
                <w:szCs w:val="22"/>
              </w:rPr>
              <w:t>плательщика.</w:t>
            </w:r>
          </w:p>
          <w:p w14:paraId="3A34A1E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Не заполняется для документов со значением «VDG25» в поле «Вид документа».</w:t>
            </w:r>
          </w:p>
          <w:p w14:paraId="1033FDF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5C41BA" w:rsidRPr="00761C9E" w14:paraId="3F4FCB91" w14:textId="77777777" w:rsidTr="006726BD">
        <w:tc>
          <w:tcPr>
            <w:tcW w:w="2537" w:type="dxa"/>
            <w:shd w:val="clear" w:color="auto" w:fill="auto"/>
          </w:tcPr>
          <w:p w14:paraId="4CE5D3B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ТОФК получателя</w:t>
            </w:r>
          </w:p>
        </w:tc>
        <w:tc>
          <w:tcPr>
            <w:tcW w:w="2705" w:type="dxa"/>
            <w:shd w:val="clear" w:color="auto" w:fill="auto"/>
          </w:tcPr>
          <w:p w14:paraId="27F91C5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szCs w:val="22"/>
              </w:rPr>
              <w:t>Recip_</w:t>
            </w:r>
            <w:r w:rsidRPr="00761C9E">
              <w:rPr>
                <w:color w:val="000000"/>
                <w:szCs w:val="22"/>
              </w:rPr>
              <w:t>TOFKCode</w:t>
            </w:r>
          </w:p>
        </w:tc>
        <w:tc>
          <w:tcPr>
            <w:tcW w:w="1078" w:type="dxa"/>
            <w:shd w:val="clear" w:color="auto" w:fill="auto"/>
          </w:tcPr>
          <w:p w14:paraId="1AC0A9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C322A19" w14:textId="05F91789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Т</w:t>
            </w:r>
            <w:r w:rsidR="00DC2CAE" w:rsidRPr="00761C9E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(4)</w:t>
            </w:r>
          </w:p>
        </w:tc>
        <w:tc>
          <w:tcPr>
            <w:tcW w:w="1835" w:type="dxa"/>
            <w:shd w:val="clear" w:color="auto" w:fill="auto"/>
          </w:tcPr>
          <w:p w14:paraId="5B85E23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</w:t>
            </w:r>
          </w:p>
        </w:tc>
        <w:tc>
          <w:tcPr>
            <w:tcW w:w="4500" w:type="dxa"/>
            <w:shd w:val="clear" w:color="auto" w:fill="auto"/>
          </w:tcPr>
          <w:p w14:paraId="3A4334D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Заполняется значением кода ТОФК получателя.</w:t>
            </w:r>
          </w:p>
        </w:tc>
      </w:tr>
      <w:tr w:rsidR="005C41BA" w:rsidRPr="00761C9E" w14:paraId="7FECD33A" w14:textId="77777777" w:rsidTr="006726BD">
        <w:tc>
          <w:tcPr>
            <w:tcW w:w="2537" w:type="dxa"/>
            <w:shd w:val="clear" w:color="auto" w:fill="auto"/>
          </w:tcPr>
          <w:p w14:paraId="734145E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Номер РВП</w:t>
            </w:r>
          </w:p>
        </w:tc>
        <w:tc>
          <w:tcPr>
            <w:tcW w:w="2705" w:type="dxa"/>
            <w:shd w:val="clear" w:color="auto" w:fill="auto"/>
          </w:tcPr>
          <w:p w14:paraId="2A22982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  <w:lang w:val="en-US"/>
              </w:rPr>
            </w:pPr>
            <w:r w:rsidRPr="00761C9E">
              <w:rPr>
                <w:color w:val="000000"/>
                <w:szCs w:val="22"/>
                <w:lang w:val="en-US"/>
              </w:rPr>
              <w:t>NumRIntPay</w:t>
            </w:r>
          </w:p>
        </w:tc>
        <w:tc>
          <w:tcPr>
            <w:tcW w:w="1078" w:type="dxa"/>
            <w:shd w:val="clear" w:color="auto" w:fill="auto"/>
          </w:tcPr>
          <w:p w14:paraId="0C344B6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D3DF846" w14:textId="02A16DAC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DC2CAE" w:rsidRPr="00761C9E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(1-9)</w:t>
            </w:r>
          </w:p>
        </w:tc>
        <w:tc>
          <w:tcPr>
            <w:tcW w:w="1835" w:type="dxa"/>
            <w:shd w:val="clear" w:color="auto" w:fill="auto"/>
          </w:tcPr>
          <w:p w14:paraId="5D6A7C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92FA53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3E2D40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заполняется значением номера РВП, в который включено распоряжение.</w:t>
            </w:r>
          </w:p>
        </w:tc>
      </w:tr>
      <w:tr w:rsidR="005C41BA" w:rsidRPr="00761C9E" w14:paraId="115F109E" w14:textId="77777777" w:rsidTr="006726BD">
        <w:tc>
          <w:tcPr>
            <w:tcW w:w="2537" w:type="dxa"/>
            <w:shd w:val="clear" w:color="auto" w:fill="auto"/>
          </w:tcPr>
          <w:p w14:paraId="3B704B3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РВП</w:t>
            </w:r>
          </w:p>
        </w:tc>
        <w:tc>
          <w:tcPr>
            <w:tcW w:w="2705" w:type="dxa"/>
            <w:shd w:val="clear" w:color="auto" w:fill="auto"/>
          </w:tcPr>
          <w:p w14:paraId="5E031DA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  <w:lang w:val="en-US"/>
              </w:rPr>
            </w:pPr>
            <w:r w:rsidRPr="00761C9E">
              <w:rPr>
                <w:color w:val="000000"/>
                <w:szCs w:val="22"/>
                <w:lang w:val="en-US"/>
              </w:rPr>
              <w:t>DateRIntPay</w:t>
            </w:r>
          </w:p>
        </w:tc>
        <w:tc>
          <w:tcPr>
            <w:tcW w:w="1078" w:type="dxa"/>
            <w:shd w:val="clear" w:color="auto" w:fill="auto"/>
          </w:tcPr>
          <w:p w14:paraId="389670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7E6F8B9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184A77D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BE4739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0633EED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заполняется значением даты РВП, в который включено распоряжение.</w:t>
            </w:r>
          </w:p>
        </w:tc>
      </w:tr>
      <w:tr w:rsidR="005C41BA" w:rsidRPr="00761C9E" w14:paraId="47861310" w14:textId="77777777" w:rsidTr="006726BD">
        <w:tc>
          <w:tcPr>
            <w:tcW w:w="2537" w:type="dxa"/>
            <w:shd w:val="clear" w:color="auto" w:fill="auto"/>
          </w:tcPr>
          <w:p w14:paraId="070D34B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Сумма РВП</w:t>
            </w:r>
          </w:p>
        </w:tc>
        <w:tc>
          <w:tcPr>
            <w:tcW w:w="2705" w:type="dxa"/>
            <w:shd w:val="clear" w:color="auto" w:fill="auto"/>
          </w:tcPr>
          <w:p w14:paraId="20AB6C7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  <w:lang w:val="en-US"/>
              </w:rPr>
            </w:pPr>
            <w:r w:rsidRPr="00761C9E">
              <w:rPr>
                <w:color w:val="000000"/>
                <w:szCs w:val="22"/>
                <w:lang w:val="en-US"/>
              </w:rPr>
              <w:t>SumRIntPay</w:t>
            </w:r>
          </w:p>
        </w:tc>
        <w:tc>
          <w:tcPr>
            <w:tcW w:w="1078" w:type="dxa"/>
            <w:shd w:val="clear" w:color="auto" w:fill="auto"/>
          </w:tcPr>
          <w:p w14:paraId="6B6C652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38722A51" w14:textId="59BEA851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N</w:t>
            </w:r>
            <w:r w:rsidR="00DC2CAE" w:rsidRPr="00761C9E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(20.2)</w:t>
            </w:r>
          </w:p>
        </w:tc>
        <w:tc>
          <w:tcPr>
            <w:tcW w:w="1835" w:type="dxa"/>
            <w:shd w:val="clear" w:color="auto" w:fill="auto"/>
          </w:tcPr>
          <w:p w14:paraId="0ECE3D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918E87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6B9B7FE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заполняется значением итоговой суммы всех документов.</w:t>
            </w:r>
          </w:p>
        </w:tc>
      </w:tr>
      <w:tr w:rsidR="005C41BA" w:rsidRPr="00761C9E" w14:paraId="03643135" w14:textId="77777777" w:rsidTr="006726BD">
        <w:tc>
          <w:tcPr>
            <w:tcW w:w="14560" w:type="dxa"/>
            <w:gridSpan w:val="6"/>
            <w:shd w:val="clear" w:color="auto" w:fill="auto"/>
          </w:tcPr>
          <w:p w14:paraId="7D96205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szCs w:val="22"/>
              </w:rPr>
              <w:t>Информация по бизнес-сценарию</w:t>
            </w:r>
          </w:p>
        </w:tc>
      </w:tr>
      <w:tr w:rsidR="005C41BA" w:rsidRPr="00761C9E" w14:paraId="0DF52149" w14:textId="77777777" w:rsidTr="006726BD">
        <w:tc>
          <w:tcPr>
            <w:tcW w:w="2537" w:type="dxa"/>
            <w:shd w:val="clear" w:color="auto" w:fill="auto"/>
          </w:tcPr>
          <w:p w14:paraId="35C0725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«Бюджетные кредиты»</w:t>
            </w:r>
          </w:p>
        </w:tc>
        <w:tc>
          <w:tcPr>
            <w:tcW w:w="2705" w:type="dxa"/>
            <w:shd w:val="clear" w:color="auto" w:fill="auto"/>
          </w:tcPr>
          <w:p w14:paraId="32EEE39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  <w:lang w:val="en-US"/>
              </w:rPr>
            </w:pPr>
            <w:r w:rsidRPr="00761C9E">
              <w:rPr>
                <w:color w:val="000000"/>
                <w:szCs w:val="22"/>
              </w:rPr>
              <w:t>AddInfo_BudgCreditSign</w:t>
            </w:r>
          </w:p>
        </w:tc>
        <w:tc>
          <w:tcPr>
            <w:tcW w:w="1078" w:type="dxa"/>
            <w:shd w:val="clear" w:color="auto" w:fill="auto"/>
          </w:tcPr>
          <w:p w14:paraId="119D36D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574D0DE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421A205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F56AA6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AD314B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признак «Бюджетные кредиты».</w:t>
            </w:r>
          </w:p>
          <w:p w14:paraId="4ECF9E3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 xml:space="preserve">Заполняется значением «1» в случае платежа по бюджетным кредитам. </w:t>
            </w:r>
          </w:p>
        </w:tc>
      </w:tr>
      <w:tr w:rsidR="005C41BA" w:rsidRPr="00761C9E" w14:paraId="057589CB" w14:textId="77777777" w:rsidTr="006726BD">
        <w:tc>
          <w:tcPr>
            <w:tcW w:w="14560" w:type="dxa"/>
            <w:gridSpan w:val="6"/>
            <w:shd w:val="clear" w:color="auto" w:fill="auto"/>
          </w:tcPr>
          <w:p w14:paraId="100AB2A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szCs w:val="22"/>
              </w:rPr>
              <w:lastRenderedPageBreak/>
              <w:t>Системная информация</w:t>
            </w:r>
          </w:p>
        </w:tc>
      </w:tr>
      <w:tr w:rsidR="005C41BA" w:rsidRPr="00761C9E" w14:paraId="1F17E374" w14:textId="77777777" w:rsidTr="006726BD">
        <w:tc>
          <w:tcPr>
            <w:tcW w:w="2537" w:type="dxa"/>
            <w:shd w:val="clear" w:color="auto" w:fill="auto"/>
          </w:tcPr>
          <w:p w14:paraId="0933D64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eastAsia="ko-KR"/>
              </w:rPr>
            </w:pPr>
            <w:r w:rsidRPr="00761C9E">
              <w:rPr>
                <w:szCs w:val="22"/>
              </w:rPr>
              <w:t>Номер бюджетного обязательства</w:t>
            </w:r>
          </w:p>
        </w:tc>
        <w:tc>
          <w:tcPr>
            <w:tcW w:w="2705" w:type="dxa"/>
            <w:shd w:val="clear" w:color="auto" w:fill="auto"/>
          </w:tcPr>
          <w:p w14:paraId="24B0886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StmInfrmtn_NmbBO</w:t>
            </w:r>
          </w:p>
        </w:tc>
        <w:tc>
          <w:tcPr>
            <w:tcW w:w="1078" w:type="dxa"/>
            <w:shd w:val="clear" w:color="auto" w:fill="auto"/>
          </w:tcPr>
          <w:p w14:paraId="236EE2F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7005F2FF" w14:textId="7C720FF4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(16) или Т (19)</w:t>
            </w:r>
          </w:p>
        </w:tc>
        <w:tc>
          <w:tcPr>
            <w:tcW w:w="1835" w:type="dxa"/>
            <w:shd w:val="clear" w:color="auto" w:fill="auto"/>
          </w:tcPr>
          <w:p w14:paraId="2F48159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B717D3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BDEE4F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учетный номер бюджетного обязательства. </w:t>
            </w:r>
          </w:p>
          <w:p w14:paraId="4102434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БО, принятых на учет до 31.12.2015, размерность поля устанавливается как «=16».</w:t>
            </w:r>
          </w:p>
          <w:p w14:paraId="0EDBBE1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БО, принятых на учет после 01.01.2016, размерность поля устанавливается как «=19».</w:t>
            </w:r>
          </w:p>
        </w:tc>
      </w:tr>
      <w:tr w:rsidR="005C41BA" w:rsidRPr="00761C9E" w14:paraId="49BAE6FE" w14:textId="77777777" w:rsidTr="006726BD">
        <w:tc>
          <w:tcPr>
            <w:tcW w:w="2537" w:type="dxa"/>
            <w:shd w:val="clear" w:color="auto" w:fill="auto"/>
          </w:tcPr>
          <w:p w14:paraId="727D98F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по Сводному реестру получателя</w:t>
            </w:r>
          </w:p>
        </w:tc>
        <w:tc>
          <w:tcPr>
            <w:tcW w:w="2705" w:type="dxa"/>
            <w:shd w:val="clear" w:color="auto" w:fill="auto"/>
          </w:tcPr>
          <w:p w14:paraId="5762A5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Cd</w:t>
            </w:r>
          </w:p>
        </w:tc>
        <w:tc>
          <w:tcPr>
            <w:tcW w:w="1078" w:type="dxa"/>
            <w:shd w:val="clear" w:color="auto" w:fill="auto"/>
          </w:tcPr>
          <w:p w14:paraId="7E7CDAF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16E8FC04" w14:textId="2600816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(8)</w:t>
            </w:r>
          </w:p>
        </w:tc>
        <w:tc>
          <w:tcPr>
            <w:tcW w:w="1835" w:type="dxa"/>
            <w:shd w:val="clear" w:color="auto" w:fill="auto"/>
          </w:tcPr>
          <w:p w14:paraId="0318E79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D7A5AC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09F9A85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Код по Сводному реестру получателя. </w:t>
            </w:r>
          </w:p>
        </w:tc>
      </w:tr>
      <w:tr w:rsidR="005C41BA" w:rsidRPr="00761C9E" w14:paraId="3723CDDF" w14:textId="77777777" w:rsidTr="006726BD">
        <w:tc>
          <w:tcPr>
            <w:tcW w:w="2537" w:type="dxa"/>
            <w:shd w:val="clear" w:color="auto" w:fill="auto"/>
          </w:tcPr>
          <w:p w14:paraId="223C87A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ОКС укрупненный</w:t>
            </w:r>
          </w:p>
        </w:tc>
        <w:tc>
          <w:tcPr>
            <w:tcW w:w="2705" w:type="dxa"/>
            <w:shd w:val="clear" w:color="auto" w:fill="auto"/>
          </w:tcPr>
          <w:p w14:paraId="072BC77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COMMONOKS_SND</w:t>
            </w:r>
          </w:p>
        </w:tc>
        <w:tc>
          <w:tcPr>
            <w:tcW w:w="1078" w:type="dxa"/>
            <w:shd w:val="clear" w:color="auto" w:fill="auto"/>
          </w:tcPr>
          <w:p w14:paraId="358EE40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5CE1624" w14:textId="1D2F4D5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(14)</w:t>
            </w:r>
          </w:p>
        </w:tc>
        <w:tc>
          <w:tcPr>
            <w:tcW w:w="1835" w:type="dxa"/>
            <w:shd w:val="clear" w:color="auto" w:fill="auto"/>
          </w:tcPr>
          <w:p w14:paraId="0E342EC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02F28D7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2E2AB30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код объекта капитального строительства/код объекта капитальных вложений федерального уровня. </w:t>
            </w:r>
          </w:p>
        </w:tc>
      </w:tr>
      <w:tr w:rsidR="005C41BA" w:rsidRPr="00761C9E" w14:paraId="0FE0A6FF" w14:textId="77777777" w:rsidTr="006726BD">
        <w:tc>
          <w:tcPr>
            <w:tcW w:w="2537" w:type="dxa"/>
            <w:shd w:val="clear" w:color="auto" w:fill="auto"/>
          </w:tcPr>
          <w:p w14:paraId="739DADD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eastAsia="ko-KR"/>
              </w:rPr>
            </w:pPr>
            <w:r w:rsidRPr="00761C9E">
              <w:rPr>
                <w:szCs w:val="22"/>
              </w:rPr>
              <w:t>Реквизиты для отражения на ЛС плательщика, получателя</w:t>
            </w:r>
          </w:p>
        </w:tc>
        <w:tc>
          <w:tcPr>
            <w:tcW w:w="2705" w:type="dxa"/>
            <w:shd w:val="clear" w:color="auto" w:fill="auto"/>
          </w:tcPr>
          <w:p w14:paraId="0322018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FAHTeh</w:t>
            </w:r>
          </w:p>
        </w:tc>
        <w:tc>
          <w:tcPr>
            <w:tcW w:w="1078" w:type="dxa"/>
            <w:shd w:val="clear" w:color="auto" w:fill="auto"/>
          </w:tcPr>
          <w:p w14:paraId="4AA20A7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905" w:type="dxa"/>
            <w:shd w:val="clear" w:color="auto" w:fill="FFFFFF"/>
          </w:tcPr>
          <w:p w14:paraId="4577357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tFAHTeh</w:t>
            </w:r>
          </w:p>
        </w:tc>
        <w:tc>
          <w:tcPr>
            <w:tcW w:w="1835" w:type="dxa"/>
            <w:shd w:val="clear" w:color="auto" w:fill="auto"/>
          </w:tcPr>
          <w:p w14:paraId="094B11B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1FF35A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55D60DE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Блок не заполняется в случае проведения платежа внутри КС для кодов вида </w:t>
            </w:r>
            <w:r w:rsidRPr="00761C9E">
              <w:rPr>
                <w:szCs w:val="22"/>
              </w:rPr>
              <w:lastRenderedPageBreak/>
              <w:t>казначейского счета 32Х2 (средства, поступающие во временное распоряжение).</w:t>
            </w:r>
          </w:p>
        </w:tc>
      </w:tr>
      <w:tr w:rsidR="005C41BA" w:rsidRPr="00761C9E" w14:paraId="313F9B8F" w14:textId="77777777" w:rsidTr="006726BD">
        <w:tc>
          <w:tcPr>
            <w:tcW w:w="2537" w:type="dxa"/>
            <w:shd w:val="clear" w:color="auto" w:fill="auto"/>
          </w:tcPr>
          <w:p w14:paraId="3873481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Порядковый номер поступления</w:t>
            </w:r>
          </w:p>
        </w:tc>
        <w:tc>
          <w:tcPr>
            <w:tcW w:w="2705" w:type="dxa"/>
            <w:shd w:val="clear" w:color="auto" w:fill="auto"/>
          </w:tcPr>
          <w:p w14:paraId="39A0C6A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StmInfrmtn_ReceiptNumber</w:t>
            </w:r>
          </w:p>
        </w:tc>
        <w:tc>
          <w:tcPr>
            <w:tcW w:w="1078" w:type="dxa"/>
            <w:shd w:val="clear" w:color="auto" w:fill="auto"/>
          </w:tcPr>
          <w:p w14:paraId="67F21F5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EA9B75B" w14:textId="3AB7EF82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(6)</w:t>
            </w:r>
          </w:p>
        </w:tc>
        <w:tc>
          <w:tcPr>
            <w:tcW w:w="1835" w:type="dxa"/>
            <w:shd w:val="clear" w:color="auto" w:fill="auto"/>
          </w:tcPr>
          <w:p w14:paraId="5FEBFAF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B07DEE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77FFF3F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порядковый номер поступления. </w:t>
            </w:r>
          </w:p>
        </w:tc>
      </w:tr>
      <w:tr w:rsidR="005C41BA" w:rsidRPr="00761C9E" w14:paraId="7690E733" w14:textId="77777777" w:rsidTr="006726BD">
        <w:tc>
          <w:tcPr>
            <w:tcW w:w="2537" w:type="dxa"/>
            <w:shd w:val="clear" w:color="auto" w:fill="auto"/>
          </w:tcPr>
          <w:p w14:paraId="703F796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перечисления остатков при передаче показателей лс</w:t>
            </w:r>
          </w:p>
        </w:tc>
        <w:tc>
          <w:tcPr>
            <w:tcW w:w="2705" w:type="dxa"/>
            <w:shd w:val="clear" w:color="auto" w:fill="auto"/>
          </w:tcPr>
          <w:p w14:paraId="4E21C7C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color w:val="000000"/>
                <w:szCs w:val="22"/>
              </w:rPr>
              <w:t>StmInfrmtn_FromActSign</w:t>
            </w:r>
          </w:p>
        </w:tc>
        <w:tc>
          <w:tcPr>
            <w:tcW w:w="1078" w:type="dxa"/>
            <w:shd w:val="clear" w:color="auto" w:fill="auto"/>
          </w:tcPr>
          <w:p w14:paraId="00F8EE7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8E1EDC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3E6CBAC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6C451E8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32B2206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признак перечисления остатков при передаче показателей лицевого счета или реорганизации участников бюджетного процесса. </w:t>
            </w:r>
          </w:p>
        </w:tc>
      </w:tr>
      <w:tr w:rsidR="005C41BA" w:rsidRPr="00761C9E" w14:paraId="7437D641" w14:textId="77777777" w:rsidTr="006726BD">
        <w:tc>
          <w:tcPr>
            <w:tcW w:w="2537" w:type="dxa"/>
            <w:shd w:val="clear" w:color="auto" w:fill="auto"/>
          </w:tcPr>
          <w:p w14:paraId="3002980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КС правопреемника</w:t>
            </w:r>
          </w:p>
        </w:tc>
        <w:tc>
          <w:tcPr>
            <w:tcW w:w="2705" w:type="dxa"/>
            <w:shd w:val="clear" w:color="auto" w:fill="auto"/>
          </w:tcPr>
          <w:p w14:paraId="6E8FDC6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color w:val="000000"/>
                <w:szCs w:val="22"/>
              </w:rPr>
            </w:pPr>
            <w:r w:rsidRPr="00761C9E">
              <w:rPr>
                <w:color w:val="000000"/>
                <w:szCs w:val="22"/>
              </w:rPr>
              <w:t>StmInfrmtn_KSsuccessor</w:t>
            </w:r>
          </w:p>
        </w:tc>
        <w:tc>
          <w:tcPr>
            <w:tcW w:w="1078" w:type="dxa"/>
            <w:shd w:val="clear" w:color="auto" w:fill="auto"/>
          </w:tcPr>
          <w:p w14:paraId="20071F4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4C48BCB1" w14:textId="3D6C1855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T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  <w:lang w:val="en-US"/>
              </w:rPr>
              <w:t>(20)</w:t>
            </w:r>
          </w:p>
        </w:tc>
        <w:tc>
          <w:tcPr>
            <w:tcW w:w="1835" w:type="dxa"/>
            <w:shd w:val="clear" w:color="auto" w:fill="auto"/>
          </w:tcPr>
          <w:p w14:paraId="1D7BA57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val="en-US"/>
              </w:rPr>
              <w:t>H</w:t>
            </w:r>
          </w:p>
        </w:tc>
        <w:tc>
          <w:tcPr>
            <w:tcW w:w="4500" w:type="dxa"/>
            <w:shd w:val="clear" w:color="auto" w:fill="auto"/>
          </w:tcPr>
          <w:p w14:paraId="2B87DE4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66678E0" w14:textId="736A212E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казначейский счет правоприемника.</w:t>
            </w:r>
          </w:p>
        </w:tc>
      </w:tr>
      <w:tr w:rsidR="005C41BA" w:rsidRPr="00761C9E" w14:paraId="742F7FCE" w14:textId="77777777" w:rsidTr="006726BD">
        <w:tc>
          <w:tcPr>
            <w:tcW w:w="14560" w:type="dxa"/>
            <w:gridSpan w:val="6"/>
            <w:shd w:val="clear" w:color="auto" w:fill="auto"/>
          </w:tcPr>
          <w:p w14:paraId="1D23744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b/>
                <w:szCs w:val="22"/>
              </w:rPr>
              <w:t>Данные по мигрированному Распоряжению</w:t>
            </w:r>
          </w:p>
        </w:tc>
      </w:tr>
      <w:tr w:rsidR="005C41BA" w:rsidRPr="00761C9E" w14:paraId="32DC81C4" w14:textId="77777777" w:rsidTr="006726BD">
        <w:tc>
          <w:tcPr>
            <w:tcW w:w="2537" w:type="dxa"/>
            <w:shd w:val="clear" w:color="auto" w:fill="auto"/>
          </w:tcPr>
          <w:p w14:paraId="5D4709C1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Лицевой счет</w:t>
            </w:r>
            <w:r w:rsidRPr="00761C9E" w:rsidDel="008F7918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АСФК</w:t>
            </w:r>
          </w:p>
        </w:tc>
        <w:tc>
          <w:tcPr>
            <w:tcW w:w="2705" w:type="dxa"/>
            <w:shd w:val="clear" w:color="auto" w:fill="auto"/>
          </w:tcPr>
          <w:p w14:paraId="094E1E2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StmInfrmtn_AccountNumberASFK</w:t>
            </w:r>
          </w:p>
        </w:tc>
        <w:tc>
          <w:tcPr>
            <w:tcW w:w="1078" w:type="dxa"/>
            <w:shd w:val="clear" w:color="auto" w:fill="auto"/>
          </w:tcPr>
          <w:p w14:paraId="14E6E33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78A72E75" w14:textId="76EE4101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(11)</w:t>
            </w:r>
          </w:p>
        </w:tc>
        <w:tc>
          <w:tcPr>
            <w:tcW w:w="1835" w:type="dxa"/>
            <w:shd w:val="clear" w:color="auto" w:fill="auto"/>
          </w:tcPr>
          <w:p w14:paraId="40AE4646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8CACA5C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6C230F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05 лицевой счет, на котором отражено поступление в ППО АСФК.</w:t>
            </w:r>
          </w:p>
        </w:tc>
      </w:tr>
      <w:tr w:rsidR="005C41BA" w:rsidRPr="00761C9E" w14:paraId="35FB6728" w14:textId="77777777" w:rsidTr="006726BD">
        <w:tc>
          <w:tcPr>
            <w:tcW w:w="2537" w:type="dxa"/>
            <w:shd w:val="clear" w:color="auto" w:fill="auto"/>
          </w:tcPr>
          <w:p w14:paraId="506B0B7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Тип поступления в АСФК</w:t>
            </w:r>
          </w:p>
        </w:tc>
        <w:tc>
          <w:tcPr>
            <w:tcW w:w="2705" w:type="dxa"/>
            <w:shd w:val="clear" w:color="auto" w:fill="auto"/>
          </w:tcPr>
          <w:p w14:paraId="35A427E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StmInfrmtn_TypeAdmissionASFK</w:t>
            </w:r>
          </w:p>
        </w:tc>
        <w:tc>
          <w:tcPr>
            <w:tcW w:w="1078" w:type="dxa"/>
            <w:shd w:val="clear" w:color="auto" w:fill="auto"/>
          </w:tcPr>
          <w:p w14:paraId="759BA7E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F861539" w14:textId="2D40B22F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Т</w:t>
            </w:r>
            <w:r w:rsidR="003F0377">
              <w:rPr>
                <w:szCs w:val="22"/>
              </w:rPr>
              <w:t xml:space="preserve"> </w:t>
            </w:r>
            <w:r w:rsidRPr="00761C9E">
              <w:rPr>
                <w:szCs w:val="22"/>
              </w:rPr>
              <w:t>(3)</w:t>
            </w:r>
          </w:p>
        </w:tc>
        <w:tc>
          <w:tcPr>
            <w:tcW w:w="1835" w:type="dxa"/>
            <w:shd w:val="clear" w:color="auto" w:fill="auto"/>
          </w:tcPr>
          <w:p w14:paraId="05E91BB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AD9775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63C3934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тип поступления в ППО АСФК.</w:t>
            </w:r>
          </w:p>
          <w:p w14:paraId="60F6DD3E" w14:textId="77777777" w:rsidR="005C41BA" w:rsidRPr="00761C9E" w:rsidRDefault="005C41BA" w:rsidP="00445EA4">
            <w:pPr>
              <w:pStyle w:val="ASFKTableListMark"/>
              <w:tabs>
                <w:tab w:val="clear" w:pos="340"/>
              </w:tabs>
              <w:suppressAutoHyphens/>
              <w:ind w:left="0" w:firstLine="0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 xml:space="preserve"> Возможные значения:</w:t>
            </w:r>
          </w:p>
          <w:p w14:paraId="79927F6B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«КЛЖ» – Поступление средств во временное распоряжение;</w:t>
            </w:r>
          </w:p>
          <w:p w14:paraId="042F1B4B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«НКБ» – Невыясненное поступление;</w:t>
            </w:r>
          </w:p>
          <w:p w14:paraId="1E36C39F" w14:textId="77777777" w:rsidR="005C41BA" w:rsidRPr="00761C9E" w:rsidRDefault="005C41BA" w:rsidP="00445EA4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«ВКР» – Возврат ранее направленного Распоряжения.</w:t>
            </w:r>
          </w:p>
        </w:tc>
      </w:tr>
      <w:tr w:rsidR="005C41BA" w:rsidRPr="00761C9E" w14:paraId="720852CD" w14:textId="77777777" w:rsidTr="006726BD">
        <w:tc>
          <w:tcPr>
            <w:tcW w:w="2537" w:type="dxa"/>
            <w:shd w:val="clear" w:color="auto" w:fill="auto"/>
          </w:tcPr>
          <w:p w14:paraId="08B12C72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Дата выгрузки из АСФК</w:t>
            </w:r>
          </w:p>
        </w:tc>
        <w:tc>
          <w:tcPr>
            <w:tcW w:w="2705" w:type="dxa"/>
            <w:shd w:val="clear" w:color="auto" w:fill="auto"/>
          </w:tcPr>
          <w:p w14:paraId="1002CCC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StmInfrmtn_DateASFK</w:t>
            </w:r>
          </w:p>
        </w:tc>
        <w:tc>
          <w:tcPr>
            <w:tcW w:w="1078" w:type="dxa"/>
            <w:shd w:val="clear" w:color="auto" w:fill="auto"/>
          </w:tcPr>
          <w:p w14:paraId="567602E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085AE66A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2246195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76471E94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216D1D4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дата выгрузки из ППО АСФК.</w:t>
            </w:r>
          </w:p>
        </w:tc>
      </w:tr>
      <w:tr w:rsidR="005C41BA" w:rsidRPr="00761C9E" w14:paraId="3EE4A5B3" w14:textId="77777777" w:rsidTr="006726BD">
        <w:tc>
          <w:tcPr>
            <w:tcW w:w="2537" w:type="dxa"/>
            <w:shd w:val="clear" w:color="auto" w:fill="auto"/>
          </w:tcPr>
          <w:p w14:paraId="445D7CE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Дата направления Запроса в АСФК</w:t>
            </w:r>
          </w:p>
        </w:tc>
        <w:tc>
          <w:tcPr>
            <w:tcW w:w="2705" w:type="dxa"/>
            <w:shd w:val="clear" w:color="auto" w:fill="auto"/>
          </w:tcPr>
          <w:p w14:paraId="518DA2A0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StmInfrmtn_DateRequestASFK</w:t>
            </w:r>
          </w:p>
        </w:tc>
        <w:tc>
          <w:tcPr>
            <w:tcW w:w="1078" w:type="dxa"/>
            <w:shd w:val="clear" w:color="auto" w:fill="auto"/>
          </w:tcPr>
          <w:p w14:paraId="41A4C5DE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947A52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Date</w:t>
            </w:r>
          </w:p>
        </w:tc>
        <w:tc>
          <w:tcPr>
            <w:tcW w:w="1835" w:type="dxa"/>
            <w:shd w:val="clear" w:color="auto" w:fill="auto"/>
          </w:tcPr>
          <w:p w14:paraId="7C9771ED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58FA8A1B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1E91152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В остальных случаях указывается дата направления Запроса в ППО АСФК.</w:t>
            </w:r>
          </w:p>
        </w:tc>
      </w:tr>
      <w:tr w:rsidR="005C41BA" w:rsidRPr="00761C9E" w14:paraId="69867099" w14:textId="77777777" w:rsidTr="006726BD">
        <w:tc>
          <w:tcPr>
            <w:tcW w:w="2537" w:type="dxa"/>
            <w:shd w:val="clear" w:color="auto" w:fill="auto"/>
          </w:tcPr>
          <w:p w14:paraId="64B5908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Признак ошибочного поступления</w:t>
            </w:r>
          </w:p>
        </w:tc>
        <w:tc>
          <w:tcPr>
            <w:tcW w:w="2705" w:type="dxa"/>
            <w:shd w:val="clear" w:color="auto" w:fill="auto"/>
          </w:tcPr>
          <w:p w14:paraId="24767658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StmInfrmtn_ErrIncoming</w:t>
            </w:r>
          </w:p>
        </w:tc>
        <w:tc>
          <w:tcPr>
            <w:tcW w:w="1078" w:type="dxa"/>
            <w:shd w:val="clear" w:color="auto" w:fill="auto"/>
          </w:tcPr>
          <w:p w14:paraId="6FA6C5A3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П</w:t>
            </w:r>
          </w:p>
        </w:tc>
        <w:tc>
          <w:tcPr>
            <w:tcW w:w="1905" w:type="dxa"/>
            <w:shd w:val="clear" w:color="auto" w:fill="FFFFFF"/>
          </w:tcPr>
          <w:p w14:paraId="6BF8FCD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  <w:lang w:val="en-US"/>
              </w:rPr>
              <w:t>BOOLEAN</w:t>
            </w:r>
          </w:p>
        </w:tc>
        <w:tc>
          <w:tcPr>
            <w:tcW w:w="1835" w:type="dxa"/>
            <w:shd w:val="clear" w:color="auto" w:fill="auto"/>
          </w:tcPr>
          <w:p w14:paraId="4A08C369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4D3D5DFF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Для маршрута ФО – ПУДС поле не заполняется.</w:t>
            </w:r>
          </w:p>
          <w:p w14:paraId="464BEB15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В остальных случаях указывается признак ошибочного поступления. </w:t>
            </w:r>
          </w:p>
        </w:tc>
      </w:tr>
      <w:tr w:rsidR="005C41BA" w:rsidRPr="00761C9E" w14:paraId="762B6AA1" w14:textId="77777777" w:rsidTr="006726BD">
        <w:tc>
          <w:tcPr>
            <w:tcW w:w="14560" w:type="dxa"/>
            <w:gridSpan w:val="6"/>
            <w:shd w:val="clear" w:color="auto" w:fill="auto"/>
          </w:tcPr>
          <w:p w14:paraId="659A93F7" w14:textId="77777777" w:rsidR="005C41BA" w:rsidRPr="00761C9E" w:rsidRDefault="005C41BA" w:rsidP="00445EA4">
            <w:pPr>
              <w:pStyle w:val="GOSTTablenorm"/>
              <w:suppressAutoHyphens/>
              <w:jc w:val="left"/>
              <w:rPr>
                <w:b/>
                <w:szCs w:val="22"/>
              </w:rPr>
            </w:pPr>
            <w:r w:rsidRPr="00761C9E">
              <w:rPr>
                <w:b/>
                <w:szCs w:val="22"/>
              </w:rPr>
              <w:t>ЭП</w:t>
            </w:r>
          </w:p>
        </w:tc>
      </w:tr>
      <w:tr w:rsidR="00CB4436" w:rsidRPr="00761C9E" w14:paraId="5CC5D8C1" w14:textId="77777777" w:rsidTr="00CB4436">
        <w:tc>
          <w:tcPr>
            <w:tcW w:w="2537" w:type="dxa"/>
            <w:shd w:val="clear" w:color="auto" w:fill="auto"/>
          </w:tcPr>
          <w:p w14:paraId="7AA6A503" w14:textId="77777777" w:rsidR="00CB4436" w:rsidRPr="005D014C" w:rsidRDefault="00CB4436" w:rsidP="00CB4436">
            <w:pPr>
              <w:pStyle w:val="GOSTTablenorm"/>
              <w:suppressAutoHyphens/>
              <w:jc w:val="left"/>
              <w:rPr>
                <w:szCs w:val="22"/>
              </w:rPr>
            </w:pPr>
            <w:r w:rsidRPr="005D014C">
              <w:rPr>
                <w:szCs w:val="22"/>
              </w:rPr>
              <w:t>Электронная подпись</w:t>
            </w:r>
          </w:p>
        </w:tc>
        <w:tc>
          <w:tcPr>
            <w:tcW w:w="2705" w:type="dxa"/>
            <w:shd w:val="clear" w:color="auto" w:fill="auto"/>
          </w:tcPr>
          <w:p w14:paraId="66154E1D" w14:textId="3B8B3837" w:rsidR="00CB4436" w:rsidRPr="005D014C" w:rsidRDefault="00CB4436" w:rsidP="00CB4436">
            <w:pPr>
              <w:pStyle w:val="GOSTTablenorm"/>
              <w:suppressAutoHyphens/>
              <w:jc w:val="left"/>
              <w:rPr>
                <w:szCs w:val="22"/>
              </w:rPr>
            </w:pPr>
            <w:r w:rsidRPr="005D014C">
              <w:rPr>
                <w:szCs w:val="22"/>
              </w:rPr>
              <w:t>DocSignature</w:t>
            </w:r>
          </w:p>
        </w:tc>
        <w:tc>
          <w:tcPr>
            <w:tcW w:w="1078" w:type="dxa"/>
            <w:shd w:val="clear" w:color="auto" w:fill="auto"/>
          </w:tcPr>
          <w:p w14:paraId="5A628946" w14:textId="65005049" w:rsidR="00CB4436" w:rsidRPr="005D014C" w:rsidRDefault="00CB4436" w:rsidP="00CB4436">
            <w:pPr>
              <w:pStyle w:val="GOSTTablenorm"/>
              <w:suppressAutoHyphens/>
              <w:jc w:val="left"/>
              <w:rPr>
                <w:szCs w:val="22"/>
              </w:rPr>
            </w:pPr>
            <w:r w:rsidRPr="005D014C">
              <w:rPr>
                <w:szCs w:val="22"/>
              </w:rPr>
              <w:t>С</w:t>
            </w:r>
          </w:p>
        </w:tc>
        <w:tc>
          <w:tcPr>
            <w:tcW w:w="1905" w:type="dxa"/>
            <w:shd w:val="clear" w:color="auto" w:fill="FFFFFF"/>
          </w:tcPr>
          <w:p w14:paraId="11391B00" w14:textId="35B02E93" w:rsidR="00CB4436" w:rsidRPr="005D014C" w:rsidRDefault="00CB4436" w:rsidP="00CB4436">
            <w:pPr>
              <w:pStyle w:val="GOSTTablenorm"/>
              <w:suppressAutoHyphens/>
              <w:jc w:val="left"/>
              <w:rPr>
                <w:szCs w:val="22"/>
              </w:rPr>
            </w:pPr>
            <w:r w:rsidRPr="005D014C">
              <w:rPr>
                <w:szCs w:val="22"/>
              </w:rPr>
              <w:t>XMLDSigSignatureType</w:t>
            </w:r>
          </w:p>
        </w:tc>
        <w:tc>
          <w:tcPr>
            <w:tcW w:w="1835" w:type="dxa"/>
            <w:shd w:val="clear" w:color="auto" w:fill="auto"/>
          </w:tcPr>
          <w:p w14:paraId="56CD76F0" w14:textId="2D5B4F40" w:rsidR="00CB4436" w:rsidRPr="005D014C" w:rsidRDefault="00CB4436" w:rsidP="00CB4436">
            <w:pPr>
              <w:pStyle w:val="GOSTTablenorm"/>
              <w:suppressAutoHyphens/>
              <w:jc w:val="left"/>
              <w:rPr>
                <w:szCs w:val="22"/>
              </w:rPr>
            </w:pPr>
            <w:r w:rsidRPr="005D014C">
              <w:rPr>
                <w:szCs w:val="22"/>
              </w:rPr>
              <w:t>Н</w:t>
            </w:r>
          </w:p>
        </w:tc>
        <w:tc>
          <w:tcPr>
            <w:tcW w:w="4500" w:type="dxa"/>
            <w:shd w:val="clear" w:color="auto" w:fill="auto"/>
          </w:tcPr>
          <w:p w14:paraId="38CB4A3B" w14:textId="56D1F62C" w:rsidR="00CB4436" w:rsidRDefault="00CB4436" w:rsidP="00CB4436">
            <w:pPr>
              <w:pStyle w:val="GOSTTablenorm"/>
              <w:suppressAutoHyphens/>
              <w:jc w:val="left"/>
              <w:rPr>
                <w:szCs w:val="22"/>
              </w:rPr>
            </w:pPr>
            <w:r w:rsidRPr="005D014C">
              <w:rPr>
                <w:szCs w:val="22"/>
              </w:rPr>
              <w:t xml:space="preserve">Указывается ЭП </w:t>
            </w:r>
            <w:r w:rsidR="007A7337">
              <w:rPr>
                <w:szCs w:val="22"/>
              </w:rPr>
              <w:t>ФО</w:t>
            </w:r>
            <w:r w:rsidRPr="005D014C">
              <w:rPr>
                <w:szCs w:val="22"/>
              </w:rPr>
              <w:t>.</w:t>
            </w:r>
            <w:r w:rsidRPr="005D014C">
              <w:rPr>
                <w:szCs w:val="22"/>
              </w:rPr>
              <w:br/>
              <w:t>Внутри поля указывается блок подписи в формате XAdes.</w:t>
            </w:r>
            <w:r w:rsidRPr="005D014C">
              <w:rPr>
                <w:szCs w:val="22"/>
              </w:rPr>
              <w:br/>
              <w:t>Указывается как референс согласно формату подписи XAdes.</w:t>
            </w:r>
          </w:p>
          <w:p w14:paraId="69EB7A3F" w14:textId="77777777" w:rsidR="007A7337" w:rsidRPr="006A2275" w:rsidRDefault="007A7337" w:rsidP="007A7337">
            <w:pPr>
              <w:pStyle w:val="GOSTTablenorm"/>
              <w:suppressAutoHyphens/>
              <w:rPr>
                <w:szCs w:val="22"/>
              </w:rPr>
            </w:pPr>
            <w:r w:rsidRPr="006A2275">
              <w:rPr>
                <w:szCs w:val="22"/>
              </w:rPr>
              <w:t>Блок обязателен к заполнению для защиты следующих полей:</w:t>
            </w:r>
          </w:p>
          <w:p w14:paraId="09BDA14D" w14:textId="77777777" w:rsidR="007A7337" w:rsidRPr="006A2275" w:rsidRDefault="007A7337" w:rsidP="007A7337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Номер счета плательщика (Payer_CheckAcc);</w:t>
            </w:r>
          </w:p>
          <w:p w14:paraId="4AE1B55A" w14:textId="77777777" w:rsidR="007A7337" w:rsidRPr="006A2275" w:rsidRDefault="007A7337" w:rsidP="007A7337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lastRenderedPageBreak/>
              <w:t>БИК обслуживающей организации плательщика (Payer_BIK);</w:t>
            </w:r>
          </w:p>
          <w:p w14:paraId="4FF7283E" w14:textId="77777777" w:rsidR="007A7337" w:rsidRPr="006A2275" w:rsidRDefault="007A7337" w:rsidP="007A7337">
            <w:pPr>
              <w:pStyle w:val="GOSTTableListMark1"/>
              <w:tabs>
                <w:tab w:val="num" w:pos="340"/>
              </w:tabs>
              <w:suppressAutoHyphens/>
              <w:ind w:left="340" w:hanging="227"/>
              <w:rPr>
                <w:szCs w:val="22"/>
              </w:rPr>
            </w:pPr>
            <w:r w:rsidRPr="006A2275">
              <w:rPr>
                <w:szCs w:val="22"/>
              </w:rPr>
              <w:t>Корреспондентский счет обслуживающей организации плательщика (Payer_CorrAcc);</w:t>
            </w:r>
          </w:p>
          <w:p w14:paraId="57CFB79A" w14:textId="77777777" w:rsidR="007A7337" w:rsidRPr="006A2275" w:rsidRDefault="007A7337" w:rsidP="007A7337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Номер счета получателя средств (Recip_CheckAcc);</w:t>
            </w:r>
          </w:p>
          <w:p w14:paraId="56C36A0F" w14:textId="77777777" w:rsidR="007A7337" w:rsidRPr="006A2275" w:rsidRDefault="007A7337" w:rsidP="007A7337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БИК обслуживающей организации получателя (Recip_BIK);</w:t>
            </w:r>
          </w:p>
          <w:p w14:paraId="21C8967F" w14:textId="77777777" w:rsidR="007A7337" w:rsidRPr="006A2275" w:rsidRDefault="007A7337" w:rsidP="007A7337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suppressAutoHyphens/>
              <w:ind w:left="284"/>
              <w:contextualSpacing/>
              <w:jc w:val="both"/>
              <w:rPr>
                <w:szCs w:val="22"/>
              </w:rPr>
            </w:pPr>
            <w:r w:rsidRPr="006A2275">
              <w:rPr>
                <w:szCs w:val="22"/>
              </w:rPr>
              <w:t>Корреспондентский счет обслуживающей организации получателя (Recip_CorrAcc);</w:t>
            </w:r>
          </w:p>
          <w:p w14:paraId="1B2E5D81" w14:textId="27423FD5" w:rsidR="007A7337" w:rsidRPr="005D014C" w:rsidRDefault="007A7337" w:rsidP="007A7337">
            <w:pPr>
              <w:pStyle w:val="GOSTTablenorm"/>
              <w:suppressAutoHyphens/>
              <w:jc w:val="left"/>
              <w:rPr>
                <w:szCs w:val="22"/>
              </w:rPr>
            </w:pPr>
            <w:r w:rsidRPr="006A2275">
              <w:rPr>
                <w:szCs w:val="22"/>
              </w:rPr>
              <w:t>Общая сумма Распоряжения платежа в валюте (BasicRequisites_PaySum)</w:t>
            </w:r>
          </w:p>
        </w:tc>
      </w:tr>
    </w:tbl>
    <w:p w14:paraId="0F297594" w14:textId="77777777" w:rsidR="005C41BA" w:rsidRPr="00761C9E" w:rsidRDefault="005C41BA" w:rsidP="005C41BA">
      <w:pPr>
        <w:rPr>
          <w:sz w:val="22"/>
          <w:szCs w:val="22"/>
        </w:rPr>
      </w:pPr>
    </w:p>
    <w:p w14:paraId="449055CE" w14:textId="77777777" w:rsidR="005C41BA" w:rsidRPr="00761C9E" w:rsidRDefault="005C41BA" w:rsidP="005C41BA">
      <w:pPr>
        <w:rPr>
          <w:sz w:val="22"/>
          <w:szCs w:val="22"/>
        </w:rPr>
      </w:pPr>
      <w:r w:rsidRPr="00761C9E">
        <w:rPr>
          <w:sz w:val="22"/>
          <w:szCs w:val="22"/>
        </w:rPr>
        <w:t>* - поле платежного документа, установленное Положением ЦБ РФ № 383-п от 19.06.1012 «О правилах осуществления перевода денежных средств»</w:t>
      </w:r>
    </w:p>
    <w:p w14:paraId="70388BA9" w14:textId="77777777" w:rsidR="005C41BA" w:rsidRPr="00761C9E" w:rsidRDefault="005C41BA" w:rsidP="005C41BA">
      <w:pPr>
        <w:rPr>
          <w:sz w:val="22"/>
          <w:szCs w:val="22"/>
        </w:rPr>
      </w:pPr>
      <w:r w:rsidRPr="00761C9E">
        <w:rPr>
          <w:sz w:val="22"/>
          <w:szCs w:val="22"/>
        </w:rPr>
        <w:t>** Поле распоряжения о совершении казначейского платежа, установленное Приложение № 2 к Приказу Федерального казначейства от 13.05.2020 № 20н «Об утверждении Правил организации и функционирования системы казначейских платежей»</w:t>
      </w:r>
    </w:p>
    <w:p w14:paraId="37A68D24" w14:textId="7E0D9F43" w:rsidR="005C41BA" w:rsidRPr="00761C9E" w:rsidRDefault="005C41BA" w:rsidP="005C41BA">
      <w:pPr>
        <w:pStyle w:val="41"/>
        <w:rPr>
          <w:rFonts w:cs="Times New Roman"/>
        </w:rPr>
      </w:pPr>
      <w:bookmarkStart w:id="196" w:name="_Toc125045364"/>
      <w:bookmarkStart w:id="197" w:name="_Toc125445827"/>
      <w:bookmarkStart w:id="198" w:name="_Toc49864710"/>
      <w:bookmarkStart w:id="199" w:name="_Toc116664984"/>
      <w:bookmarkStart w:id="200" w:name="_Toc143090767"/>
      <w:bookmarkEnd w:id="193"/>
      <w:bookmarkEnd w:id="194"/>
      <w:r w:rsidRPr="00761C9E">
        <w:rPr>
          <w:rFonts w:cs="Times New Roman"/>
        </w:rPr>
        <w:t>Описание комплексного типа «</w:t>
      </w:r>
      <w:r w:rsidR="000400B3" w:rsidRPr="00761C9E">
        <w:rPr>
          <w:rFonts w:cs="Times New Roman"/>
          <w:color w:val="000000"/>
          <w:szCs w:val="22"/>
        </w:rPr>
        <w:t>AddInfo_ED_EDNo</w:t>
      </w:r>
      <w:r w:rsidRPr="00761C9E">
        <w:rPr>
          <w:rFonts w:cs="Times New Roman"/>
        </w:rPr>
        <w:t>»</w:t>
      </w:r>
      <w:bookmarkEnd w:id="196"/>
      <w:bookmarkEnd w:id="197"/>
      <w:bookmarkEnd w:id="200"/>
    </w:p>
    <w:p w14:paraId="7CE01235" w14:textId="3A20A100" w:rsidR="005C41BA" w:rsidRPr="00761C9E" w:rsidRDefault="005C41BA" w:rsidP="005C41BA">
      <w:pPr>
        <w:pStyle w:val="af1"/>
        <w:keepNext/>
        <w:rPr>
          <w:sz w:val="24"/>
          <w:szCs w:val="24"/>
        </w:rPr>
      </w:pPr>
      <w:bookmarkStart w:id="201" w:name="_Ref128746569"/>
      <w:bookmarkStart w:id="202" w:name="_Toc143090795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10</w:t>
      </w:r>
      <w:r w:rsidRPr="00761C9E">
        <w:rPr>
          <w:sz w:val="24"/>
          <w:szCs w:val="24"/>
        </w:rPr>
        <w:fldChar w:fldCharType="end"/>
      </w:r>
      <w:bookmarkEnd w:id="201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</w:t>
      </w:r>
      <w:r w:rsidR="000400B3" w:rsidRPr="00761C9E">
        <w:rPr>
          <w:color w:val="000000"/>
          <w:szCs w:val="22"/>
        </w:rPr>
        <w:t>AddInfo_ED_EDNo</w:t>
      </w:r>
      <w:r w:rsidRPr="00761C9E">
        <w:rPr>
          <w:sz w:val="24"/>
          <w:szCs w:val="24"/>
        </w:rPr>
        <w:t>»</w:t>
      </w:r>
      <w:bookmarkEnd w:id="20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3859"/>
        <w:gridCol w:w="617"/>
        <w:gridCol w:w="1761"/>
        <w:gridCol w:w="1819"/>
        <w:gridCol w:w="4035"/>
      </w:tblGrid>
      <w:tr w:rsidR="005C41BA" w:rsidRPr="00761C9E" w14:paraId="1A64A1CD" w14:textId="77777777" w:rsidTr="006726BD">
        <w:trPr>
          <w:trHeight w:val="693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B27886B" w14:textId="77777777" w:rsidR="005C41BA" w:rsidRPr="00761C9E" w:rsidRDefault="005C41BA" w:rsidP="005C41BA">
            <w:pPr>
              <w:pStyle w:val="GOSTTableHead"/>
            </w:pPr>
            <w:r w:rsidRPr="00761C9E">
              <w:t>Наименование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6A952CD" w14:textId="77777777" w:rsidR="005C41BA" w:rsidRPr="00761C9E" w:rsidRDefault="005C41BA" w:rsidP="005C41BA">
            <w:pPr>
              <w:pStyle w:val="GOSTTableHead"/>
            </w:pPr>
            <w:r w:rsidRPr="00761C9E">
              <w:t>Сокращенное наименование (код)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8DA6BD2" w14:textId="77777777" w:rsidR="005C41BA" w:rsidRPr="00761C9E" w:rsidRDefault="005C41BA" w:rsidP="005C41BA">
            <w:pPr>
              <w:pStyle w:val="GOSTTableHead"/>
            </w:pPr>
            <w:r w:rsidRPr="00761C9E"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E67401D" w14:textId="77777777" w:rsidR="005C41BA" w:rsidRPr="00761C9E" w:rsidRDefault="005C41BA" w:rsidP="005C41BA">
            <w:pPr>
              <w:pStyle w:val="GOSTTableHead"/>
            </w:pPr>
            <w:r w:rsidRPr="00761C9E">
              <w:t>Формат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A1376CB" w14:textId="77777777" w:rsidR="005C41BA" w:rsidRPr="00761C9E" w:rsidRDefault="005C41BA" w:rsidP="005C41BA">
            <w:pPr>
              <w:pStyle w:val="GOSTTableHead"/>
            </w:pPr>
            <w:r w:rsidRPr="00761C9E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7C136EC" w14:textId="77777777" w:rsidR="005C41BA" w:rsidRPr="00761C9E" w:rsidRDefault="005C41BA" w:rsidP="005C41BA">
            <w:pPr>
              <w:pStyle w:val="GOSTTableHead"/>
            </w:pPr>
            <w:r w:rsidRPr="00761C9E">
              <w:t>Дополнительная информация</w:t>
            </w:r>
          </w:p>
        </w:tc>
      </w:tr>
      <w:tr w:rsidR="005C41BA" w:rsidRPr="00761C9E" w14:paraId="6603D792" w14:textId="77777777" w:rsidTr="00761C9E">
        <w:trPr>
          <w:trHeight w:val="496"/>
        </w:trPr>
        <w:tc>
          <w:tcPr>
            <w:tcW w:w="0" w:type="auto"/>
            <w:shd w:val="clear" w:color="auto" w:fill="auto"/>
          </w:tcPr>
          <w:p w14:paraId="219FF371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Код вида документа</w:t>
            </w:r>
          </w:p>
        </w:tc>
        <w:tc>
          <w:tcPr>
            <w:tcW w:w="0" w:type="auto"/>
            <w:shd w:val="clear" w:color="auto" w:fill="auto"/>
          </w:tcPr>
          <w:p w14:paraId="104AF1D9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code</w:t>
            </w:r>
          </w:p>
        </w:tc>
        <w:tc>
          <w:tcPr>
            <w:tcW w:w="0" w:type="auto"/>
            <w:shd w:val="clear" w:color="auto" w:fill="auto"/>
          </w:tcPr>
          <w:p w14:paraId="262CC35D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0" w:type="auto"/>
            <w:shd w:val="clear" w:color="auto" w:fill="FFFFFF"/>
          </w:tcPr>
          <w:p w14:paraId="1E4F7CBC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A7109BE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  <w:lang w:eastAsia="en-US"/>
              </w:rPr>
              <w:t>О</w:t>
            </w:r>
          </w:p>
        </w:tc>
        <w:tc>
          <w:tcPr>
            <w:tcW w:w="0" w:type="auto"/>
            <w:shd w:val="clear" w:color="auto" w:fill="auto"/>
          </w:tcPr>
          <w:p w14:paraId="0D8FA8E0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Допустимые значения:</w:t>
            </w:r>
          </w:p>
          <w:p w14:paraId="5B4E4D99" w14:textId="77777777" w:rsidR="005C41BA" w:rsidRPr="00761C9E" w:rsidRDefault="005C41BA" w:rsidP="00445EA4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</w:pPr>
            <w:r w:rsidRPr="00761C9E">
              <w:t>VD101 - Поручение о перечислении на счет;</w:t>
            </w:r>
          </w:p>
        </w:tc>
      </w:tr>
      <w:tr w:rsidR="005C41BA" w:rsidRPr="00761C9E" w14:paraId="29101F3F" w14:textId="77777777" w:rsidTr="00761C9E">
        <w:tc>
          <w:tcPr>
            <w:tcW w:w="0" w:type="auto"/>
            <w:shd w:val="clear" w:color="auto" w:fill="auto"/>
          </w:tcPr>
          <w:p w14:paraId="3C71F8F2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lastRenderedPageBreak/>
              <w:t>Значение вида документа</w:t>
            </w:r>
          </w:p>
        </w:tc>
        <w:tc>
          <w:tcPr>
            <w:tcW w:w="0" w:type="auto"/>
            <w:shd w:val="clear" w:color="auto" w:fill="auto"/>
          </w:tcPr>
          <w:p w14:paraId="7B682DE2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</w:rPr>
              <w:t>value</w:t>
            </w:r>
          </w:p>
        </w:tc>
        <w:tc>
          <w:tcPr>
            <w:tcW w:w="0" w:type="auto"/>
            <w:shd w:val="clear" w:color="auto" w:fill="auto"/>
          </w:tcPr>
          <w:p w14:paraId="66B52C5D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А</w:t>
            </w:r>
          </w:p>
        </w:tc>
        <w:tc>
          <w:tcPr>
            <w:tcW w:w="0" w:type="auto"/>
            <w:shd w:val="clear" w:color="auto" w:fill="FFFFFF"/>
          </w:tcPr>
          <w:p w14:paraId="4F73CFF7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  <w:lang w:val="en-US"/>
              </w:rPr>
            </w:pPr>
            <w:r w:rsidRPr="00761C9E">
              <w:rPr>
                <w:szCs w:val="22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28FE0AF4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  <w:lang w:eastAsia="en-US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34F6EC69" w14:textId="77777777" w:rsidR="005C41BA" w:rsidRPr="00761C9E" w:rsidRDefault="005C41BA" w:rsidP="00445EA4">
            <w:pPr>
              <w:pStyle w:val="GOSTTablenorm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Соответствующие допустимые значения:</w:t>
            </w:r>
          </w:p>
          <w:p w14:paraId="7FD853B4" w14:textId="77777777" w:rsidR="005C41BA" w:rsidRPr="00761C9E" w:rsidRDefault="005C41BA" w:rsidP="00445EA4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</w:pPr>
            <w:r w:rsidRPr="00761C9E">
              <w:t>Поручение о перечислении на счет;</w:t>
            </w:r>
          </w:p>
        </w:tc>
      </w:tr>
    </w:tbl>
    <w:p w14:paraId="7AEE417E" w14:textId="4B434498" w:rsidR="00E321D2" w:rsidRPr="00761C9E" w:rsidRDefault="00E321D2" w:rsidP="007744C9">
      <w:pPr>
        <w:pStyle w:val="23"/>
        <w:rPr>
          <w:rFonts w:cs="Times New Roman"/>
          <w:lang w:val="en-US"/>
        </w:rPr>
      </w:pPr>
      <w:bookmarkStart w:id="203" w:name="_Toc143090768"/>
      <w:bookmarkEnd w:id="198"/>
      <w:bookmarkEnd w:id="199"/>
      <w:r w:rsidRPr="00761C9E">
        <w:rPr>
          <w:rFonts w:cs="Times New Roman"/>
        </w:rPr>
        <w:t>Описание</w:t>
      </w:r>
      <w:r w:rsidRPr="00761C9E">
        <w:rPr>
          <w:rFonts w:cs="Times New Roman"/>
          <w:lang w:val="en-US"/>
        </w:rPr>
        <w:t xml:space="preserve"> </w:t>
      </w:r>
      <w:r w:rsidRPr="00761C9E">
        <w:rPr>
          <w:rFonts w:cs="Times New Roman"/>
        </w:rPr>
        <w:t>комплексного</w:t>
      </w:r>
      <w:r w:rsidRPr="00761C9E">
        <w:rPr>
          <w:rFonts w:cs="Times New Roman"/>
          <w:lang w:val="en-US"/>
        </w:rPr>
        <w:t xml:space="preserve"> </w:t>
      </w:r>
      <w:r w:rsidR="00D25F5B">
        <w:rPr>
          <w:rFonts w:cs="Times New Roman"/>
        </w:rPr>
        <w:t>поля</w:t>
      </w:r>
      <w:r w:rsidRPr="00761C9E">
        <w:rPr>
          <w:rFonts w:cs="Times New Roman"/>
          <w:lang w:val="en-US"/>
        </w:rPr>
        <w:t xml:space="preserve"> «PudsIsfoServiceResponse»</w:t>
      </w:r>
      <w:bookmarkEnd w:id="203"/>
    </w:p>
    <w:p w14:paraId="5FCC3589" w14:textId="62F904C9" w:rsidR="007744C9" w:rsidRPr="007744C9" w:rsidRDefault="007744C9" w:rsidP="007744C9">
      <w:pPr>
        <w:pStyle w:val="GOSTNormal"/>
        <w:rPr>
          <w:lang w:val="en-US"/>
        </w:rPr>
      </w:pPr>
      <w:r w:rsidRPr="007744C9">
        <w:t>В</w:t>
      </w:r>
      <w:r w:rsidRPr="007744C9">
        <w:rPr>
          <w:lang w:val="en-US"/>
        </w:rPr>
        <w:t xml:space="preserve"> </w:t>
      </w:r>
      <w:r w:rsidRPr="007744C9">
        <w:t>комплексном</w:t>
      </w:r>
      <w:r w:rsidRPr="007744C9">
        <w:rPr>
          <w:lang w:val="en-US"/>
        </w:rPr>
        <w:t xml:space="preserve"> </w:t>
      </w:r>
      <w:r w:rsidRPr="007744C9">
        <w:t>поле</w:t>
      </w:r>
      <w:r w:rsidRPr="007744C9">
        <w:rPr>
          <w:lang w:val="en-US"/>
        </w:rPr>
        <w:t xml:space="preserve"> «PudsIsfoServiceResponse» </w:t>
      </w:r>
      <w:r w:rsidRPr="007744C9">
        <w:t>обязательно</w:t>
      </w:r>
      <w:r w:rsidRPr="007744C9">
        <w:rPr>
          <w:lang w:val="en-US"/>
        </w:rPr>
        <w:t xml:space="preserve"> </w:t>
      </w:r>
      <w:r w:rsidRPr="007744C9">
        <w:t>должен</w:t>
      </w:r>
      <w:r w:rsidRPr="007744C9">
        <w:rPr>
          <w:lang w:val="en-US"/>
        </w:rPr>
        <w:t xml:space="preserve"> </w:t>
      </w:r>
      <w:r w:rsidRPr="007744C9">
        <w:t>быть</w:t>
      </w:r>
      <w:r w:rsidRPr="007744C9">
        <w:rPr>
          <w:lang w:val="en-US"/>
        </w:rPr>
        <w:t xml:space="preserve"> </w:t>
      </w:r>
      <w:r w:rsidRPr="007744C9">
        <w:t>заполнен</w:t>
      </w:r>
      <w:r w:rsidRPr="007744C9">
        <w:rPr>
          <w:lang w:val="en-US"/>
        </w:rPr>
        <w:t xml:space="preserve"> </w:t>
      </w:r>
      <w:r w:rsidRPr="007744C9">
        <w:t>элемент</w:t>
      </w:r>
      <w:r w:rsidRPr="007744C9">
        <w:rPr>
          <w:lang w:val="en-US"/>
        </w:rPr>
        <w:t xml:space="preserve"> «PudsIsfoShadowResponse» </w:t>
      </w:r>
      <w:r w:rsidRPr="007744C9">
        <w:t>или</w:t>
      </w:r>
      <w:r w:rsidRPr="007744C9">
        <w:rPr>
          <w:lang w:val="en-US"/>
        </w:rPr>
        <w:t xml:space="preserve"> «PudsIsfoPaymentResponse», </w:t>
      </w:r>
      <w:r w:rsidRPr="007744C9">
        <w:t>при</w:t>
      </w:r>
      <w:r w:rsidRPr="007744C9">
        <w:rPr>
          <w:lang w:val="en-US"/>
        </w:rPr>
        <w:t xml:space="preserve"> </w:t>
      </w:r>
      <w:r w:rsidRPr="007744C9">
        <w:t>этом</w:t>
      </w:r>
      <w:r w:rsidRPr="007744C9">
        <w:rPr>
          <w:lang w:val="en-US"/>
        </w:rPr>
        <w:t xml:space="preserve"> </w:t>
      </w:r>
      <w:r>
        <w:t>недопустимо</w:t>
      </w:r>
      <w:r w:rsidRPr="007744C9">
        <w:rPr>
          <w:lang w:val="en-US"/>
        </w:rPr>
        <w:t xml:space="preserve"> </w:t>
      </w:r>
      <w:r>
        <w:t>заполнение</w:t>
      </w:r>
      <w:r w:rsidRPr="007744C9">
        <w:rPr>
          <w:lang w:val="en-US"/>
        </w:rPr>
        <w:t xml:space="preserve"> </w:t>
      </w:r>
      <w:r>
        <w:t>обоих</w:t>
      </w:r>
      <w:r w:rsidRPr="007744C9">
        <w:rPr>
          <w:lang w:val="en-US"/>
        </w:rPr>
        <w:t xml:space="preserve"> </w:t>
      </w:r>
      <w:r>
        <w:t>элементов</w:t>
      </w:r>
      <w:r w:rsidRPr="007744C9">
        <w:rPr>
          <w:lang w:val="en-US"/>
        </w:rPr>
        <w:t xml:space="preserve"> </w:t>
      </w:r>
      <w:r>
        <w:t>одновременно</w:t>
      </w:r>
      <w:r w:rsidRPr="007744C9">
        <w:rPr>
          <w:lang w:val="en-US"/>
        </w:rPr>
        <w:t>.</w:t>
      </w:r>
    </w:p>
    <w:p w14:paraId="21537E14" w14:textId="58ED3497" w:rsidR="00E321D2" w:rsidRPr="00761C9E" w:rsidRDefault="00E321D2" w:rsidP="007744C9">
      <w:pPr>
        <w:pStyle w:val="af1"/>
        <w:keepNext/>
        <w:rPr>
          <w:sz w:val="24"/>
          <w:szCs w:val="24"/>
        </w:rPr>
      </w:pPr>
      <w:bookmarkStart w:id="204" w:name="_Toc143090796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  <w:lang w:val="en-US"/>
        </w:rPr>
        <w:instrText>SEQ</w:instrText>
      </w:r>
      <w:r w:rsidRPr="00761C9E">
        <w:rPr>
          <w:sz w:val="24"/>
          <w:szCs w:val="24"/>
        </w:rPr>
        <w:instrText xml:space="preserve"> Таблица \* </w:instrText>
      </w:r>
      <w:r w:rsidRPr="00761C9E">
        <w:rPr>
          <w:sz w:val="24"/>
          <w:szCs w:val="24"/>
          <w:lang w:val="en-US"/>
        </w:rPr>
        <w:instrText>ARABIC</w:instrText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  <w:lang w:val="en-US"/>
        </w:rPr>
        <w:t>11</w:t>
      </w:r>
      <w:r w:rsidRPr="00761C9E">
        <w:rPr>
          <w:sz w:val="24"/>
          <w:szCs w:val="24"/>
        </w:rPr>
        <w:fldChar w:fldCharType="end"/>
      </w:r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</w:t>
      </w:r>
      <w:r w:rsidR="00D25F5B">
        <w:rPr>
          <w:sz w:val="24"/>
          <w:szCs w:val="24"/>
        </w:rPr>
        <w:t>поля</w:t>
      </w:r>
      <w:r w:rsidRPr="00761C9E">
        <w:rPr>
          <w:sz w:val="24"/>
          <w:szCs w:val="24"/>
        </w:rPr>
        <w:t xml:space="preserve"> «</w:t>
      </w:r>
      <w:r w:rsidR="005C41BA" w:rsidRPr="007744C9">
        <w:rPr>
          <w:sz w:val="24"/>
          <w:szCs w:val="24"/>
        </w:rPr>
        <w:t>PudsIsfoServiceResponse</w:t>
      </w:r>
      <w:r w:rsidRPr="00761C9E">
        <w:rPr>
          <w:sz w:val="24"/>
          <w:szCs w:val="24"/>
        </w:rPr>
        <w:t>»</w:t>
      </w:r>
      <w:bookmarkEnd w:id="20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6"/>
        <w:gridCol w:w="3115"/>
        <w:gridCol w:w="617"/>
        <w:gridCol w:w="1306"/>
        <w:gridCol w:w="1819"/>
        <w:gridCol w:w="4797"/>
      </w:tblGrid>
      <w:tr w:rsidR="00E321D2" w:rsidRPr="001D4551" w14:paraId="575442EF" w14:textId="77777777" w:rsidTr="006726BD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18901F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Наименование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5DBA59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Сокращенное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наименование</w:t>
            </w:r>
            <w:r w:rsidRPr="001D4551">
              <w:rPr>
                <w:szCs w:val="22"/>
                <w:lang w:val="en-US"/>
              </w:rPr>
              <w:t xml:space="preserve"> (</w:t>
            </w:r>
            <w:r w:rsidRPr="001D4551">
              <w:rPr>
                <w:szCs w:val="22"/>
              </w:rPr>
              <w:t>код</w:t>
            </w:r>
            <w:r w:rsidRPr="001D4551">
              <w:rPr>
                <w:szCs w:val="22"/>
                <w:lang w:val="en-US"/>
              </w:rPr>
              <w:t xml:space="preserve">)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C2ADF0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D97C692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Формат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2A9CEF0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774CFC9" w14:textId="77777777" w:rsidR="00E321D2" w:rsidRPr="001D4551" w:rsidRDefault="00E321D2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Дополнительная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информация</w:t>
            </w:r>
          </w:p>
        </w:tc>
      </w:tr>
      <w:tr w:rsidR="00E321D2" w:rsidRPr="001D4551" w:rsidDel="003E1282" w14:paraId="715176EC" w14:textId="77777777" w:rsidTr="00761C9E">
        <w:tc>
          <w:tcPr>
            <w:tcW w:w="0" w:type="auto"/>
            <w:shd w:val="clear" w:color="auto" w:fill="auto"/>
          </w:tcPr>
          <w:p w14:paraId="5698C0D6" w14:textId="54B4CEBF" w:rsidR="00E321D2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О</w:t>
            </w:r>
            <w:r w:rsidR="00E321D2" w:rsidRPr="001D4551">
              <w:rPr>
                <w:szCs w:val="22"/>
              </w:rPr>
              <w:t>твет на запрос теневого остатка</w:t>
            </w:r>
          </w:p>
        </w:tc>
        <w:tc>
          <w:tcPr>
            <w:tcW w:w="0" w:type="auto"/>
            <w:shd w:val="clear" w:color="auto" w:fill="auto"/>
          </w:tcPr>
          <w:p w14:paraId="3D2AAECE" w14:textId="0DDBB0C0" w:rsidR="000400B3" w:rsidRPr="001D4551" w:rsidDel="003E1282" w:rsidRDefault="000400B3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  <w:lang w:val="en-US"/>
              </w:rPr>
              <w:t>PudsIsfoShadowResponse</w:t>
            </w:r>
          </w:p>
        </w:tc>
        <w:tc>
          <w:tcPr>
            <w:tcW w:w="0" w:type="auto"/>
            <w:shd w:val="clear" w:color="auto" w:fill="auto"/>
          </w:tcPr>
          <w:p w14:paraId="2980DF3E" w14:textId="77777777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С</w:t>
            </w:r>
          </w:p>
        </w:tc>
        <w:tc>
          <w:tcPr>
            <w:tcW w:w="0" w:type="auto"/>
            <w:shd w:val="clear" w:color="auto" w:fill="auto"/>
          </w:tcPr>
          <w:p w14:paraId="50010F29" w14:textId="3D905FEA" w:rsidR="00E321D2" w:rsidRPr="001D4551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53AF763A" w14:textId="77777777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7BA077DB" w14:textId="2BFED045" w:rsidR="00E321D2" w:rsidRPr="001D4551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Состав элемента представлен в</w:t>
            </w:r>
            <w:r w:rsidR="00C31F79" w:rsidRPr="001D4551">
              <w:rPr>
                <w:szCs w:val="22"/>
              </w:rPr>
              <w:t xml:space="preserve"> </w:t>
            </w:r>
            <w:r w:rsidR="00C31F79" w:rsidRPr="001D4551">
              <w:rPr>
                <w:szCs w:val="22"/>
              </w:rPr>
              <w:fldChar w:fldCharType="begin"/>
            </w:r>
            <w:r w:rsidR="00C31F79" w:rsidRPr="001D4551">
              <w:rPr>
                <w:szCs w:val="22"/>
              </w:rPr>
              <w:instrText xml:space="preserve"> REF _Ref128751628 \h </w:instrText>
            </w:r>
            <w:r w:rsidR="001D4551">
              <w:rPr>
                <w:szCs w:val="22"/>
              </w:rPr>
              <w:instrText xml:space="preserve"> \* MERGEFORMAT </w:instrText>
            </w:r>
            <w:r w:rsidR="00C31F79" w:rsidRPr="001D4551">
              <w:rPr>
                <w:szCs w:val="22"/>
              </w:rPr>
            </w:r>
            <w:r w:rsidR="00C31F79" w:rsidRPr="001D4551">
              <w:rPr>
                <w:szCs w:val="22"/>
              </w:rPr>
              <w:fldChar w:fldCharType="separate"/>
            </w:r>
            <w:r w:rsidR="00895699" w:rsidRPr="00895699">
              <w:rPr>
                <w:szCs w:val="22"/>
              </w:rPr>
              <w:t xml:space="preserve">Таблица </w:t>
            </w:r>
            <w:r w:rsidR="00895699" w:rsidRPr="00895699">
              <w:rPr>
                <w:noProof/>
                <w:szCs w:val="22"/>
              </w:rPr>
              <w:t>12</w:t>
            </w:r>
            <w:r w:rsidR="00C31F79" w:rsidRPr="001D4551">
              <w:rPr>
                <w:szCs w:val="22"/>
              </w:rPr>
              <w:fldChar w:fldCharType="end"/>
            </w:r>
            <w:r w:rsidRPr="001D4551">
              <w:rPr>
                <w:szCs w:val="22"/>
              </w:rPr>
              <w:t>.</w:t>
            </w:r>
          </w:p>
          <w:p w14:paraId="0D578336" w14:textId="617F7B34" w:rsidR="00C31F79" w:rsidRPr="001D4551" w:rsidDel="003E1282" w:rsidRDefault="001D4551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 xml:space="preserve">Наличие данного элемента исключает наличие элемента </w:t>
            </w:r>
            <w:r w:rsidRPr="001D4551">
              <w:rPr>
                <w:szCs w:val="22"/>
                <w:lang w:val="en-US"/>
              </w:rPr>
              <w:t>PudsIsfoPaymentResponse</w:t>
            </w:r>
            <w:r w:rsidRPr="001D4551">
              <w:rPr>
                <w:szCs w:val="22"/>
              </w:rPr>
              <w:t>.</w:t>
            </w:r>
          </w:p>
        </w:tc>
      </w:tr>
      <w:tr w:rsidR="00E321D2" w:rsidRPr="001D4551" w:rsidDel="003E1282" w14:paraId="29E86A13" w14:textId="77777777" w:rsidTr="00761C9E">
        <w:tc>
          <w:tcPr>
            <w:tcW w:w="0" w:type="auto"/>
            <w:shd w:val="clear" w:color="auto" w:fill="auto"/>
          </w:tcPr>
          <w:p w14:paraId="5D4C2070" w14:textId="171213FC" w:rsidR="00E321D2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О</w:t>
            </w:r>
            <w:r w:rsidR="00E321D2" w:rsidRPr="001D4551">
              <w:rPr>
                <w:szCs w:val="22"/>
              </w:rPr>
              <w:t>твет на запрос «Распоряжение о совершении казначейского платежа»</w:t>
            </w:r>
          </w:p>
        </w:tc>
        <w:tc>
          <w:tcPr>
            <w:tcW w:w="0" w:type="auto"/>
            <w:shd w:val="clear" w:color="auto" w:fill="auto"/>
          </w:tcPr>
          <w:p w14:paraId="7986364E" w14:textId="77777777" w:rsidR="000400B3" w:rsidRPr="001D4551" w:rsidRDefault="000400B3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bookmarkStart w:id="205" w:name="_Hlk128746947"/>
            <w:r w:rsidRPr="001D4551">
              <w:rPr>
                <w:szCs w:val="22"/>
                <w:lang w:val="en-US"/>
              </w:rPr>
              <w:t>PudsIsfoPaymentResponse</w:t>
            </w:r>
          </w:p>
          <w:bookmarkEnd w:id="205"/>
          <w:p w14:paraId="4C854752" w14:textId="72A4FE13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300DFE70" w14:textId="77777777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С</w:t>
            </w:r>
          </w:p>
        </w:tc>
        <w:tc>
          <w:tcPr>
            <w:tcW w:w="0" w:type="auto"/>
            <w:shd w:val="clear" w:color="auto" w:fill="auto"/>
          </w:tcPr>
          <w:p w14:paraId="23E6ECE0" w14:textId="64480117" w:rsidR="00E321D2" w:rsidRPr="001D4551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D1A0D36" w14:textId="77777777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1B79C788" w14:textId="0B803B59" w:rsidR="00E321D2" w:rsidRPr="001D4551" w:rsidDel="003E1282" w:rsidRDefault="00E321D2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Состав элемента представлен в</w:t>
            </w:r>
            <w:r w:rsidR="00C31F79" w:rsidRPr="001D4551">
              <w:rPr>
                <w:szCs w:val="22"/>
              </w:rPr>
              <w:t xml:space="preserve"> </w:t>
            </w:r>
            <w:r w:rsidR="00C31F79" w:rsidRPr="001D4551">
              <w:rPr>
                <w:szCs w:val="22"/>
              </w:rPr>
              <w:fldChar w:fldCharType="begin"/>
            </w:r>
            <w:r w:rsidR="00C31F79" w:rsidRPr="001D4551">
              <w:rPr>
                <w:szCs w:val="22"/>
              </w:rPr>
              <w:instrText xml:space="preserve"> REF _Ref128751655 \h </w:instrText>
            </w:r>
            <w:r w:rsidR="001D4551">
              <w:rPr>
                <w:szCs w:val="22"/>
              </w:rPr>
              <w:instrText xml:space="preserve"> \* MERGEFORMAT </w:instrText>
            </w:r>
            <w:r w:rsidR="00C31F79" w:rsidRPr="001D4551">
              <w:rPr>
                <w:szCs w:val="22"/>
              </w:rPr>
            </w:r>
            <w:r w:rsidR="00C31F79" w:rsidRPr="001D4551">
              <w:rPr>
                <w:szCs w:val="22"/>
              </w:rPr>
              <w:fldChar w:fldCharType="separate"/>
            </w:r>
            <w:r w:rsidR="00895699" w:rsidRPr="00895699">
              <w:rPr>
                <w:szCs w:val="22"/>
              </w:rPr>
              <w:t xml:space="preserve">Таблица </w:t>
            </w:r>
            <w:r w:rsidR="00895699" w:rsidRPr="00895699">
              <w:rPr>
                <w:noProof/>
                <w:szCs w:val="22"/>
              </w:rPr>
              <w:t>17</w:t>
            </w:r>
            <w:r w:rsidR="00C31F79" w:rsidRPr="001D4551">
              <w:rPr>
                <w:szCs w:val="22"/>
              </w:rPr>
              <w:fldChar w:fldCharType="end"/>
            </w:r>
            <w:r w:rsidRPr="001D4551">
              <w:rPr>
                <w:szCs w:val="22"/>
              </w:rPr>
              <w:t>.</w:t>
            </w:r>
            <w:r w:rsidR="001D4551" w:rsidRPr="001D4551">
              <w:rPr>
                <w:szCs w:val="22"/>
              </w:rPr>
              <w:t xml:space="preserve"> Наличие данного элемента исключает наличие элемента </w:t>
            </w:r>
            <w:r w:rsidR="001D4551" w:rsidRPr="001D4551">
              <w:rPr>
                <w:szCs w:val="22"/>
                <w:lang w:val="en-US"/>
              </w:rPr>
              <w:t>PudsIsfoShadowResponse</w:t>
            </w:r>
            <w:r w:rsidR="001D4551" w:rsidRPr="001D4551">
              <w:rPr>
                <w:szCs w:val="22"/>
              </w:rPr>
              <w:t>.</w:t>
            </w:r>
          </w:p>
        </w:tc>
      </w:tr>
    </w:tbl>
    <w:p w14:paraId="2C3FC294" w14:textId="44297AFF" w:rsidR="005C41BA" w:rsidRDefault="005C41BA" w:rsidP="007744C9">
      <w:pPr>
        <w:pStyle w:val="32"/>
        <w:rPr>
          <w:rFonts w:cs="Times New Roman"/>
          <w:lang w:val="en-US"/>
        </w:rPr>
      </w:pPr>
      <w:bookmarkStart w:id="206" w:name="_Toc143090769"/>
      <w:r w:rsidRPr="00761C9E">
        <w:rPr>
          <w:rFonts w:cs="Times New Roman"/>
        </w:rPr>
        <w:t>Описание</w:t>
      </w:r>
      <w:r w:rsidRPr="00761C9E">
        <w:rPr>
          <w:rFonts w:cs="Times New Roman"/>
          <w:lang w:val="en-US"/>
        </w:rPr>
        <w:t xml:space="preserve"> </w:t>
      </w:r>
      <w:r w:rsidRPr="00761C9E">
        <w:rPr>
          <w:rFonts w:cs="Times New Roman"/>
        </w:rPr>
        <w:t>комплексного</w:t>
      </w:r>
      <w:r w:rsidRPr="00761C9E">
        <w:rPr>
          <w:rFonts w:cs="Times New Roman"/>
          <w:lang w:val="en-US"/>
        </w:rPr>
        <w:t xml:space="preserve"> </w:t>
      </w:r>
      <w:r w:rsidR="009B514B">
        <w:rPr>
          <w:rFonts w:cs="Times New Roman"/>
        </w:rPr>
        <w:t>поле</w:t>
      </w:r>
      <w:r w:rsidRPr="00761C9E">
        <w:rPr>
          <w:rFonts w:cs="Times New Roman"/>
          <w:lang w:val="en-US"/>
        </w:rPr>
        <w:t xml:space="preserve"> «</w:t>
      </w:r>
      <w:r w:rsidR="000400B3" w:rsidRPr="00761C9E">
        <w:rPr>
          <w:rFonts w:cs="Times New Roman"/>
          <w:szCs w:val="22"/>
          <w:lang w:val="en-US"/>
        </w:rPr>
        <w:t>PudsIsfoShadowResponse</w:t>
      </w:r>
      <w:r w:rsidRPr="00761C9E">
        <w:rPr>
          <w:rFonts w:cs="Times New Roman"/>
          <w:lang w:val="en-US"/>
        </w:rPr>
        <w:t>»</w:t>
      </w:r>
      <w:bookmarkEnd w:id="206"/>
    </w:p>
    <w:p w14:paraId="343D94D7" w14:textId="35B9AD23" w:rsidR="009B514B" w:rsidRPr="009B514B" w:rsidRDefault="009B514B" w:rsidP="009B514B">
      <w:pPr>
        <w:pStyle w:val="GOSTNormal"/>
        <w:rPr>
          <w:szCs w:val="24"/>
        </w:rPr>
      </w:pPr>
      <w:r w:rsidRPr="009B514B">
        <w:rPr>
          <w:szCs w:val="24"/>
        </w:rPr>
        <w:t xml:space="preserve">В комплексном поле « </w:t>
      </w:r>
      <w:r w:rsidRPr="009B514B">
        <w:rPr>
          <w:szCs w:val="24"/>
          <w:lang w:val="en-US"/>
        </w:rPr>
        <w:t>PudsIsfoShadowResponse</w:t>
      </w:r>
      <w:r w:rsidRPr="009B514B">
        <w:rPr>
          <w:szCs w:val="24"/>
        </w:rPr>
        <w:t>» обязательно должен быть заполнен элемент «MSC_ShadowResp» (в случае успешного исполнения) или «</w:t>
      </w:r>
      <w:r w:rsidRPr="009B514B">
        <w:rPr>
          <w:szCs w:val="24"/>
          <w:lang w:val="en-US"/>
        </w:rPr>
        <w:t>MSC</w:t>
      </w:r>
      <w:r w:rsidRPr="009B514B">
        <w:rPr>
          <w:szCs w:val="24"/>
        </w:rPr>
        <w:t>_</w:t>
      </w:r>
      <w:r w:rsidRPr="009B514B">
        <w:rPr>
          <w:szCs w:val="24"/>
          <w:lang w:val="en-US"/>
        </w:rPr>
        <w:t>RcptPUR</w:t>
      </w:r>
      <w:r w:rsidRPr="009B514B">
        <w:rPr>
          <w:szCs w:val="24"/>
        </w:rPr>
        <w:t>_</w:t>
      </w:r>
      <w:r w:rsidRPr="009B514B">
        <w:rPr>
          <w:szCs w:val="24"/>
          <w:lang w:val="en-US"/>
        </w:rPr>
        <w:t>EB</w:t>
      </w:r>
      <w:r w:rsidRPr="009B514B">
        <w:rPr>
          <w:szCs w:val="24"/>
        </w:rPr>
        <w:t>» (в случае отказа), при этом недопустимо заполнение обоих элементов одновременно.</w:t>
      </w:r>
    </w:p>
    <w:p w14:paraId="679C4303" w14:textId="2DADAE05" w:rsidR="00761C9E" w:rsidRPr="00761C9E" w:rsidRDefault="00761C9E" w:rsidP="007744C9">
      <w:pPr>
        <w:pStyle w:val="af1"/>
        <w:keepNext/>
        <w:rPr>
          <w:sz w:val="24"/>
          <w:szCs w:val="24"/>
        </w:rPr>
      </w:pPr>
      <w:bookmarkStart w:id="207" w:name="_Ref128751628"/>
      <w:bookmarkStart w:id="208" w:name="_Toc143090797"/>
      <w:r w:rsidRPr="00761C9E">
        <w:rPr>
          <w:sz w:val="24"/>
          <w:szCs w:val="24"/>
        </w:rPr>
        <w:lastRenderedPageBreak/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12</w:t>
      </w:r>
      <w:r w:rsidRPr="00761C9E">
        <w:rPr>
          <w:sz w:val="24"/>
          <w:szCs w:val="24"/>
        </w:rPr>
        <w:fldChar w:fldCharType="end"/>
      </w:r>
      <w:bookmarkEnd w:id="207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«MSC_ShadowResp»</w:t>
      </w:r>
      <w:bookmarkEnd w:id="20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2728"/>
        <w:gridCol w:w="617"/>
        <w:gridCol w:w="2201"/>
        <w:gridCol w:w="1819"/>
        <w:gridCol w:w="4486"/>
      </w:tblGrid>
      <w:tr w:rsidR="00761C9E" w:rsidRPr="001D4551" w14:paraId="486E8695" w14:textId="77777777" w:rsidTr="006726BD">
        <w:trPr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5187505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Наименование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64DFEB5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Сокращенное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наименование</w:t>
            </w:r>
            <w:r w:rsidRPr="001D4551">
              <w:rPr>
                <w:szCs w:val="22"/>
                <w:lang w:val="en-US"/>
              </w:rPr>
              <w:t xml:space="preserve"> (</w:t>
            </w:r>
            <w:r w:rsidRPr="001D4551">
              <w:rPr>
                <w:szCs w:val="22"/>
              </w:rPr>
              <w:t>код</w:t>
            </w:r>
            <w:r w:rsidRPr="001D4551">
              <w:rPr>
                <w:szCs w:val="22"/>
                <w:lang w:val="en-US"/>
              </w:rPr>
              <w:t xml:space="preserve">)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93140F0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1953991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Формат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CE253F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377DD39" w14:textId="77777777" w:rsidR="005C41BA" w:rsidRPr="001D4551" w:rsidRDefault="005C41BA" w:rsidP="007744C9">
            <w:pPr>
              <w:pStyle w:val="GOSTTableHead"/>
              <w:rPr>
                <w:szCs w:val="22"/>
                <w:lang w:val="en-US"/>
              </w:rPr>
            </w:pPr>
            <w:r w:rsidRPr="001D4551">
              <w:rPr>
                <w:szCs w:val="22"/>
              </w:rPr>
              <w:t>Дополнительная</w:t>
            </w:r>
            <w:r w:rsidRPr="001D4551">
              <w:rPr>
                <w:szCs w:val="22"/>
                <w:lang w:val="en-US"/>
              </w:rPr>
              <w:t xml:space="preserve"> </w:t>
            </w:r>
            <w:r w:rsidRPr="001D4551">
              <w:rPr>
                <w:szCs w:val="22"/>
              </w:rPr>
              <w:t>информация</w:t>
            </w:r>
          </w:p>
        </w:tc>
      </w:tr>
      <w:tr w:rsidR="00761C9E" w:rsidRPr="001D4551" w:rsidDel="003E1282" w14:paraId="2CC11D9F" w14:textId="77777777" w:rsidTr="00761C9E">
        <w:tc>
          <w:tcPr>
            <w:tcW w:w="0" w:type="auto"/>
            <w:shd w:val="clear" w:color="auto" w:fill="auto"/>
          </w:tcPr>
          <w:p w14:paraId="532DE8C8" w14:textId="5EBAF730" w:rsidR="005C41BA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Параметры ответа на запрос теневого остатка</w:t>
            </w:r>
            <w:r w:rsidR="009B514B" w:rsidRPr="001D4551">
              <w:rPr>
                <w:szCs w:val="22"/>
              </w:rPr>
              <w:t xml:space="preserve"> (исполнение)</w:t>
            </w:r>
          </w:p>
        </w:tc>
        <w:tc>
          <w:tcPr>
            <w:tcW w:w="0" w:type="auto"/>
            <w:shd w:val="clear" w:color="auto" w:fill="auto"/>
          </w:tcPr>
          <w:p w14:paraId="234814A7" w14:textId="6A30ACFB" w:rsidR="005C41BA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MSC_ShadowResp</w:t>
            </w:r>
          </w:p>
        </w:tc>
        <w:tc>
          <w:tcPr>
            <w:tcW w:w="0" w:type="auto"/>
            <w:shd w:val="clear" w:color="auto" w:fill="auto"/>
          </w:tcPr>
          <w:p w14:paraId="1F4D15E6" w14:textId="77777777" w:rsidR="005C41BA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</w:t>
            </w:r>
          </w:p>
        </w:tc>
        <w:tc>
          <w:tcPr>
            <w:tcW w:w="0" w:type="auto"/>
            <w:shd w:val="clear" w:color="auto" w:fill="auto"/>
          </w:tcPr>
          <w:p w14:paraId="6B4DDA1D" w14:textId="36983616" w:rsidR="005C41BA" w:rsidRPr="001D4551" w:rsidDel="003E1282" w:rsidRDefault="00D25F5B" w:rsidP="00445EA4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1D4551">
              <w:rPr>
                <w:szCs w:val="22"/>
                <w:lang w:val="en-US"/>
              </w:rPr>
              <w:t>tMSC_ShadowResp</w:t>
            </w:r>
          </w:p>
        </w:tc>
        <w:tc>
          <w:tcPr>
            <w:tcW w:w="0" w:type="auto"/>
            <w:shd w:val="clear" w:color="auto" w:fill="auto"/>
          </w:tcPr>
          <w:p w14:paraId="24B58844" w14:textId="77777777" w:rsidR="005C41BA" w:rsidRPr="001D4551" w:rsidDel="003E1282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6CB989E4" w14:textId="20886709" w:rsidR="005C41BA" w:rsidRPr="001D4551" w:rsidRDefault="005C41BA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Состав элемента представлен в</w:t>
            </w:r>
            <w:r w:rsidR="009B514B" w:rsidRPr="001D4551">
              <w:rPr>
                <w:szCs w:val="22"/>
              </w:rPr>
              <w:t xml:space="preserve"> </w:t>
            </w:r>
            <w:r w:rsidR="009B514B" w:rsidRPr="001D4551">
              <w:rPr>
                <w:szCs w:val="22"/>
              </w:rPr>
              <w:fldChar w:fldCharType="begin"/>
            </w:r>
            <w:r w:rsidR="009B514B" w:rsidRPr="001D4551">
              <w:rPr>
                <w:szCs w:val="22"/>
              </w:rPr>
              <w:instrText xml:space="preserve"> REF _Ref128751330 \h </w:instrText>
            </w:r>
            <w:r w:rsidR="001D4551">
              <w:rPr>
                <w:szCs w:val="22"/>
              </w:rPr>
              <w:instrText xml:space="preserve"> \* MERGEFORMAT </w:instrText>
            </w:r>
            <w:r w:rsidR="009B514B" w:rsidRPr="001D4551">
              <w:rPr>
                <w:szCs w:val="22"/>
              </w:rPr>
            </w:r>
            <w:r w:rsidR="009B514B" w:rsidRPr="001D4551">
              <w:rPr>
                <w:szCs w:val="22"/>
              </w:rPr>
              <w:fldChar w:fldCharType="separate"/>
            </w:r>
            <w:r w:rsidR="00895699" w:rsidRPr="00895699">
              <w:rPr>
                <w:szCs w:val="22"/>
              </w:rPr>
              <w:t xml:space="preserve">Таблица </w:t>
            </w:r>
            <w:r w:rsidR="00895699" w:rsidRPr="00895699">
              <w:rPr>
                <w:noProof/>
                <w:szCs w:val="22"/>
              </w:rPr>
              <w:t>13</w:t>
            </w:r>
            <w:r w:rsidR="009B514B" w:rsidRPr="001D4551">
              <w:rPr>
                <w:szCs w:val="22"/>
              </w:rPr>
              <w:fldChar w:fldCharType="end"/>
            </w:r>
            <w:r w:rsidRPr="001D4551">
              <w:rPr>
                <w:szCs w:val="22"/>
              </w:rPr>
              <w:t>.</w:t>
            </w:r>
            <w:r w:rsidR="001D4551" w:rsidRPr="001D4551">
              <w:rPr>
                <w:szCs w:val="22"/>
              </w:rPr>
              <w:t xml:space="preserve"> Наличие данного элемента исключает наличие элемента </w:t>
            </w:r>
            <w:r w:rsidR="001D4551" w:rsidRPr="001D4551">
              <w:rPr>
                <w:szCs w:val="22"/>
                <w:lang w:val="en-US"/>
              </w:rPr>
              <w:t>MSC</w:t>
            </w:r>
            <w:r w:rsidR="001D4551" w:rsidRPr="001D4551">
              <w:rPr>
                <w:szCs w:val="22"/>
              </w:rPr>
              <w:t>_</w:t>
            </w:r>
            <w:r w:rsidR="001D4551" w:rsidRPr="001D4551">
              <w:rPr>
                <w:szCs w:val="22"/>
                <w:lang w:val="en-US"/>
              </w:rPr>
              <w:t>RcptPUR</w:t>
            </w:r>
            <w:r w:rsidR="001D4551" w:rsidRPr="001D4551">
              <w:rPr>
                <w:szCs w:val="22"/>
              </w:rPr>
              <w:t>_</w:t>
            </w:r>
            <w:r w:rsidR="001D4551" w:rsidRPr="001D4551">
              <w:rPr>
                <w:szCs w:val="22"/>
                <w:lang w:val="en-US"/>
              </w:rPr>
              <w:t>EB</w:t>
            </w:r>
            <w:r w:rsidR="001D4551" w:rsidRPr="001D4551">
              <w:rPr>
                <w:szCs w:val="22"/>
              </w:rPr>
              <w:t>.</w:t>
            </w:r>
          </w:p>
          <w:p w14:paraId="63396ABF" w14:textId="56469471" w:rsidR="001D4551" w:rsidRPr="001D4551" w:rsidDel="003E1282" w:rsidRDefault="001D4551" w:rsidP="00445EA4">
            <w:pPr>
              <w:pStyle w:val="GOSTTablenorm"/>
              <w:suppressAutoHyphens/>
              <w:jc w:val="left"/>
              <w:rPr>
                <w:szCs w:val="22"/>
              </w:rPr>
            </w:pPr>
          </w:p>
        </w:tc>
      </w:tr>
      <w:tr w:rsidR="001C2405" w:rsidRPr="001D4551" w:rsidDel="003E1282" w14:paraId="53BC6B87" w14:textId="77777777" w:rsidTr="00761C9E">
        <w:tc>
          <w:tcPr>
            <w:tcW w:w="0" w:type="auto"/>
            <w:shd w:val="clear" w:color="auto" w:fill="auto"/>
          </w:tcPr>
          <w:p w14:paraId="2421074C" w14:textId="1E20372A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Параметры ответа на запрос теневого остатка (отказ)</w:t>
            </w:r>
          </w:p>
        </w:tc>
        <w:tc>
          <w:tcPr>
            <w:tcW w:w="0" w:type="auto"/>
            <w:shd w:val="clear" w:color="auto" w:fill="auto"/>
          </w:tcPr>
          <w:p w14:paraId="2221BCB0" w14:textId="727A359C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  <w:lang w:val="en-US"/>
              </w:rPr>
              <w:t>MSC</w:t>
            </w:r>
            <w:r w:rsidRPr="001D4551">
              <w:rPr>
                <w:szCs w:val="22"/>
              </w:rPr>
              <w:t>_</w:t>
            </w:r>
            <w:r w:rsidRPr="001D4551">
              <w:rPr>
                <w:szCs w:val="22"/>
                <w:lang w:val="en-US"/>
              </w:rPr>
              <w:t>RcptPUR</w:t>
            </w:r>
            <w:r w:rsidRPr="001D4551">
              <w:rPr>
                <w:szCs w:val="22"/>
              </w:rPr>
              <w:t>_</w:t>
            </w:r>
            <w:r w:rsidRPr="001D4551">
              <w:rPr>
                <w:szCs w:val="22"/>
                <w:lang w:val="en-US"/>
              </w:rPr>
              <w:t>EB</w:t>
            </w:r>
          </w:p>
        </w:tc>
        <w:tc>
          <w:tcPr>
            <w:tcW w:w="0" w:type="auto"/>
            <w:shd w:val="clear" w:color="auto" w:fill="auto"/>
          </w:tcPr>
          <w:p w14:paraId="035069C2" w14:textId="1B51A778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С</w:t>
            </w:r>
          </w:p>
        </w:tc>
        <w:tc>
          <w:tcPr>
            <w:tcW w:w="0" w:type="auto"/>
            <w:shd w:val="clear" w:color="auto" w:fill="auto"/>
          </w:tcPr>
          <w:p w14:paraId="3EF5E555" w14:textId="6EC636BA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  <w:lang w:val="en-US"/>
              </w:rPr>
              <w:t>tMSC</w:t>
            </w:r>
            <w:r w:rsidRPr="001D4551">
              <w:rPr>
                <w:szCs w:val="22"/>
              </w:rPr>
              <w:t>_</w:t>
            </w:r>
            <w:r w:rsidRPr="001D4551">
              <w:rPr>
                <w:szCs w:val="22"/>
                <w:lang w:val="en-US"/>
              </w:rPr>
              <w:t>RcptPUR</w:t>
            </w:r>
            <w:r w:rsidRPr="001D4551">
              <w:rPr>
                <w:szCs w:val="22"/>
              </w:rPr>
              <w:t>_</w:t>
            </w:r>
            <w:r w:rsidRPr="001D4551">
              <w:rPr>
                <w:szCs w:val="22"/>
                <w:lang w:val="en-US"/>
              </w:rPr>
              <w:t>EB</w:t>
            </w:r>
          </w:p>
        </w:tc>
        <w:tc>
          <w:tcPr>
            <w:tcW w:w="0" w:type="auto"/>
            <w:shd w:val="clear" w:color="auto" w:fill="auto"/>
          </w:tcPr>
          <w:p w14:paraId="7A6BCE03" w14:textId="66481F16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>Н</w:t>
            </w:r>
          </w:p>
        </w:tc>
        <w:tc>
          <w:tcPr>
            <w:tcW w:w="0" w:type="auto"/>
            <w:shd w:val="clear" w:color="auto" w:fill="auto"/>
          </w:tcPr>
          <w:p w14:paraId="14CB3BA8" w14:textId="5313DD7F" w:rsidR="001C2405" w:rsidRPr="001D4551" w:rsidRDefault="009B514B" w:rsidP="00445EA4">
            <w:pPr>
              <w:pStyle w:val="GOSTTablenorm"/>
              <w:suppressAutoHyphens/>
              <w:jc w:val="left"/>
              <w:rPr>
                <w:szCs w:val="22"/>
              </w:rPr>
            </w:pPr>
            <w:r w:rsidRPr="001D4551">
              <w:rPr>
                <w:szCs w:val="22"/>
              </w:rPr>
              <w:t xml:space="preserve">Состав элемента представлен в </w:t>
            </w:r>
            <w:r w:rsidRPr="001D4551">
              <w:rPr>
                <w:szCs w:val="22"/>
              </w:rPr>
              <w:fldChar w:fldCharType="begin"/>
            </w:r>
            <w:r w:rsidRPr="001D4551">
              <w:rPr>
                <w:szCs w:val="22"/>
              </w:rPr>
              <w:instrText xml:space="preserve"> REF _Ref128751331 \h </w:instrText>
            </w:r>
            <w:r w:rsidR="001D4551">
              <w:rPr>
                <w:szCs w:val="22"/>
              </w:rPr>
              <w:instrText xml:space="preserve"> \* MERGEFORMAT </w:instrText>
            </w:r>
            <w:r w:rsidRPr="001D4551">
              <w:rPr>
                <w:szCs w:val="22"/>
              </w:rPr>
            </w:r>
            <w:r w:rsidRPr="001D4551">
              <w:rPr>
                <w:szCs w:val="22"/>
              </w:rPr>
              <w:fldChar w:fldCharType="separate"/>
            </w:r>
            <w:r w:rsidR="00895699" w:rsidRPr="00895699">
              <w:rPr>
                <w:szCs w:val="22"/>
              </w:rPr>
              <w:t xml:space="preserve">Таблица </w:t>
            </w:r>
            <w:r w:rsidR="00895699" w:rsidRPr="00895699">
              <w:rPr>
                <w:noProof/>
                <w:szCs w:val="22"/>
              </w:rPr>
              <w:t>16</w:t>
            </w:r>
            <w:r w:rsidRPr="001D4551">
              <w:rPr>
                <w:szCs w:val="22"/>
              </w:rPr>
              <w:fldChar w:fldCharType="end"/>
            </w:r>
            <w:r w:rsidRPr="001D4551">
              <w:rPr>
                <w:szCs w:val="22"/>
              </w:rPr>
              <w:t>.</w:t>
            </w:r>
            <w:r w:rsidR="001D4551" w:rsidRPr="001D4551">
              <w:rPr>
                <w:szCs w:val="22"/>
              </w:rPr>
              <w:t xml:space="preserve"> Наличие данного элемента исключает наличие элемента MSC_ShadowResp.</w:t>
            </w:r>
          </w:p>
        </w:tc>
      </w:tr>
    </w:tbl>
    <w:p w14:paraId="486F4560" w14:textId="77777777" w:rsidR="005C41BA" w:rsidRPr="00761C9E" w:rsidRDefault="005C41BA" w:rsidP="007744C9">
      <w:pPr>
        <w:pStyle w:val="41"/>
        <w:rPr>
          <w:rFonts w:cs="Times New Roman"/>
        </w:rPr>
      </w:pPr>
      <w:bookmarkStart w:id="209" w:name="_Toc143090770"/>
      <w:r w:rsidRPr="00761C9E">
        <w:rPr>
          <w:rFonts w:cs="Times New Roman"/>
        </w:rPr>
        <w:t>Описание комплексного типа «MSC_ShadowResp»</w:t>
      </w:r>
      <w:bookmarkEnd w:id="209"/>
    </w:p>
    <w:p w14:paraId="6FC55AF9" w14:textId="11D46B2F" w:rsidR="005C41BA" w:rsidRPr="00761C9E" w:rsidRDefault="005C41BA" w:rsidP="007744C9">
      <w:pPr>
        <w:pStyle w:val="af1"/>
        <w:keepNext/>
        <w:rPr>
          <w:sz w:val="24"/>
          <w:szCs w:val="24"/>
        </w:rPr>
      </w:pPr>
      <w:bookmarkStart w:id="210" w:name="_Ref128751330"/>
      <w:bookmarkStart w:id="211" w:name="_Toc143090798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13</w:t>
      </w:r>
      <w:r w:rsidRPr="00761C9E">
        <w:rPr>
          <w:sz w:val="24"/>
          <w:szCs w:val="24"/>
        </w:rPr>
        <w:fldChar w:fldCharType="end"/>
      </w:r>
      <w:bookmarkEnd w:id="210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«MSC_ShadowResp»</w:t>
      </w:r>
      <w:bookmarkEnd w:id="2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693"/>
        <w:gridCol w:w="709"/>
        <w:gridCol w:w="1291"/>
        <w:gridCol w:w="1969"/>
        <w:gridCol w:w="4359"/>
      </w:tblGrid>
      <w:tr w:rsidR="005C41BA" w:rsidRPr="00761C9E" w14:paraId="7B19FB56" w14:textId="77777777" w:rsidTr="006726BD">
        <w:trPr>
          <w:tblHeader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01400044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F56E348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35A0BF0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0088BFCF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969" w:type="dxa"/>
            <w:shd w:val="clear" w:color="auto" w:fill="D9D9D9" w:themeFill="background1" w:themeFillShade="D9"/>
            <w:vAlign w:val="center"/>
          </w:tcPr>
          <w:p w14:paraId="19331A37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359" w:type="dxa"/>
            <w:shd w:val="clear" w:color="auto" w:fill="D9D9D9" w:themeFill="background1" w:themeFillShade="D9"/>
            <w:vAlign w:val="center"/>
          </w:tcPr>
          <w:p w14:paraId="5881800B" w14:textId="77777777" w:rsidR="005C41BA" w:rsidRPr="00761C9E" w:rsidRDefault="005C41BA" w:rsidP="007744C9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:rsidDel="003E1282" w14:paraId="23253264" w14:textId="77777777" w:rsidTr="00761C9E">
        <w:tc>
          <w:tcPr>
            <w:tcW w:w="3539" w:type="dxa"/>
            <w:shd w:val="clear" w:color="auto" w:fill="auto"/>
          </w:tcPr>
          <w:p w14:paraId="2ECC0E2D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2693" w:type="dxa"/>
            <w:shd w:val="clear" w:color="auto" w:fill="auto"/>
          </w:tcPr>
          <w:p w14:paraId="6548989B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metaType</w:t>
            </w:r>
          </w:p>
        </w:tc>
        <w:tc>
          <w:tcPr>
            <w:tcW w:w="709" w:type="dxa"/>
            <w:shd w:val="clear" w:color="auto" w:fill="auto"/>
          </w:tcPr>
          <w:p w14:paraId="2D135E5B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А</w:t>
            </w:r>
          </w:p>
        </w:tc>
        <w:tc>
          <w:tcPr>
            <w:tcW w:w="1291" w:type="dxa"/>
            <w:shd w:val="clear" w:color="auto" w:fill="auto"/>
          </w:tcPr>
          <w:p w14:paraId="5B17A00D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-</w:t>
            </w:r>
          </w:p>
        </w:tc>
        <w:tc>
          <w:tcPr>
            <w:tcW w:w="1969" w:type="dxa"/>
            <w:shd w:val="clear" w:color="auto" w:fill="auto"/>
          </w:tcPr>
          <w:p w14:paraId="3463E824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4359" w:type="dxa"/>
            <w:shd w:val="clear" w:color="auto" w:fill="auto"/>
          </w:tcPr>
          <w:p w14:paraId="77CD899D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«formular».</w:t>
            </w:r>
          </w:p>
        </w:tc>
      </w:tr>
      <w:tr w:rsidR="005C41BA" w:rsidRPr="00761C9E" w:rsidDel="003E1282" w14:paraId="735C0773" w14:textId="77777777" w:rsidTr="00761C9E">
        <w:tc>
          <w:tcPr>
            <w:tcW w:w="3539" w:type="dxa"/>
            <w:shd w:val="clear" w:color="auto" w:fill="auto"/>
          </w:tcPr>
          <w:p w14:paraId="650ADE99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Версия структуры формуляра</w:t>
            </w:r>
          </w:p>
        </w:tc>
        <w:tc>
          <w:tcPr>
            <w:tcW w:w="2693" w:type="dxa"/>
            <w:shd w:val="clear" w:color="auto" w:fill="auto"/>
          </w:tcPr>
          <w:p w14:paraId="6D0A7D3A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Version</w:t>
            </w:r>
          </w:p>
        </w:tc>
        <w:tc>
          <w:tcPr>
            <w:tcW w:w="709" w:type="dxa"/>
            <w:shd w:val="clear" w:color="auto" w:fill="auto"/>
          </w:tcPr>
          <w:p w14:paraId="46731E9E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А</w:t>
            </w:r>
          </w:p>
        </w:tc>
        <w:tc>
          <w:tcPr>
            <w:tcW w:w="1291" w:type="dxa"/>
            <w:shd w:val="clear" w:color="auto" w:fill="auto"/>
          </w:tcPr>
          <w:p w14:paraId="496A79AD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-</w:t>
            </w:r>
          </w:p>
        </w:tc>
        <w:tc>
          <w:tcPr>
            <w:tcW w:w="1969" w:type="dxa"/>
            <w:shd w:val="clear" w:color="auto" w:fill="auto"/>
          </w:tcPr>
          <w:p w14:paraId="14CAB95E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4359" w:type="dxa"/>
            <w:shd w:val="clear" w:color="auto" w:fill="auto"/>
          </w:tcPr>
          <w:p w14:paraId="4036049E" w14:textId="77777777" w:rsidR="005C41BA" w:rsidRPr="00761C9E" w:rsidDel="003E1282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Атрибут, содержащий номер версии документа. Версия документа 1.0</w:t>
            </w:r>
          </w:p>
        </w:tc>
      </w:tr>
      <w:tr w:rsidR="005C41BA" w:rsidRPr="00761C9E" w14:paraId="2BE14506" w14:textId="77777777" w:rsidTr="00761C9E">
        <w:tc>
          <w:tcPr>
            <w:tcW w:w="14560" w:type="dxa"/>
            <w:gridSpan w:val="6"/>
            <w:shd w:val="clear" w:color="auto" w:fill="auto"/>
          </w:tcPr>
          <w:p w14:paraId="2C96AFC1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b/>
                <w:bCs/>
                <w:sz w:val="22"/>
                <w:szCs w:val="22"/>
              </w:rPr>
            </w:pPr>
            <w:r w:rsidRPr="00761C9E">
              <w:rPr>
                <w:b/>
                <w:bCs/>
                <w:sz w:val="22"/>
                <w:szCs w:val="22"/>
              </w:rPr>
              <w:t>Реквизиты ответа на запрос информации теневого остатка</w:t>
            </w:r>
          </w:p>
        </w:tc>
      </w:tr>
      <w:tr w:rsidR="005C41BA" w:rsidRPr="00761C9E" w14:paraId="1436EF3F" w14:textId="77777777" w:rsidTr="00761C9E">
        <w:tc>
          <w:tcPr>
            <w:tcW w:w="3539" w:type="dxa"/>
            <w:shd w:val="clear" w:color="auto" w:fill="auto"/>
          </w:tcPr>
          <w:p w14:paraId="7C21BCB6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 запроса</w:t>
            </w:r>
          </w:p>
        </w:tc>
        <w:tc>
          <w:tcPr>
            <w:tcW w:w="2693" w:type="dxa"/>
            <w:shd w:val="clear" w:color="auto" w:fill="auto"/>
          </w:tcPr>
          <w:p w14:paraId="35518189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</w:t>
            </w:r>
          </w:p>
        </w:tc>
        <w:tc>
          <w:tcPr>
            <w:tcW w:w="709" w:type="dxa"/>
            <w:shd w:val="clear" w:color="auto" w:fill="auto"/>
          </w:tcPr>
          <w:p w14:paraId="12E34282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1291" w:type="dxa"/>
            <w:shd w:val="clear" w:color="auto" w:fill="auto"/>
          </w:tcPr>
          <w:p w14:paraId="337B319F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</w:t>
            </w:r>
          </w:p>
        </w:tc>
        <w:tc>
          <w:tcPr>
            <w:tcW w:w="1969" w:type="dxa"/>
            <w:shd w:val="clear" w:color="auto" w:fill="auto"/>
          </w:tcPr>
          <w:p w14:paraId="182B63AD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4359" w:type="dxa"/>
            <w:shd w:val="clear" w:color="auto" w:fill="auto"/>
          </w:tcPr>
          <w:p w14:paraId="539B9F31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Указывается GUID Запроса информации теневого остатка</w:t>
            </w:r>
          </w:p>
        </w:tc>
      </w:tr>
      <w:tr w:rsidR="005C41BA" w:rsidRPr="00761C9E" w14:paraId="71883878" w14:textId="77777777" w:rsidTr="00761C9E">
        <w:tc>
          <w:tcPr>
            <w:tcW w:w="3539" w:type="dxa"/>
            <w:shd w:val="clear" w:color="auto" w:fill="auto"/>
          </w:tcPr>
          <w:p w14:paraId="1A851290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Дата и время ответа на запрос</w:t>
            </w:r>
          </w:p>
        </w:tc>
        <w:tc>
          <w:tcPr>
            <w:tcW w:w="2693" w:type="dxa"/>
            <w:shd w:val="clear" w:color="auto" w:fill="auto"/>
          </w:tcPr>
          <w:p w14:paraId="7E25ED82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Re</w:t>
            </w:r>
            <w:r w:rsidRPr="00761C9E">
              <w:rPr>
                <w:sz w:val="22"/>
                <w:szCs w:val="22"/>
                <w:lang w:val="en-US"/>
              </w:rPr>
              <w:t>sp</w:t>
            </w:r>
            <w:r w:rsidRPr="00761C9E">
              <w:rPr>
                <w:sz w:val="22"/>
                <w:szCs w:val="22"/>
              </w:rPr>
              <w:t>DtTm</w:t>
            </w:r>
          </w:p>
        </w:tc>
        <w:tc>
          <w:tcPr>
            <w:tcW w:w="709" w:type="dxa"/>
            <w:shd w:val="clear" w:color="auto" w:fill="auto"/>
          </w:tcPr>
          <w:p w14:paraId="10159435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1291" w:type="dxa"/>
            <w:shd w:val="clear" w:color="auto" w:fill="auto"/>
          </w:tcPr>
          <w:p w14:paraId="26E37206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Date</w:t>
            </w:r>
          </w:p>
        </w:tc>
        <w:tc>
          <w:tcPr>
            <w:tcW w:w="1969" w:type="dxa"/>
            <w:shd w:val="clear" w:color="auto" w:fill="auto"/>
          </w:tcPr>
          <w:p w14:paraId="7E9A0F91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4359" w:type="dxa"/>
            <w:shd w:val="clear" w:color="auto" w:fill="auto"/>
          </w:tcPr>
          <w:p w14:paraId="77542123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Дата формирования ответа на запрос</w:t>
            </w:r>
          </w:p>
        </w:tc>
      </w:tr>
      <w:tr w:rsidR="005C41BA" w:rsidRPr="00761C9E" w14:paraId="13C48D5C" w14:textId="77777777" w:rsidTr="00761C9E">
        <w:tc>
          <w:tcPr>
            <w:tcW w:w="3539" w:type="dxa"/>
            <w:shd w:val="clear" w:color="auto" w:fill="auto"/>
          </w:tcPr>
          <w:p w14:paraId="11EB3E12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GUID входящего запроса по </w:t>
            </w:r>
            <w:r w:rsidRPr="00761C9E">
              <w:rPr>
                <w:sz w:val="22"/>
                <w:szCs w:val="22"/>
              </w:rPr>
              <w:lastRenderedPageBreak/>
              <w:t>теневому остатку</w:t>
            </w:r>
          </w:p>
        </w:tc>
        <w:tc>
          <w:tcPr>
            <w:tcW w:w="2693" w:type="dxa"/>
            <w:shd w:val="clear" w:color="auto" w:fill="auto"/>
          </w:tcPr>
          <w:p w14:paraId="08B8F05D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lastRenderedPageBreak/>
              <w:t>ParentDoc_Guid</w:t>
            </w:r>
          </w:p>
        </w:tc>
        <w:tc>
          <w:tcPr>
            <w:tcW w:w="709" w:type="dxa"/>
            <w:shd w:val="clear" w:color="auto" w:fill="auto"/>
          </w:tcPr>
          <w:p w14:paraId="39E9DFA0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1291" w:type="dxa"/>
            <w:shd w:val="clear" w:color="auto" w:fill="auto"/>
          </w:tcPr>
          <w:p w14:paraId="5C34CDAC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GUID</w:t>
            </w:r>
          </w:p>
        </w:tc>
        <w:tc>
          <w:tcPr>
            <w:tcW w:w="1969" w:type="dxa"/>
            <w:shd w:val="clear" w:color="auto" w:fill="auto"/>
          </w:tcPr>
          <w:p w14:paraId="70C32370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4359" w:type="dxa"/>
            <w:shd w:val="clear" w:color="auto" w:fill="auto"/>
          </w:tcPr>
          <w:p w14:paraId="0933655E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GUID входящего запроса по теневому </w:t>
            </w:r>
            <w:r w:rsidRPr="00761C9E">
              <w:rPr>
                <w:sz w:val="22"/>
                <w:szCs w:val="22"/>
              </w:rPr>
              <w:lastRenderedPageBreak/>
              <w:t>остатку</w:t>
            </w:r>
          </w:p>
        </w:tc>
      </w:tr>
      <w:tr w:rsidR="005C41BA" w:rsidRPr="00761C9E" w14:paraId="6247CAF9" w14:textId="77777777" w:rsidTr="00761C9E">
        <w:tc>
          <w:tcPr>
            <w:tcW w:w="3539" w:type="dxa"/>
            <w:shd w:val="clear" w:color="auto" w:fill="auto"/>
          </w:tcPr>
          <w:p w14:paraId="766FBD76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lastRenderedPageBreak/>
              <w:t>Параметры ответа на запрос</w:t>
            </w:r>
          </w:p>
        </w:tc>
        <w:tc>
          <w:tcPr>
            <w:tcW w:w="2693" w:type="dxa"/>
            <w:shd w:val="clear" w:color="auto" w:fill="auto"/>
          </w:tcPr>
          <w:p w14:paraId="37C45D2A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lang w:val="en-US"/>
              </w:rPr>
              <w:t>Resp_Block</w:t>
            </w:r>
          </w:p>
        </w:tc>
        <w:tc>
          <w:tcPr>
            <w:tcW w:w="709" w:type="dxa"/>
            <w:shd w:val="clear" w:color="auto" w:fill="auto"/>
          </w:tcPr>
          <w:p w14:paraId="0336F37F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  <w:lang w:val="en-US"/>
              </w:rPr>
            </w:pPr>
            <w:r w:rsidRPr="00761C9E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291" w:type="dxa"/>
            <w:shd w:val="clear" w:color="auto" w:fill="auto"/>
          </w:tcPr>
          <w:p w14:paraId="6E27FD71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lang w:val="en-US"/>
              </w:rPr>
              <w:t>tResp_Block</w:t>
            </w:r>
          </w:p>
        </w:tc>
        <w:tc>
          <w:tcPr>
            <w:tcW w:w="1969" w:type="dxa"/>
            <w:shd w:val="clear" w:color="auto" w:fill="auto"/>
          </w:tcPr>
          <w:p w14:paraId="0F32BBA3" w14:textId="7777777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4359" w:type="dxa"/>
            <w:shd w:val="clear" w:color="auto" w:fill="auto"/>
          </w:tcPr>
          <w:p w14:paraId="28550FB1" w14:textId="4FE847A7" w:rsidR="005C41BA" w:rsidRPr="00761C9E" w:rsidRDefault="005C41BA" w:rsidP="00445EA4">
            <w:pPr>
              <w:widowControl w:val="0"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Состав элемента представлен в</w:t>
            </w:r>
            <w:r w:rsidR="000400B3" w:rsidRPr="00761C9E">
              <w:rPr>
                <w:sz w:val="22"/>
                <w:szCs w:val="22"/>
              </w:rPr>
              <w:t xml:space="preserve"> </w:t>
            </w:r>
            <w:r w:rsidR="000400B3" w:rsidRPr="00761C9E">
              <w:rPr>
                <w:sz w:val="22"/>
                <w:szCs w:val="22"/>
              </w:rPr>
              <w:fldChar w:fldCharType="begin"/>
            </w:r>
            <w:r w:rsidR="000400B3" w:rsidRPr="00761C9E">
              <w:rPr>
                <w:sz w:val="22"/>
                <w:szCs w:val="22"/>
              </w:rPr>
              <w:instrText xml:space="preserve"> REF _Ref128746807 \h </w:instrText>
            </w:r>
            <w:r w:rsidR="00761C9E">
              <w:rPr>
                <w:sz w:val="22"/>
                <w:szCs w:val="22"/>
              </w:rPr>
              <w:instrText xml:space="preserve"> \* MERGEFORMAT </w:instrText>
            </w:r>
            <w:r w:rsidR="000400B3" w:rsidRPr="00761C9E">
              <w:rPr>
                <w:sz w:val="22"/>
                <w:szCs w:val="22"/>
              </w:rPr>
            </w:r>
            <w:r w:rsidR="000400B3" w:rsidRPr="00761C9E">
              <w:rPr>
                <w:sz w:val="22"/>
                <w:szCs w:val="22"/>
              </w:rPr>
              <w:fldChar w:fldCharType="separate"/>
            </w:r>
            <w:r w:rsidR="00895699" w:rsidRPr="00761C9E">
              <w:rPr>
                <w:szCs w:val="24"/>
              </w:rPr>
              <w:t xml:space="preserve">Таблица </w:t>
            </w:r>
            <w:r w:rsidR="00895699">
              <w:rPr>
                <w:noProof/>
                <w:szCs w:val="24"/>
              </w:rPr>
              <w:t>14</w:t>
            </w:r>
            <w:r w:rsidR="000400B3" w:rsidRPr="00761C9E">
              <w:rPr>
                <w:sz w:val="22"/>
                <w:szCs w:val="22"/>
              </w:rPr>
              <w:fldChar w:fldCharType="end"/>
            </w:r>
            <w:r w:rsidRPr="00761C9E">
              <w:rPr>
                <w:sz w:val="22"/>
                <w:szCs w:val="22"/>
              </w:rPr>
              <w:t>.</w:t>
            </w:r>
          </w:p>
        </w:tc>
      </w:tr>
    </w:tbl>
    <w:p w14:paraId="4EFBD20E" w14:textId="77777777" w:rsidR="005C41BA" w:rsidRPr="00761C9E" w:rsidRDefault="005C41BA" w:rsidP="007744C9">
      <w:pPr>
        <w:pStyle w:val="51"/>
      </w:pPr>
      <w:bookmarkStart w:id="212" w:name="_Toc143090771"/>
      <w:r w:rsidRPr="00761C9E">
        <w:t>Описание комплексного типа «</w:t>
      </w:r>
      <w:r w:rsidRPr="00761C9E">
        <w:rPr>
          <w:lang w:val="en-US"/>
        </w:rPr>
        <w:t>tResp</w:t>
      </w:r>
      <w:r w:rsidRPr="00761C9E">
        <w:t>_</w:t>
      </w:r>
      <w:r w:rsidRPr="00761C9E">
        <w:rPr>
          <w:lang w:val="en-US"/>
        </w:rPr>
        <w:t>Block</w:t>
      </w:r>
      <w:r w:rsidRPr="00761C9E">
        <w:t>»</w:t>
      </w:r>
      <w:bookmarkEnd w:id="212"/>
    </w:p>
    <w:p w14:paraId="46EF77DE" w14:textId="00C51E95" w:rsidR="005C41BA" w:rsidRPr="00761C9E" w:rsidRDefault="005C41BA" w:rsidP="007744C9">
      <w:pPr>
        <w:pStyle w:val="af1"/>
        <w:keepNext/>
        <w:rPr>
          <w:sz w:val="24"/>
          <w:szCs w:val="24"/>
        </w:rPr>
      </w:pPr>
      <w:bookmarkStart w:id="213" w:name="_Ref128746807"/>
      <w:bookmarkStart w:id="214" w:name="_Toc143090799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14</w:t>
      </w:r>
      <w:r w:rsidRPr="00761C9E">
        <w:rPr>
          <w:sz w:val="24"/>
          <w:szCs w:val="24"/>
        </w:rPr>
        <w:fldChar w:fldCharType="end"/>
      </w:r>
      <w:bookmarkEnd w:id="213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«tResp_Block»</w:t>
      </w:r>
      <w:bookmarkEnd w:id="214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538"/>
        <w:gridCol w:w="2694"/>
        <w:gridCol w:w="708"/>
        <w:gridCol w:w="1278"/>
        <w:gridCol w:w="1983"/>
        <w:gridCol w:w="4359"/>
      </w:tblGrid>
      <w:tr w:rsidR="00761C9E" w:rsidRPr="00761C9E" w14:paraId="0493B7E8" w14:textId="77777777" w:rsidTr="00672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1215" w:type="pct"/>
            <w:shd w:val="clear" w:color="auto" w:fill="D9D9D9" w:themeFill="background1" w:themeFillShade="D9"/>
          </w:tcPr>
          <w:p w14:paraId="6BD66087" w14:textId="199877C1" w:rsidR="005C41BA" w:rsidRPr="00761C9E" w:rsidRDefault="00761C9E" w:rsidP="007744C9">
            <w:pPr>
              <w:pStyle w:val="GOSTTableHead"/>
            </w:pPr>
            <w:r w:rsidRPr="00761C9E">
              <w:t>Наименование элемента</w:t>
            </w:r>
          </w:p>
        </w:tc>
        <w:tc>
          <w:tcPr>
            <w:tcW w:w="925" w:type="pct"/>
            <w:shd w:val="clear" w:color="auto" w:fill="D9D9D9" w:themeFill="background1" w:themeFillShade="D9"/>
          </w:tcPr>
          <w:p w14:paraId="1A4215EE" w14:textId="61F19C3C" w:rsidR="005C41BA" w:rsidRPr="00761C9E" w:rsidRDefault="00761C9E" w:rsidP="007744C9">
            <w:pPr>
              <w:pStyle w:val="GOSTTableHead"/>
            </w:pPr>
            <w:r w:rsidRPr="00761C9E">
              <w:t>Сокращенное наименование (код) элемента</w:t>
            </w:r>
          </w:p>
        </w:tc>
        <w:tc>
          <w:tcPr>
            <w:tcW w:w="243" w:type="pct"/>
            <w:shd w:val="clear" w:color="auto" w:fill="D9D9D9" w:themeFill="background1" w:themeFillShade="D9"/>
          </w:tcPr>
          <w:p w14:paraId="744FFABD" w14:textId="77777777" w:rsidR="005C41BA" w:rsidRPr="00761C9E" w:rsidRDefault="005C41BA" w:rsidP="007744C9">
            <w:pPr>
              <w:pStyle w:val="GOSTTableHead"/>
            </w:pPr>
            <w:r w:rsidRPr="00761C9E">
              <w:t>Тип</w:t>
            </w:r>
          </w:p>
        </w:tc>
        <w:tc>
          <w:tcPr>
            <w:tcW w:w="439" w:type="pct"/>
            <w:shd w:val="clear" w:color="auto" w:fill="D9D9D9" w:themeFill="background1" w:themeFillShade="D9"/>
          </w:tcPr>
          <w:p w14:paraId="3B53161A" w14:textId="77777777" w:rsidR="005C41BA" w:rsidRPr="00761C9E" w:rsidRDefault="005C41BA" w:rsidP="007744C9">
            <w:pPr>
              <w:pStyle w:val="GOSTTableHead"/>
            </w:pPr>
            <w:r w:rsidRPr="00761C9E">
              <w:t>Формат элемента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7D83BD95" w14:textId="77777777" w:rsidR="005C41BA" w:rsidRPr="00761C9E" w:rsidRDefault="005C41BA" w:rsidP="007744C9">
            <w:pPr>
              <w:pStyle w:val="GOSTTableHead"/>
            </w:pPr>
            <w:r w:rsidRPr="00761C9E">
              <w:t>Обязательность</w:t>
            </w:r>
          </w:p>
        </w:tc>
        <w:tc>
          <w:tcPr>
            <w:tcW w:w="1497" w:type="pct"/>
            <w:shd w:val="clear" w:color="auto" w:fill="D9D9D9" w:themeFill="background1" w:themeFillShade="D9"/>
          </w:tcPr>
          <w:p w14:paraId="420CEAAD" w14:textId="77777777" w:rsidR="005C41BA" w:rsidRPr="00761C9E" w:rsidRDefault="005C41BA" w:rsidP="007744C9">
            <w:pPr>
              <w:pStyle w:val="GOSTTableHead"/>
            </w:pPr>
            <w:r w:rsidRPr="00761C9E">
              <w:t>Дополнительная информация</w:t>
            </w:r>
          </w:p>
        </w:tc>
      </w:tr>
      <w:tr w:rsidR="00761C9E" w:rsidRPr="00761C9E" w14:paraId="2F4C64D0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215" w:type="pct"/>
          </w:tcPr>
          <w:p w14:paraId="3202F694" w14:textId="5066CF3C" w:rsidR="005C41BA" w:rsidRPr="00761C9E" w:rsidRDefault="00761C9E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Параметр</w:t>
            </w:r>
            <w:r>
              <w:rPr>
                <w:sz w:val="22"/>
                <w:szCs w:val="22"/>
              </w:rPr>
              <w:t>ы</w:t>
            </w:r>
            <w:r w:rsidRPr="00761C9E">
              <w:rPr>
                <w:sz w:val="22"/>
                <w:szCs w:val="22"/>
              </w:rPr>
              <w:t xml:space="preserve"> ответа на запрос</w:t>
            </w:r>
          </w:p>
        </w:tc>
        <w:tc>
          <w:tcPr>
            <w:tcW w:w="925" w:type="pct"/>
          </w:tcPr>
          <w:p w14:paraId="36BA678E" w14:textId="77777777" w:rsidR="005C41BA" w:rsidRPr="00761C9E" w:rsidRDefault="005C41BA" w:rsidP="00445EA4">
            <w:pPr>
              <w:widowControl w:val="0"/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lang w:val="en-US"/>
              </w:rPr>
              <w:t>Resp_Block_ITEM</w:t>
            </w:r>
          </w:p>
        </w:tc>
        <w:tc>
          <w:tcPr>
            <w:tcW w:w="243" w:type="pct"/>
          </w:tcPr>
          <w:p w14:paraId="2823799F" w14:textId="77777777" w:rsidR="005C41BA" w:rsidRPr="00761C9E" w:rsidRDefault="005C41BA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</w:t>
            </w:r>
          </w:p>
        </w:tc>
        <w:tc>
          <w:tcPr>
            <w:tcW w:w="439" w:type="pct"/>
          </w:tcPr>
          <w:p w14:paraId="73FD83BA" w14:textId="77777777" w:rsidR="005C41BA" w:rsidRPr="00761C9E" w:rsidRDefault="005C41BA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lang w:val="en-US"/>
              </w:rPr>
              <w:t>tResp_Block_ITEM</w:t>
            </w:r>
          </w:p>
        </w:tc>
        <w:tc>
          <w:tcPr>
            <w:tcW w:w="681" w:type="pct"/>
          </w:tcPr>
          <w:p w14:paraId="5FB374E6" w14:textId="77777777" w:rsidR="005C41BA" w:rsidRPr="00761C9E" w:rsidRDefault="005C41BA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ОМ</w:t>
            </w:r>
          </w:p>
        </w:tc>
        <w:tc>
          <w:tcPr>
            <w:tcW w:w="1497" w:type="pct"/>
          </w:tcPr>
          <w:p w14:paraId="02987EFD" w14:textId="28ACED8C" w:rsidR="005C41BA" w:rsidRPr="00761C9E" w:rsidRDefault="00761C9E" w:rsidP="00445EA4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Параметры ответа на запрос</w:t>
            </w:r>
            <w:r w:rsidR="005C41BA" w:rsidRPr="00761C9E">
              <w:rPr>
                <w:sz w:val="22"/>
                <w:szCs w:val="22"/>
              </w:rPr>
              <w:t xml:space="preserve">. Состав элемента представлен в </w:t>
            </w:r>
            <w:r w:rsidR="000400B3" w:rsidRPr="00761C9E">
              <w:rPr>
                <w:sz w:val="22"/>
                <w:szCs w:val="22"/>
              </w:rPr>
              <w:fldChar w:fldCharType="begin"/>
            </w:r>
            <w:r w:rsidR="000400B3" w:rsidRPr="00761C9E">
              <w:rPr>
                <w:sz w:val="22"/>
                <w:szCs w:val="22"/>
              </w:rPr>
              <w:instrText xml:space="preserve"> REF _Ref128746819 \h </w:instrText>
            </w:r>
            <w:r>
              <w:rPr>
                <w:sz w:val="22"/>
                <w:szCs w:val="22"/>
              </w:rPr>
              <w:instrText xml:space="preserve"> \* MERGEFORMAT </w:instrText>
            </w:r>
            <w:r w:rsidR="000400B3" w:rsidRPr="00761C9E">
              <w:rPr>
                <w:sz w:val="22"/>
                <w:szCs w:val="22"/>
              </w:rPr>
            </w:r>
            <w:r w:rsidR="000400B3" w:rsidRPr="00761C9E">
              <w:rPr>
                <w:sz w:val="22"/>
                <w:szCs w:val="22"/>
              </w:rPr>
              <w:fldChar w:fldCharType="separate"/>
            </w:r>
            <w:r w:rsidR="00895699" w:rsidRPr="00761C9E">
              <w:rPr>
                <w:szCs w:val="24"/>
              </w:rPr>
              <w:t xml:space="preserve">Таблица </w:t>
            </w:r>
            <w:r w:rsidR="00895699">
              <w:rPr>
                <w:noProof/>
                <w:szCs w:val="24"/>
              </w:rPr>
              <w:t>15</w:t>
            </w:r>
            <w:r w:rsidR="000400B3" w:rsidRPr="00761C9E">
              <w:rPr>
                <w:sz w:val="22"/>
                <w:szCs w:val="22"/>
              </w:rPr>
              <w:fldChar w:fldCharType="end"/>
            </w:r>
            <w:r w:rsidR="000400B3" w:rsidRPr="00761C9E">
              <w:rPr>
                <w:sz w:val="22"/>
                <w:szCs w:val="22"/>
              </w:rPr>
              <w:t>.</w:t>
            </w:r>
          </w:p>
        </w:tc>
      </w:tr>
    </w:tbl>
    <w:p w14:paraId="20C43C2F" w14:textId="77777777" w:rsidR="005C41BA" w:rsidRPr="00761C9E" w:rsidRDefault="005C41BA" w:rsidP="007744C9">
      <w:pPr>
        <w:pStyle w:val="51"/>
      </w:pPr>
      <w:bookmarkStart w:id="215" w:name="_Toc143090772"/>
      <w:r w:rsidRPr="00761C9E">
        <w:t>Описание комплексного типа «</w:t>
      </w:r>
      <w:r w:rsidRPr="00761C9E">
        <w:rPr>
          <w:lang w:val="en-US"/>
        </w:rPr>
        <w:t>Resp</w:t>
      </w:r>
      <w:r w:rsidRPr="00761C9E">
        <w:t>_</w:t>
      </w:r>
      <w:r w:rsidRPr="00761C9E">
        <w:rPr>
          <w:lang w:val="en-US"/>
        </w:rPr>
        <w:t>Block</w:t>
      </w:r>
      <w:r w:rsidRPr="00761C9E">
        <w:t>_</w:t>
      </w:r>
      <w:r w:rsidRPr="00761C9E">
        <w:rPr>
          <w:lang w:val="en-US"/>
        </w:rPr>
        <w:t>ITEM</w:t>
      </w:r>
      <w:r w:rsidRPr="00761C9E">
        <w:t>»</w:t>
      </w:r>
      <w:bookmarkEnd w:id="215"/>
    </w:p>
    <w:p w14:paraId="23459F88" w14:textId="07425AA3" w:rsidR="005C41BA" w:rsidRPr="00761C9E" w:rsidRDefault="005C41BA" w:rsidP="00D25F5B">
      <w:pPr>
        <w:pStyle w:val="af1"/>
        <w:keepNext/>
      </w:pPr>
      <w:bookmarkStart w:id="216" w:name="_Ref128746819"/>
      <w:bookmarkStart w:id="217" w:name="_Toc143090800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15</w:t>
      </w:r>
      <w:r w:rsidRPr="00761C9E">
        <w:rPr>
          <w:sz w:val="24"/>
          <w:szCs w:val="24"/>
        </w:rPr>
        <w:fldChar w:fldCharType="end"/>
      </w:r>
      <w:bookmarkEnd w:id="216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блока «Resp_Block_ITEM»</w:t>
      </w:r>
      <w:bookmarkEnd w:id="21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4"/>
        <w:gridCol w:w="2774"/>
        <w:gridCol w:w="617"/>
        <w:gridCol w:w="1404"/>
        <w:gridCol w:w="1819"/>
        <w:gridCol w:w="4432"/>
      </w:tblGrid>
      <w:tr w:rsidR="005C41BA" w:rsidRPr="006C2B32" w14:paraId="2910F02F" w14:textId="77777777" w:rsidTr="00374E92">
        <w:trPr>
          <w:trHeight w:val="693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105F0AF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Наименование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EF3FF8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475D121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Тип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6E4B620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Формат элемента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F2BF358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4234B6A" w14:textId="77777777" w:rsidR="005C41BA" w:rsidRPr="006C2B32" w:rsidRDefault="005C41BA" w:rsidP="00D25F5B">
            <w:pPr>
              <w:pStyle w:val="GOSTTableHead"/>
              <w:rPr>
                <w:szCs w:val="22"/>
              </w:rPr>
            </w:pPr>
            <w:r w:rsidRPr="006C2B32">
              <w:rPr>
                <w:szCs w:val="22"/>
              </w:rPr>
              <w:t>Дополнительная информация</w:t>
            </w:r>
          </w:p>
        </w:tc>
      </w:tr>
      <w:tr w:rsidR="005C41BA" w:rsidRPr="00761C9E" w14:paraId="33459D2A" w14:textId="77777777" w:rsidTr="00374E92">
        <w:trPr>
          <w:trHeight w:val="496"/>
        </w:trPr>
        <w:tc>
          <w:tcPr>
            <w:tcW w:w="0" w:type="auto"/>
            <w:shd w:val="clear" w:color="auto" w:fill="auto"/>
          </w:tcPr>
          <w:p w14:paraId="09DB0A47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Номер казначейского счета</w:t>
            </w:r>
          </w:p>
        </w:tc>
        <w:tc>
          <w:tcPr>
            <w:tcW w:w="0" w:type="auto"/>
            <w:shd w:val="clear" w:color="auto" w:fill="auto"/>
          </w:tcPr>
          <w:p w14:paraId="3325F90C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CheckAcc</w:t>
            </w:r>
          </w:p>
        </w:tc>
        <w:tc>
          <w:tcPr>
            <w:tcW w:w="0" w:type="auto"/>
            <w:shd w:val="clear" w:color="auto" w:fill="auto"/>
          </w:tcPr>
          <w:p w14:paraId="52CFFE20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shd w:val="clear" w:color="auto" w:fill="FFFFFF"/>
          </w:tcPr>
          <w:p w14:paraId="1054F761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T(20)</w:t>
            </w:r>
          </w:p>
        </w:tc>
        <w:tc>
          <w:tcPr>
            <w:tcW w:w="0" w:type="auto"/>
            <w:shd w:val="clear" w:color="auto" w:fill="auto"/>
          </w:tcPr>
          <w:p w14:paraId="26A31157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shd w:val="clear" w:color="auto" w:fill="auto"/>
          </w:tcPr>
          <w:p w14:paraId="58DD0CEC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КС, по которому запрашивается информация</w:t>
            </w:r>
          </w:p>
        </w:tc>
      </w:tr>
      <w:tr w:rsidR="005C41BA" w:rsidRPr="00761C9E" w14:paraId="63861B9F" w14:textId="77777777" w:rsidTr="00374E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2F86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Сумма теневого остатка по казначейскому счету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E44D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ShdRespSum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0F6C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D9DF1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N(20.2)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FC1F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4F560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Сумма теневого остатка по запрашиваемому казначейскому счету в валюте </w:t>
            </w:r>
          </w:p>
        </w:tc>
      </w:tr>
      <w:tr w:rsidR="005C41BA" w:rsidRPr="00761C9E" w14:paraId="32A25E68" w14:textId="77777777" w:rsidTr="00374E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81FF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Сумма неисполненных </w:t>
            </w:r>
            <w:r w:rsidRPr="00761C9E">
              <w:rPr>
                <w:sz w:val="22"/>
                <w:szCs w:val="22"/>
              </w:rPr>
              <w:lastRenderedPageBreak/>
              <w:t xml:space="preserve">платежных поручений по казначейскому счету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DE84F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lastRenderedPageBreak/>
              <w:t>NExecSum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DBEB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28935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N(20.2)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690FE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538D7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Сумма неисполненных платежных </w:t>
            </w:r>
            <w:r w:rsidRPr="00761C9E">
              <w:rPr>
                <w:sz w:val="22"/>
                <w:szCs w:val="22"/>
              </w:rPr>
              <w:lastRenderedPageBreak/>
              <w:t>поручений по запрашиваемому казначейскому счету в валюте</w:t>
            </w:r>
          </w:p>
        </w:tc>
      </w:tr>
      <w:tr w:rsidR="005C41BA" w:rsidRPr="00761C9E" w14:paraId="3A1F2681" w14:textId="77777777" w:rsidTr="00374E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C8E81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lastRenderedPageBreak/>
              <w:t>Статус выполнения операции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3B2B8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761C9E">
              <w:rPr>
                <w:sz w:val="22"/>
                <w:szCs w:val="22"/>
                <w:lang w:val="en-US"/>
              </w:rPr>
              <w:t>ExecStatus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C1E19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B9C98" w14:textId="3BAB6FDC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</w:t>
            </w:r>
            <w:r w:rsidR="000400B3" w:rsidRPr="00761C9E">
              <w:rPr>
                <w:sz w:val="22"/>
                <w:szCs w:val="22"/>
              </w:rPr>
              <w:t xml:space="preserve"> </w:t>
            </w:r>
            <w:r w:rsidRPr="00761C9E">
              <w:rPr>
                <w:sz w:val="22"/>
                <w:szCs w:val="22"/>
              </w:rPr>
              <w:t>(1-10)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4231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3CE0" w14:textId="4ABFA5E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Статус выполнения операции может принимать </w:t>
            </w:r>
            <w:r w:rsidR="000400B3" w:rsidRPr="00761C9E">
              <w:rPr>
                <w:sz w:val="22"/>
                <w:szCs w:val="22"/>
              </w:rPr>
              <w:t>значение «</w:t>
            </w:r>
            <w:r w:rsidRPr="00761C9E">
              <w:rPr>
                <w:sz w:val="22"/>
                <w:szCs w:val="22"/>
              </w:rPr>
              <w:t>исполнено</w:t>
            </w:r>
            <w:r w:rsidR="000400B3" w:rsidRPr="00761C9E">
              <w:rPr>
                <w:sz w:val="22"/>
                <w:szCs w:val="22"/>
              </w:rPr>
              <w:t>»</w:t>
            </w:r>
            <w:r w:rsidRPr="00761C9E">
              <w:rPr>
                <w:sz w:val="22"/>
                <w:szCs w:val="22"/>
              </w:rPr>
              <w:t xml:space="preserve"> или </w:t>
            </w:r>
            <w:r w:rsidR="000400B3" w:rsidRPr="00761C9E">
              <w:rPr>
                <w:sz w:val="22"/>
                <w:szCs w:val="22"/>
              </w:rPr>
              <w:t>«</w:t>
            </w:r>
            <w:r w:rsidRPr="00761C9E">
              <w:rPr>
                <w:sz w:val="22"/>
                <w:szCs w:val="22"/>
              </w:rPr>
              <w:t>отказано</w:t>
            </w:r>
            <w:r w:rsidR="000400B3" w:rsidRPr="00761C9E">
              <w:rPr>
                <w:sz w:val="22"/>
                <w:szCs w:val="22"/>
              </w:rPr>
              <w:t>».</w:t>
            </w:r>
          </w:p>
        </w:tc>
      </w:tr>
      <w:tr w:rsidR="005C41BA" w:rsidRPr="00761C9E" w14:paraId="48620C11" w14:textId="77777777" w:rsidTr="00374E9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5077E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Описание причины возникновения ошибки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D4471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761C9E">
              <w:rPr>
                <w:lang w:val="en-US"/>
              </w:rPr>
              <w:t>ExecStatusDesc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76A76" w14:textId="77777777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BE851" w14:textId="522A4BD1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</w:t>
            </w:r>
            <w:r w:rsidR="000400B3" w:rsidRPr="00761C9E">
              <w:rPr>
                <w:sz w:val="22"/>
                <w:szCs w:val="22"/>
              </w:rPr>
              <w:t xml:space="preserve"> </w:t>
            </w:r>
            <w:r w:rsidRPr="00761C9E">
              <w:rPr>
                <w:sz w:val="22"/>
                <w:szCs w:val="22"/>
              </w:rPr>
              <w:t>(1-2000)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2ECA" w14:textId="77777777" w:rsidR="005C41BA" w:rsidRPr="00761C9E" w:rsidRDefault="005C41BA" w:rsidP="00374E92">
            <w:pPr>
              <w:widowControl w:val="0"/>
              <w:suppressAutoHyphens/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BA2D" w14:textId="354C7B7D" w:rsidR="005C41BA" w:rsidRPr="00761C9E" w:rsidRDefault="005C41BA" w:rsidP="00D25F5B">
            <w:pPr>
              <w:widowControl w:val="0"/>
              <w:suppressAutoHyphens/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Описание ошибки</w:t>
            </w:r>
            <w:r w:rsidR="000400B3" w:rsidRPr="00761C9E">
              <w:rPr>
                <w:sz w:val="22"/>
                <w:szCs w:val="22"/>
              </w:rPr>
              <w:t>.</w:t>
            </w:r>
          </w:p>
        </w:tc>
      </w:tr>
    </w:tbl>
    <w:p w14:paraId="5F9D880B" w14:textId="77777777" w:rsidR="001C2405" w:rsidRPr="00761C9E" w:rsidRDefault="001C2405" w:rsidP="001C2405">
      <w:pPr>
        <w:pStyle w:val="41"/>
        <w:rPr>
          <w:rFonts w:cs="Times New Roman"/>
        </w:rPr>
      </w:pPr>
      <w:bookmarkStart w:id="218" w:name="_Toc143090773"/>
      <w:r w:rsidRPr="00761C9E">
        <w:rPr>
          <w:rFonts w:cs="Times New Roman"/>
        </w:rPr>
        <w:t>Описание комплексного типа «</w:t>
      </w:r>
      <w:r w:rsidRPr="00761C9E">
        <w:rPr>
          <w:rFonts w:cs="Times New Roman"/>
          <w:lang w:val="en-US"/>
        </w:rPr>
        <w:t>MSC</w:t>
      </w:r>
      <w:r w:rsidRPr="00761C9E">
        <w:rPr>
          <w:rFonts w:cs="Times New Roman"/>
        </w:rPr>
        <w:t>_</w:t>
      </w:r>
      <w:r w:rsidRPr="00761C9E">
        <w:rPr>
          <w:rFonts w:cs="Times New Roman"/>
          <w:lang w:val="en-US"/>
        </w:rPr>
        <w:t>RcptPUR</w:t>
      </w:r>
      <w:r w:rsidRPr="00761C9E">
        <w:rPr>
          <w:rFonts w:cs="Times New Roman"/>
        </w:rPr>
        <w:t>_</w:t>
      </w:r>
      <w:r w:rsidRPr="00761C9E">
        <w:rPr>
          <w:rFonts w:cs="Times New Roman"/>
          <w:lang w:val="en-US"/>
        </w:rPr>
        <w:t>EB</w:t>
      </w:r>
      <w:r w:rsidRPr="00761C9E">
        <w:rPr>
          <w:rFonts w:cs="Times New Roman"/>
        </w:rPr>
        <w:t>»</w:t>
      </w:r>
      <w:bookmarkEnd w:id="218"/>
    </w:p>
    <w:p w14:paraId="397907AE" w14:textId="71F7471F" w:rsidR="001C2405" w:rsidRPr="00761C9E" w:rsidRDefault="001C2405" w:rsidP="001C2405">
      <w:pPr>
        <w:pStyle w:val="af1"/>
        <w:keepNext/>
        <w:rPr>
          <w:sz w:val="24"/>
          <w:szCs w:val="24"/>
        </w:rPr>
      </w:pPr>
      <w:bookmarkStart w:id="219" w:name="_Ref128751331"/>
      <w:bookmarkStart w:id="220" w:name="_Toc143090801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  <w:lang w:val="en-US"/>
        </w:rPr>
        <w:instrText>SEQ</w:instrText>
      </w:r>
      <w:r w:rsidRPr="00761C9E">
        <w:rPr>
          <w:sz w:val="24"/>
          <w:szCs w:val="24"/>
        </w:rPr>
        <w:instrText xml:space="preserve"> Таблица \* </w:instrText>
      </w:r>
      <w:r w:rsidRPr="00761C9E">
        <w:rPr>
          <w:sz w:val="24"/>
          <w:szCs w:val="24"/>
          <w:lang w:val="en-US"/>
        </w:rPr>
        <w:instrText>ARABIC</w:instrText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  <w:lang w:val="en-US"/>
        </w:rPr>
        <w:t>16</w:t>
      </w:r>
      <w:r w:rsidRPr="00761C9E">
        <w:rPr>
          <w:sz w:val="24"/>
          <w:szCs w:val="24"/>
        </w:rPr>
        <w:fldChar w:fldCharType="end"/>
      </w:r>
      <w:bookmarkEnd w:id="219"/>
      <w:r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</w:t>
      </w:r>
      <w:r w:rsidRPr="00761C9E">
        <w:rPr>
          <w:sz w:val="24"/>
          <w:szCs w:val="24"/>
          <w:lang w:val="en-US"/>
        </w:rPr>
        <w:t>MSC</w:t>
      </w:r>
      <w:r w:rsidRPr="00761C9E">
        <w:rPr>
          <w:sz w:val="24"/>
          <w:szCs w:val="24"/>
        </w:rPr>
        <w:t>_</w:t>
      </w:r>
      <w:r w:rsidRPr="00761C9E">
        <w:rPr>
          <w:sz w:val="24"/>
          <w:szCs w:val="24"/>
          <w:lang w:val="en-US"/>
        </w:rPr>
        <w:t>RcptPUR</w:t>
      </w:r>
      <w:r w:rsidRPr="00761C9E">
        <w:rPr>
          <w:sz w:val="24"/>
          <w:szCs w:val="24"/>
        </w:rPr>
        <w:t>_</w:t>
      </w:r>
      <w:r w:rsidRPr="00761C9E">
        <w:rPr>
          <w:sz w:val="24"/>
          <w:szCs w:val="24"/>
          <w:lang w:val="en-US"/>
        </w:rPr>
        <w:t>EB</w:t>
      </w:r>
      <w:r w:rsidRPr="00761C9E">
        <w:rPr>
          <w:sz w:val="24"/>
          <w:szCs w:val="24"/>
        </w:rPr>
        <w:t>»</w:t>
      </w:r>
      <w:bookmarkEnd w:id="220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539"/>
        <w:gridCol w:w="2693"/>
        <w:gridCol w:w="709"/>
        <w:gridCol w:w="1418"/>
        <w:gridCol w:w="1842"/>
        <w:gridCol w:w="4359"/>
      </w:tblGrid>
      <w:tr w:rsidR="001C2405" w:rsidRPr="006C2B32" w14:paraId="426CC784" w14:textId="77777777" w:rsidTr="00374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3539" w:type="dxa"/>
            <w:shd w:val="clear" w:color="auto" w:fill="D9D9D9" w:themeFill="background1" w:themeFillShade="D9"/>
          </w:tcPr>
          <w:p w14:paraId="73287773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27B5D6D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1BC191C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81BFA0D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4548503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497FAF16" w14:textId="77777777" w:rsidR="001C2405" w:rsidRPr="00761C9E" w:rsidRDefault="001C2405" w:rsidP="001C2405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1C2405" w:rsidRPr="00761C9E" w14:paraId="47ABE0B3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622EFBB3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761C9E">
              <w:rPr>
                <w:sz w:val="22"/>
                <w:szCs w:val="22"/>
              </w:rPr>
              <w:t>Тип</w:t>
            </w:r>
            <w:r w:rsidRPr="00761C9E">
              <w:rPr>
                <w:sz w:val="22"/>
                <w:szCs w:val="22"/>
                <w:lang w:val="en-US"/>
              </w:rPr>
              <w:t xml:space="preserve"> </w:t>
            </w:r>
            <w:r w:rsidRPr="00761C9E">
              <w:rPr>
                <w:sz w:val="22"/>
                <w:szCs w:val="22"/>
              </w:rPr>
              <w:t>документа</w:t>
            </w:r>
          </w:p>
        </w:tc>
        <w:tc>
          <w:tcPr>
            <w:tcW w:w="2693" w:type="dxa"/>
          </w:tcPr>
          <w:p w14:paraId="3F7AFFAF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val="en-US"/>
              </w:rPr>
              <w:t>metaType</w:t>
            </w:r>
          </w:p>
        </w:tc>
        <w:tc>
          <w:tcPr>
            <w:tcW w:w="709" w:type="dxa"/>
          </w:tcPr>
          <w:p w14:paraId="6CAFA780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</w:rPr>
              <w:t>А</w:t>
            </w:r>
          </w:p>
        </w:tc>
        <w:tc>
          <w:tcPr>
            <w:tcW w:w="1418" w:type="dxa"/>
          </w:tcPr>
          <w:p w14:paraId="29B9CBEB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842" w:type="dxa"/>
          </w:tcPr>
          <w:p w14:paraId="57D0B7EF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4359" w:type="dxa"/>
          </w:tcPr>
          <w:p w14:paraId="7D2D2330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761C9E">
              <w:rPr>
                <w:sz w:val="22"/>
                <w:szCs w:val="22"/>
                <w:lang w:val="en-US"/>
              </w:rPr>
              <w:t>formular</w:t>
            </w:r>
            <w:r w:rsidRPr="00761C9E">
              <w:rPr>
                <w:sz w:val="22"/>
                <w:szCs w:val="22"/>
              </w:rPr>
              <w:t>».</w:t>
            </w:r>
          </w:p>
        </w:tc>
      </w:tr>
      <w:tr w:rsidR="001C2405" w:rsidRPr="00761C9E" w14:paraId="446C052A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7D7FB09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Версия структуры формуляра</w:t>
            </w:r>
          </w:p>
        </w:tc>
        <w:tc>
          <w:tcPr>
            <w:tcW w:w="2693" w:type="dxa"/>
          </w:tcPr>
          <w:p w14:paraId="23C6511A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versionID</w:t>
            </w:r>
          </w:p>
        </w:tc>
        <w:tc>
          <w:tcPr>
            <w:tcW w:w="709" w:type="dxa"/>
          </w:tcPr>
          <w:p w14:paraId="0A221B34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418" w:type="dxa"/>
          </w:tcPr>
          <w:p w14:paraId="597A5BAD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2" w:type="dxa"/>
          </w:tcPr>
          <w:p w14:paraId="461BE81E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7A4B2CC" w14:textId="0B950980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 xml:space="preserve">Указывается значение версии. Номер </w:t>
            </w:r>
            <w:r w:rsidRPr="00CB4436">
              <w:rPr>
                <w:sz w:val="22"/>
                <w:szCs w:val="22"/>
                <w:lang w:eastAsia="en-US"/>
              </w:rPr>
              <w:t xml:space="preserve">версии </w:t>
            </w:r>
            <w:r w:rsidR="0061135F" w:rsidRPr="00CB4436">
              <w:rPr>
                <w:sz w:val="22"/>
                <w:szCs w:val="22"/>
                <w:lang w:eastAsia="en-US"/>
              </w:rPr>
              <w:t>1</w:t>
            </w:r>
            <w:r w:rsidRPr="00CB4436">
              <w:rPr>
                <w:sz w:val="22"/>
                <w:szCs w:val="22"/>
                <w:lang w:eastAsia="en-US"/>
              </w:rPr>
              <w:t>.0</w:t>
            </w:r>
          </w:p>
        </w:tc>
      </w:tr>
      <w:tr w:rsidR="001C2405" w:rsidRPr="00761C9E" w14:paraId="34C2A1F6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7F0EF9EA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2693" w:type="dxa"/>
          </w:tcPr>
          <w:p w14:paraId="7C968828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709" w:type="dxa"/>
          </w:tcPr>
          <w:p w14:paraId="35F25401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2C8D6C60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(36)</w:t>
            </w:r>
          </w:p>
        </w:tc>
        <w:tc>
          <w:tcPr>
            <w:tcW w:w="1842" w:type="dxa"/>
          </w:tcPr>
          <w:p w14:paraId="488379B0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76E03478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761C9E">
              <w:rPr>
                <w:sz w:val="22"/>
                <w:szCs w:val="22"/>
                <w:lang w:eastAsia="en-US"/>
              </w:rPr>
              <w:t>Квитанции.</w:t>
            </w:r>
          </w:p>
          <w:p w14:paraId="1249D024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Формируется системой – получателем (обработчиком) квитуемого документа.</w:t>
            </w:r>
          </w:p>
        </w:tc>
      </w:tr>
      <w:tr w:rsidR="001C2405" w:rsidRPr="00761C9E" w14:paraId="778861D1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</w:trPr>
        <w:tc>
          <w:tcPr>
            <w:tcW w:w="3539" w:type="dxa"/>
          </w:tcPr>
          <w:p w14:paraId="29CC2CA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lastRenderedPageBreak/>
              <w:t>Дата и время формирования Квитанции</w:t>
            </w:r>
          </w:p>
        </w:tc>
        <w:tc>
          <w:tcPr>
            <w:tcW w:w="2693" w:type="dxa"/>
          </w:tcPr>
          <w:p w14:paraId="18D953FE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RcptDtTm</w:t>
            </w:r>
          </w:p>
        </w:tc>
        <w:tc>
          <w:tcPr>
            <w:tcW w:w="709" w:type="dxa"/>
          </w:tcPr>
          <w:p w14:paraId="6477E48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6687042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</w:t>
            </w:r>
            <w:r w:rsidRPr="00761C9E">
              <w:rPr>
                <w:sz w:val="22"/>
                <w:szCs w:val="22"/>
                <w:lang w:eastAsia="en-US"/>
              </w:rPr>
              <w:t>ateTime</w:t>
            </w:r>
          </w:p>
        </w:tc>
        <w:tc>
          <w:tcPr>
            <w:tcW w:w="1842" w:type="dxa"/>
          </w:tcPr>
          <w:p w14:paraId="64B748B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666CD08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</w:tc>
      </w:tr>
      <w:tr w:rsidR="001C2405" w:rsidRPr="00761C9E" w14:paraId="3D5F5C46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tcW w:w="3539" w:type="dxa"/>
          </w:tcPr>
          <w:p w14:paraId="461D978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 xml:space="preserve">GUID обработанного (квитуемого) документа </w:t>
            </w:r>
          </w:p>
        </w:tc>
        <w:tc>
          <w:tcPr>
            <w:tcW w:w="2693" w:type="dxa"/>
          </w:tcPr>
          <w:p w14:paraId="784AA83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GUIDParentDoc</w:t>
            </w:r>
          </w:p>
        </w:tc>
        <w:tc>
          <w:tcPr>
            <w:tcW w:w="709" w:type="dxa"/>
          </w:tcPr>
          <w:p w14:paraId="63257E68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306F4FF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(36) или Т (1-60)</w:t>
            </w:r>
          </w:p>
        </w:tc>
        <w:tc>
          <w:tcPr>
            <w:tcW w:w="1842" w:type="dxa"/>
          </w:tcPr>
          <w:p w14:paraId="395CB8E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52EA33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761C9E">
              <w:rPr>
                <w:sz w:val="22"/>
                <w:szCs w:val="22"/>
                <w:lang w:eastAsia="en-US"/>
              </w:rPr>
              <w:t xml:space="preserve">обработанного (квитуемого) документа. </w:t>
            </w:r>
          </w:p>
          <w:p w14:paraId="5938C71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Сформирован системой – отправителем документа.</w:t>
            </w:r>
          </w:p>
          <w:p w14:paraId="723A306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В случае обмена с иными клиентами (организациями, которым не открыт лицевой счет в органах Федерального казначейства) указывается размерность (1-60). В иных случаях – (36).</w:t>
            </w:r>
          </w:p>
        </w:tc>
      </w:tr>
      <w:tr w:rsidR="001C2405" w:rsidRPr="00761C9E" w14:paraId="3721F88F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</w:trPr>
        <w:tc>
          <w:tcPr>
            <w:tcW w:w="3539" w:type="dxa"/>
          </w:tcPr>
          <w:p w14:paraId="0E63AB4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Статус обработки документа</w:t>
            </w:r>
          </w:p>
        </w:tc>
        <w:tc>
          <w:tcPr>
            <w:tcW w:w="2693" w:type="dxa"/>
          </w:tcPr>
          <w:p w14:paraId="20AF292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Rslt</w:t>
            </w:r>
          </w:p>
        </w:tc>
        <w:tc>
          <w:tcPr>
            <w:tcW w:w="709" w:type="dxa"/>
          </w:tcPr>
          <w:p w14:paraId="7AC9720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D28B31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(1-2)</w:t>
            </w:r>
          </w:p>
        </w:tc>
        <w:tc>
          <w:tcPr>
            <w:tcW w:w="1842" w:type="dxa"/>
          </w:tcPr>
          <w:p w14:paraId="3D6A46F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3130C5D3" w14:textId="1E05DEBB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Статус обработки документа, передается код статуса, согласно </w:t>
            </w:r>
            <w:r w:rsidRPr="00761C9E">
              <w:rPr>
                <w:sz w:val="22"/>
                <w:szCs w:val="22"/>
              </w:rPr>
              <w:fldChar w:fldCharType="begin"/>
            </w:r>
            <w:r w:rsidRPr="00761C9E">
              <w:rPr>
                <w:sz w:val="22"/>
                <w:szCs w:val="22"/>
              </w:rPr>
              <w:instrText xml:space="preserve"> REF _Ref128747076 \h </w:instrText>
            </w:r>
            <w:r>
              <w:rPr>
                <w:sz w:val="22"/>
                <w:szCs w:val="22"/>
              </w:rPr>
              <w:instrText xml:space="preserve"> \* MERGEFORMAT </w:instrText>
            </w:r>
            <w:r w:rsidRPr="00761C9E">
              <w:rPr>
                <w:sz w:val="22"/>
                <w:szCs w:val="22"/>
              </w:rPr>
            </w:r>
            <w:r w:rsidRPr="00761C9E">
              <w:rPr>
                <w:sz w:val="22"/>
                <w:szCs w:val="22"/>
              </w:rPr>
              <w:fldChar w:fldCharType="separate"/>
            </w:r>
            <w:r w:rsidR="00895699" w:rsidRPr="00761C9E">
              <w:rPr>
                <w:szCs w:val="24"/>
              </w:rPr>
              <w:t xml:space="preserve">Таблица </w:t>
            </w:r>
            <w:r w:rsidR="00895699">
              <w:rPr>
                <w:noProof/>
                <w:szCs w:val="24"/>
              </w:rPr>
              <w:t>19</w:t>
            </w:r>
            <w:r w:rsidRPr="00761C9E">
              <w:rPr>
                <w:sz w:val="22"/>
                <w:szCs w:val="22"/>
              </w:rPr>
              <w:fldChar w:fldCharType="end"/>
            </w:r>
            <w:r w:rsidRPr="00761C9E">
              <w:rPr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1C2405" w:rsidRPr="00761C9E" w14:paraId="106ACE9B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tcW w:w="3539" w:type="dxa"/>
          </w:tcPr>
          <w:p w14:paraId="2D4955A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Дата присвоения статуса документу</w:t>
            </w:r>
          </w:p>
        </w:tc>
        <w:tc>
          <w:tcPr>
            <w:tcW w:w="2693" w:type="dxa"/>
          </w:tcPr>
          <w:p w14:paraId="71688B83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DtSt</w:t>
            </w:r>
          </w:p>
        </w:tc>
        <w:tc>
          <w:tcPr>
            <w:tcW w:w="709" w:type="dxa"/>
          </w:tcPr>
          <w:p w14:paraId="52BD0D3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39B19F53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1842" w:type="dxa"/>
          </w:tcPr>
          <w:p w14:paraId="6E39F58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408D866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Поле не обязательно к заполнению при взаимодействии ПУДС ЭБ с ФО</w:t>
            </w:r>
          </w:p>
        </w:tc>
      </w:tr>
      <w:tr w:rsidR="001C2405" w:rsidRPr="00761C9E" w14:paraId="6CAB8E62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6C84BCF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2693" w:type="dxa"/>
          </w:tcPr>
          <w:p w14:paraId="3B523376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SytemIN</w:t>
            </w:r>
          </w:p>
        </w:tc>
        <w:tc>
          <w:tcPr>
            <w:tcW w:w="709" w:type="dxa"/>
          </w:tcPr>
          <w:p w14:paraId="5B8D06B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4C4773F2" w14:textId="77777777" w:rsidR="001C2405" w:rsidRPr="00761C9E" w:rsidRDefault="001C2405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 (1-</w:t>
            </w:r>
            <w:r w:rsidRPr="00761C9E">
              <w:rPr>
                <w:sz w:val="22"/>
                <w:szCs w:val="22"/>
                <w:lang w:val="en-US" w:eastAsia="en-US"/>
              </w:rPr>
              <w:t>10</w:t>
            </w:r>
            <w:r w:rsidRPr="00761C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2" w:type="dxa"/>
          </w:tcPr>
          <w:p w14:paraId="6C37E01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369D59CE" w14:textId="77777777" w:rsidR="001C2405" w:rsidRPr="00761C9E" w:rsidRDefault="001C2405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Указываются значения:</w:t>
            </w:r>
          </w:p>
          <w:p w14:paraId="4D8B0030" w14:textId="7875D203" w:rsidR="001C2405" w:rsidRPr="00761C9E" w:rsidRDefault="001C2405" w:rsidP="00374E9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</w:t>
            </w:r>
            <w:r w:rsidR="005D014C" w:rsidRPr="005D014C">
              <w:rPr>
                <w:szCs w:val="22"/>
                <w:highlight w:val="yellow"/>
              </w:rPr>
              <w:t>FAMABS</w:t>
            </w:r>
            <w:r w:rsidRPr="00761C9E">
              <w:rPr>
                <w:szCs w:val="22"/>
              </w:rPr>
              <w:t>» для ПУДС ЭБ;</w:t>
            </w:r>
          </w:p>
          <w:p w14:paraId="68930EC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1C2405" w:rsidRPr="00761C9E" w14:paraId="6F86376C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0C82437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lastRenderedPageBreak/>
              <w:t>Система – приемник</w:t>
            </w:r>
          </w:p>
        </w:tc>
        <w:tc>
          <w:tcPr>
            <w:tcW w:w="2693" w:type="dxa"/>
          </w:tcPr>
          <w:p w14:paraId="7C63A583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SytemOut</w:t>
            </w:r>
          </w:p>
        </w:tc>
        <w:tc>
          <w:tcPr>
            <w:tcW w:w="709" w:type="dxa"/>
          </w:tcPr>
          <w:p w14:paraId="15D19F0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25CDD27D" w14:textId="77777777" w:rsidR="001C2405" w:rsidRPr="00761C9E" w:rsidRDefault="001C2405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 (1-</w:t>
            </w:r>
            <w:r w:rsidRPr="00761C9E">
              <w:rPr>
                <w:sz w:val="22"/>
                <w:szCs w:val="22"/>
                <w:lang w:val="en-US" w:eastAsia="en-US"/>
              </w:rPr>
              <w:t>10</w:t>
            </w:r>
            <w:r w:rsidRPr="00761C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2" w:type="dxa"/>
          </w:tcPr>
          <w:p w14:paraId="6410D92E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75689665" w14:textId="77777777" w:rsidR="001C2405" w:rsidRPr="00761C9E" w:rsidRDefault="001C2405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Указываются значения:</w:t>
            </w:r>
          </w:p>
          <w:p w14:paraId="485E94FB" w14:textId="6044F773" w:rsidR="001C2405" w:rsidRPr="00761C9E" w:rsidRDefault="001C2405" w:rsidP="00374E9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</w:t>
            </w:r>
            <w:r w:rsidR="005D014C" w:rsidRPr="005D014C">
              <w:rPr>
                <w:szCs w:val="22"/>
                <w:highlight w:val="yellow"/>
              </w:rPr>
              <w:t>FAMABS</w:t>
            </w:r>
            <w:r w:rsidRPr="00761C9E">
              <w:rPr>
                <w:szCs w:val="22"/>
              </w:rPr>
              <w:t>» для ПУДС ЭБ;</w:t>
            </w:r>
          </w:p>
        </w:tc>
      </w:tr>
      <w:tr w:rsidR="001C2405" w:rsidRPr="00761C9E" w14:paraId="699E98CE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0B092D1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2693" w:type="dxa"/>
          </w:tcPr>
          <w:p w14:paraId="7A1277F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DscrptnGI</w:t>
            </w:r>
          </w:p>
        </w:tc>
        <w:tc>
          <w:tcPr>
            <w:tcW w:w="709" w:type="dxa"/>
          </w:tcPr>
          <w:p w14:paraId="3191C8B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40CE5AD1" w14:textId="77777777" w:rsidR="001C2405" w:rsidRPr="00761C9E" w:rsidRDefault="001C2405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(1-2000)</w:t>
            </w:r>
          </w:p>
        </w:tc>
        <w:tc>
          <w:tcPr>
            <w:tcW w:w="1842" w:type="dxa"/>
          </w:tcPr>
          <w:p w14:paraId="477ED63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67EC26E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Причина нахождения документа на данном статусе (ошибка загрузки, причина отказа).</w:t>
            </w:r>
          </w:p>
        </w:tc>
      </w:tr>
      <w:tr w:rsidR="001C2405" w:rsidRPr="00761C9E" w14:paraId="4371515D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tcW w:w="3539" w:type="dxa"/>
          </w:tcPr>
          <w:p w14:paraId="04590BF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Код обработки документа</w:t>
            </w:r>
          </w:p>
        </w:tc>
        <w:tc>
          <w:tcPr>
            <w:tcW w:w="2693" w:type="dxa"/>
          </w:tcPr>
          <w:p w14:paraId="672C3F7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Operation</w:t>
            </w:r>
          </w:p>
        </w:tc>
        <w:tc>
          <w:tcPr>
            <w:tcW w:w="709" w:type="dxa"/>
          </w:tcPr>
          <w:p w14:paraId="278ACDE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30A20CA" w14:textId="77777777" w:rsidR="001C2405" w:rsidRPr="00761C9E" w:rsidRDefault="001C2405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 (1-100)</w:t>
            </w:r>
          </w:p>
        </w:tc>
        <w:tc>
          <w:tcPr>
            <w:tcW w:w="1842" w:type="dxa"/>
          </w:tcPr>
          <w:p w14:paraId="0698A14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86EF31C" w14:textId="77777777" w:rsidR="001C2405" w:rsidRPr="00761C9E" w:rsidRDefault="001C2405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код обработки документа. </w:t>
            </w:r>
          </w:p>
        </w:tc>
      </w:tr>
      <w:tr w:rsidR="001C2405" w:rsidRPr="00761C9E" w14:paraId="5C349EF4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6D4B2E9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2693" w:type="dxa"/>
          </w:tcPr>
          <w:p w14:paraId="7847D7A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RfrncCd</w:t>
            </w:r>
          </w:p>
        </w:tc>
        <w:tc>
          <w:tcPr>
            <w:tcW w:w="709" w:type="dxa"/>
          </w:tcPr>
          <w:p w14:paraId="77284E4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604FA6F9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(1-50)</w:t>
            </w:r>
          </w:p>
        </w:tc>
        <w:tc>
          <w:tcPr>
            <w:tcW w:w="1842" w:type="dxa"/>
          </w:tcPr>
          <w:p w14:paraId="6AC58CA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7B2AA1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Указывается тип документа </w:t>
            </w:r>
          </w:p>
        </w:tc>
      </w:tr>
      <w:tr w:rsidR="001C2405" w:rsidRPr="00761C9E" w14:paraId="0DC6F70F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69C2EBF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Причина отклонения пакета платежных поручений</w:t>
            </w:r>
          </w:p>
        </w:tc>
        <w:tc>
          <w:tcPr>
            <w:tcW w:w="2693" w:type="dxa"/>
          </w:tcPr>
          <w:p w14:paraId="75E3C0E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PckgNt</w:t>
            </w:r>
          </w:p>
        </w:tc>
        <w:tc>
          <w:tcPr>
            <w:tcW w:w="709" w:type="dxa"/>
          </w:tcPr>
          <w:p w14:paraId="3D6BDA5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6DA3606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T (1-254)</w:t>
            </w:r>
          </w:p>
        </w:tc>
        <w:tc>
          <w:tcPr>
            <w:tcW w:w="1842" w:type="dxa"/>
          </w:tcPr>
          <w:p w14:paraId="2FB6C08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110535B1" w14:textId="77777777" w:rsidR="001C2405" w:rsidRPr="00761C9E" w:rsidRDefault="001C2405" w:rsidP="00374E92">
            <w:pPr>
              <w:pStyle w:val="afffffffe"/>
              <w:spacing w:before="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>Указывается причина отклонения пакета платежных поручений.</w:t>
            </w:r>
          </w:p>
          <w:p w14:paraId="0FE98CB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1C2405" w:rsidRPr="00761C9E" w14:paraId="39065578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500B9FE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Сумма исполнения пакета платежных поручений</w:t>
            </w:r>
          </w:p>
        </w:tc>
        <w:tc>
          <w:tcPr>
            <w:tcW w:w="2693" w:type="dxa"/>
          </w:tcPr>
          <w:p w14:paraId="27EBF9F3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ExcAmnt</w:t>
            </w:r>
          </w:p>
        </w:tc>
        <w:tc>
          <w:tcPr>
            <w:tcW w:w="709" w:type="dxa"/>
          </w:tcPr>
          <w:p w14:paraId="22E0AD5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206739E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  <w:lang w:val="en-US"/>
              </w:rPr>
              <w:t>N</w:t>
            </w:r>
            <w:r w:rsidRPr="00761C9E">
              <w:rPr>
                <w:color w:val="000000"/>
                <w:sz w:val="22"/>
                <w:szCs w:val="22"/>
              </w:rPr>
              <w:t xml:space="preserve"> (20.2)</w:t>
            </w:r>
          </w:p>
        </w:tc>
        <w:tc>
          <w:tcPr>
            <w:tcW w:w="1842" w:type="dxa"/>
          </w:tcPr>
          <w:p w14:paraId="33241A98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0B1D195B" w14:textId="77777777" w:rsidR="001C2405" w:rsidRPr="00761C9E" w:rsidRDefault="001C2405" w:rsidP="00374E92">
            <w:pPr>
              <w:pStyle w:val="afffffffe"/>
              <w:spacing w:before="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Указывается сумма исполнения пакета платежных поручений. </w:t>
            </w:r>
          </w:p>
          <w:p w14:paraId="76626D4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1C2405" w:rsidRPr="00761C9E" w14:paraId="4AA804B4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4309A40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Информация о платежных поручениях в пакете</w:t>
            </w:r>
          </w:p>
        </w:tc>
        <w:tc>
          <w:tcPr>
            <w:tcW w:w="2693" w:type="dxa"/>
          </w:tcPr>
          <w:p w14:paraId="63E571C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709" w:type="dxa"/>
          </w:tcPr>
          <w:p w14:paraId="744BFBE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418" w:type="dxa"/>
          </w:tcPr>
          <w:p w14:paraId="220C71E4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  <w:lang w:val="en-US"/>
              </w:rPr>
              <w:t>t</w:t>
            </w:r>
            <w:r w:rsidRPr="00761C9E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1842" w:type="dxa"/>
          </w:tcPr>
          <w:p w14:paraId="5279F3B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B86D286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color w:val="000000"/>
                <w:spacing w:val="-5"/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Указывается информация об исполнении платежных поручений в пакете</w:t>
            </w:r>
            <w:r w:rsidRPr="00761C9E">
              <w:rPr>
                <w:color w:val="000000"/>
                <w:spacing w:val="-5"/>
                <w:sz w:val="22"/>
                <w:szCs w:val="22"/>
              </w:rPr>
              <w:t>.</w:t>
            </w:r>
          </w:p>
          <w:p w14:paraId="6E4736DE" w14:textId="77777777" w:rsidR="001C2405" w:rsidRPr="00761C9E" w:rsidRDefault="001C2405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Блок заполняется только при формировании </w:t>
            </w:r>
            <w:r w:rsidRPr="00761C9E">
              <w:rPr>
                <w:color w:val="000000"/>
                <w:sz w:val="22"/>
                <w:szCs w:val="22"/>
              </w:rPr>
              <w:lastRenderedPageBreak/>
              <w:t xml:space="preserve">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  <w:p w14:paraId="3D10DAD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Для маршрута ФО – ПУДС поле не заполняется</w:t>
            </w:r>
          </w:p>
        </w:tc>
      </w:tr>
      <w:tr w:rsidR="001C2405" w:rsidRPr="00761C9E" w14:paraId="2A07533C" w14:textId="77777777" w:rsidTr="00374E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AC959B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lastRenderedPageBreak/>
              <w:t>Имя обработанного xml-файла</w:t>
            </w:r>
          </w:p>
        </w:tc>
        <w:tc>
          <w:tcPr>
            <w:tcW w:w="2693" w:type="dxa"/>
          </w:tcPr>
          <w:p w14:paraId="0984742A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FlNm</w:t>
            </w:r>
          </w:p>
        </w:tc>
        <w:tc>
          <w:tcPr>
            <w:tcW w:w="709" w:type="dxa"/>
          </w:tcPr>
          <w:p w14:paraId="3969343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40419D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 (1-256)</w:t>
            </w:r>
          </w:p>
        </w:tc>
        <w:tc>
          <w:tcPr>
            <w:tcW w:w="1842" w:type="dxa"/>
          </w:tcPr>
          <w:p w14:paraId="7C5FFF01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09C6C88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Поле не заполняется для маршрута ФО – ПУДС </w:t>
            </w:r>
          </w:p>
        </w:tc>
      </w:tr>
      <w:tr w:rsidR="001C2405" w:rsidRPr="00761C9E" w14:paraId="5B2BF812" w14:textId="77777777" w:rsidTr="00374E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7610F21F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Выявленные ошибки документа или его изменения</w:t>
            </w:r>
          </w:p>
        </w:tc>
        <w:tc>
          <w:tcPr>
            <w:tcW w:w="2693" w:type="dxa"/>
          </w:tcPr>
          <w:p w14:paraId="03257A7D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PstnRslt</w:t>
            </w:r>
          </w:p>
        </w:tc>
        <w:tc>
          <w:tcPr>
            <w:tcW w:w="709" w:type="dxa"/>
          </w:tcPr>
          <w:p w14:paraId="4FD8BE30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418" w:type="dxa"/>
          </w:tcPr>
          <w:p w14:paraId="49051AC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1842" w:type="dxa"/>
          </w:tcPr>
          <w:p w14:paraId="63E1C90B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67EA8907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2B97D02C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BlockName</w:t>
            </w:r>
          </w:p>
          <w:p w14:paraId="7A1A00C5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FieldName</w:t>
            </w:r>
          </w:p>
          <w:p w14:paraId="529C8F22" w14:textId="77777777" w:rsidR="001C2405" w:rsidRPr="00761C9E" w:rsidRDefault="001C2405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FieldValue</w:t>
            </w:r>
            <w:r w:rsidRPr="00761C9E">
              <w:rPr>
                <w:sz w:val="22"/>
                <w:szCs w:val="22"/>
              </w:rPr>
              <w:t>.</w:t>
            </w:r>
          </w:p>
        </w:tc>
      </w:tr>
    </w:tbl>
    <w:p w14:paraId="1AA615D1" w14:textId="5C1ADD1A" w:rsidR="005C41BA" w:rsidRPr="00761C9E" w:rsidRDefault="005C41BA" w:rsidP="00D25F5B">
      <w:pPr>
        <w:pStyle w:val="32"/>
        <w:rPr>
          <w:rFonts w:cs="Times New Roman"/>
        </w:rPr>
      </w:pPr>
      <w:bookmarkStart w:id="221" w:name="_Toc143090774"/>
      <w:r w:rsidRPr="00761C9E">
        <w:rPr>
          <w:rFonts w:cs="Times New Roman"/>
        </w:rPr>
        <w:lastRenderedPageBreak/>
        <w:t xml:space="preserve">Описание комплексного </w:t>
      </w:r>
      <w:r w:rsidR="00D25F5B">
        <w:rPr>
          <w:rFonts w:cs="Times New Roman"/>
        </w:rPr>
        <w:t>поля</w:t>
      </w:r>
      <w:r w:rsidRPr="00761C9E">
        <w:rPr>
          <w:rFonts w:cs="Times New Roman"/>
        </w:rPr>
        <w:t xml:space="preserve"> «</w:t>
      </w:r>
      <w:r w:rsidR="000400B3" w:rsidRPr="00761C9E">
        <w:rPr>
          <w:rFonts w:cs="Times New Roman"/>
          <w:szCs w:val="22"/>
          <w:lang w:val="en-US"/>
        </w:rPr>
        <w:t>PudsIsfoPaymentResponse</w:t>
      </w:r>
      <w:r w:rsidRPr="00761C9E">
        <w:rPr>
          <w:rFonts w:cs="Times New Roman"/>
        </w:rPr>
        <w:t>»</w:t>
      </w:r>
      <w:bookmarkEnd w:id="221"/>
    </w:p>
    <w:p w14:paraId="7CBED29A" w14:textId="3653FA6B" w:rsidR="000400B3" w:rsidRPr="00761C9E" w:rsidRDefault="000400B3" w:rsidP="00D25F5B">
      <w:pPr>
        <w:pStyle w:val="af1"/>
        <w:keepNext/>
      </w:pPr>
      <w:bookmarkStart w:id="222" w:name="_Ref128751655"/>
      <w:bookmarkStart w:id="223" w:name="_Toc143090802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17</w:t>
      </w:r>
      <w:r w:rsidRPr="00761C9E">
        <w:rPr>
          <w:sz w:val="24"/>
          <w:szCs w:val="24"/>
        </w:rPr>
        <w:fldChar w:fldCharType="end"/>
      </w:r>
      <w:bookmarkEnd w:id="222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</w:t>
      </w:r>
      <w:r w:rsidR="00D25F5B" w:rsidRPr="00D25F5B">
        <w:rPr>
          <w:sz w:val="24"/>
          <w:szCs w:val="24"/>
        </w:rPr>
        <w:t xml:space="preserve">комплексного поля </w:t>
      </w:r>
      <w:r w:rsidRPr="00761C9E">
        <w:rPr>
          <w:sz w:val="24"/>
          <w:szCs w:val="24"/>
        </w:rPr>
        <w:t>«</w:t>
      </w:r>
      <w:r w:rsidRPr="00D25F5B">
        <w:rPr>
          <w:sz w:val="24"/>
          <w:szCs w:val="24"/>
        </w:rPr>
        <w:t>PudsIsfoPaymentResponse</w:t>
      </w:r>
      <w:r w:rsidRPr="00761C9E">
        <w:rPr>
          <w:sz w:val="24"/>
          <w:szCs w:val="24"/>
        </w:rPr>
        <w:t>»</w:t>
      </w:r>
      <w:bookmarkEnd w:id="22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693"/>
        <w:gridCol w:w="709"/>
        <w:gridCol w:w="1418"/>
        <w:gridCol w:w="1842"/>
        <w:gridCol w:w="4359"/>
      </w:tblGrid>
      <w:tr w:rsidR="005C41BA" w:rsidRPr="006C2B32" w14:paraId="3C92B0EE" w14:textId="77777777" w:rsidTr="006C2B32">
        <w:trPr>
          <w:tblHeader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709FAB32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87786D0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C7BB7E5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14AC055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BC1452E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359" w:type="dxa"/>
            <w:shd w:val="clear" w:color="auto" w:fill="D9D9D9" w:themeFill="background1" w:themeFillShade="D9"/>
            <w:vAlign w:val="center"/>
          </w:tcPr>
          <w:p w14:paraId="408800C7" w14:textId="77777777" w:rsidR="005C41BA" w:rsidRPr="00761C9E" w:rsidRDefault="005C41BA" w:rsidP="00D25F5B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:rsidDel="003E1282" w14:paraId="5C020546" w14:textId="77777777" w:rsidTr="00761C9E">
        <w:tc>
          <w:tcPr>
            <w:tcW w:w="3539" w:type="dxa"/>
            <w:shd w:val="clear" w:color="auto" w:fill="auto"/>
          </w:tcPr>
          <w:p w14:paraId="629A5DBF" w14:textId="3807D76E" w:rsidR="005C41BA" w:rsidRPr="00D25F5B" w:rsidDel="003E1282" w:rsidRDefault="005C41BA" w:rsidP="00D25F5B">
            <w:pPr>
              <w:pStyle w:val="GOSTTableHead"/>
              <w:jc w:val="left"/>
              <w:rPr>
                <w:b w:val="0"/>
                <w:szCs w:val="22"/>
              </w:rPr>
            </w:pPr>
            <w:r w:rsidRPr="00D25F5B">
              <w:rPr>
                <w:b w:val="0"/>
                <w:szCs w:val="22"/>
              </w:rPr>
              <w:t xml:space="preserve">Параметры </w:t>
            </w:r>
            <w:r w:rsidR="00D25F5B" w:rsidRPr="00D25F5B">
              <w:rPr>
                <w:b w:val="0"/>
                <w:szCs w:val="22"/>
              </w:rPr>
              <w:t xml:space="preserve">ответа на </w:t>
            </w:r>
            <w:r w:rsidRPr="00D25F5B">
              <w:rPr>
                <w:b w:val="0"/>
                <w:szCs w:val="22"/>
              </w:rPr>
              <w:t>запрос «</w:t>
            </w:r>
            <w:r w:rsidRPr="00D25F5B">
              <w:rPr>
                <w:b w:val="0"/>
              </w:rPr>
              <w:t>Распоряжение о совершении казначейского платежа</w:t>
            </w:r>
            <w:r w:rsidRPr="00D25F5B">
              <w:rPr>
                <w:b w:val="0"/>
                <w:szCs w:val="22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14:paraId="570B4692" w14:textId="1FA99FC3" w:rsidR="005C41BA" w:rsidRPr="00761C9E" w:rsidDel="003E1282" w:rsidRDefault="000400B3" w:rsidP="00D25F5B">
            <w:pPr>
              <w:pStyle w:val="GOSTTablenorm"/>
              <w:suppressAutoHyphens/>
              <w:rPr>
                <w:szCs w:val="22"/>
              </w:rPr>
            </w:pPr>
            <w:r w:rsidRPr="00761C9E">
              <w:rPr>
                <w:lang w:val="en-US"/>
              </w:rPr>
              <w:t>MSC</w:t>
            </w:r>
            <w:r w:rsidRPr="00761C9E">
              <w:t>_</w:t>
            </w:r>
            <w:r w:rsidRPr="00761C9E">
              <w:rPr>
                <w:lang w:val="en-US"/>
              </w:rPr>
              <w:t>RcptPUR</w:t>
            </w:r>
            <w:r w:rsidRPr="00761C9E">
              <w:t>_</w:t>
            </w:r>
            <w:r w:rsidRPr="00761C9E">
              <w:rPr>
                <w:lang w:val="en-US"/>
              </w:rPr>
              <w:t>EB</w:t>
            </w:r>
          </w:p>
        </w:tc>
        <w:tc>
          <w:tcPr>
            <w:tcW w:w="709" w:type="dxa"/>
            <w:shd w:val="clear" w:color="auto" w:fill="auto"/>
          </w:tcPr>
          <w:p w14:paraId="669F353D" w14:textId="77777777" w:rsidR="005C41BA" w:rsidRPr="00761C9E" w:rsidDel="003E1282" w:rsidRDefault="005C41BA" w:rsidP="00D25F5B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С</w:t>
            </w:r>
          </w:p>
        </w:tc>
        <w:tc>
          <w:tcPr>
            <w:tcW w:w="1418" w:type="dxa"/>
            <w:shd w:val="clear" w:color="auto" w:fill="auto"/>
          </w:tcPr>
          <w:p w14:paraId="04CA5C13" w14:textId="77777777" w:rsidR="005C41BA" w:rsidRPr="00761C9E" w:rsidDel="003E1282" w:rsidRDefault="005C41BA" w:rsidP="00D25F5B">
            <w:pPr>
              <w:pStyle w:val="GOSTTablenorm"/>
              <w:suppressAutoHyphens/>
              <w:jc w:val="left"/>
              <w:rPr>
                <w:szCs w:val="22"/>
                <w:lang w:val="en-US"/>
              </w:rPr>
            </w:pPr>
            <w:r w:rsidRPr="00761C9E">
              <w:rPr>
                <w:lang w:val="en-US"/>
              </w:rPr>
              <w:t>tREQ_Block</w:t>
            </w:r>
          </w:p>
        </w:tc>
        <w:tc>
          <w:tcPr>
            <w:tcW w:w="1842" w:type="dxa"/>
            <w:shd w:val="clear" w:color="auto" w:fill="auto"/>
          </w:tcPr>
          <w:p w14:paraId="623B027E" w14:textId="77777777" w:rsidR="005C41BA" w:rsidRPr="00761C9E" w:rsidDel="003E1282" w:rsidRDefault="005C41BA" w:rsidP="00D25F5B">
            <w:pPr>
              <w:pStyle w:val="GOSTTablenorm"/>
              <w:suppressAutoHyphens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Н</w:t>
            </w:r>
          </w:p>
        </w:tc>
        <w:tc>
          <w:tcPr>
            <w:tcW w:w="4359" w:type="dxa"/>
            <w:shd w:val="clear" w:color="auto" w:fill="auto"/>
          </w:tcPr>
          <w:p w14:paraId="0CDB8174" w14:textId="08CFD0E0" w:rsidR="005C41BA" w:rsidRPr="00761C9E" w:rsidDel="003E1282" w:rsidRDefault="005C41BA" w:rsidP="00D25F5B">
            <w:pPr>
              <w:pStyle w:val="GOSTTablenorm"/>
              <w:suppressAutoHyphens/>
              <w:rPr>
                <w:szCs w:val="22"/>
              </w:rPr>
            </w:pPr>
            <w:r w:rsidRPr="00761C9E">
              <w:rPr>
                <w:szCs w:val="22"/>
              </w:rPr>
              <w:t>Состав элемента представлен в</w:t>
            </w:r>
            <w:r w:rsidR="000400B3" w:rsidRPr="00761C9E">
              <w:rPr>
                <w:szCs w:val="22"/>
              </w:rPr>
              <w:t xml:space="preserve"> </w:t>
            </w:r>
            <w:r w:rsidR="000400B3" w:rsidRPr="00761C9E">
              <w:rPr>
                <w:szCs w:val="22"/>
              </w:rPr>
              <w:fldChar w:fldCharType="begin"/>
            </w:r>
            <w:r w:rsidR="000400B3" w:rsidRPr="00761C9E">
              <w:rPr>
                <w:szCs w:val="22"/>
              </w:rPr>
              <w:instrText xml:space="preserve"> REF _Ref128747040 \h </w:instrText>
            </w:r>
            <w:r w:rsidR="00761C9E">
              <w:rPr>
                <w:szCs w:val="22"/>
              </w:rPr>
              <w:instrText xml:space="preserve"> \* MERGEFORMAT </w:instrText>
            </w:r>
            <w:r w:rsidR="000400B3" w:rsidRPr="00761C9E">
              <w:rPr>
                <w:szCs w:val="22"/>
              </w:rPr>
            </w:r>
            <w:r w:rsidR="000400B3" w:rsidRPr="00761C9E">
              <w:rPr>
                <w:szCs w:val="22"/>
              </w:rPr>
              <w:fldChar w:fldCharType="separate"/>
            </w:r>
            <w:r w:rsidR="00895699" w:rsidRPr="00761C9E">
              <w:rPr>
                <w:sz w:val="24"/>
                <w:szCs w:val="24"/>
              </w:rPr>
              <w:t xml:space="preserve">Таблица </w:t>
            </w:r>
            <w:r w:rsidR="00895699" w:rsidRPr="00895699">
              <w:rPr>
                <w:noProof/>
                <w:sz w:val="24"/>
                <w:szCs w:val="24"/>
              </w:rPr>
              <w:t>18</w:t>
            </w:r>
            <w:r w:rsidR="000400B3" w:rsidRPr="00761C9E">
              <w:rPr>
                <w:szCs w:val="22"/>
              </w:rPr>
              <w:fldChar w:fldCharType="end"/>
            </w:r>
            <w:r w:rsidRPr="00761C9E">
              <w:rPr>
                <w:szCs w:val="22"/>
              </w:rPr>
              <w:t>.</w:t>
            </w:r>
          </w:p>
        </w:tc>
      </w:tr>
    </w:tbl>
    <w:p w14:paraId="0EBC31E7" w14:textId="77777777" w:rsidR="005C41BA" w:rsidRPr="00761C9E" w:rsidRDefault="005C41BA" w:rsidP="00D25F5B">
      <w:pPr>
        <w:pStyle w:val="41"/>
        <w:rPr>
          <w:rFonts w:cs="Times New Roman"/>
        </w:rPr>
      </w:pPr>
      <w:bookmarkStart w:id="224" w:name="_Toc463540113"/>
      <w:bookmarkStart w:id="225" w:name="_Toc5013615"/>
      <w:bookmarkStart w:id="226" w:name="_Toc87634406"/>
      <w:bookmarkStart w:id="227" w:name="_Toc143090775"/>
      <w:r w:rsidRPr="00761C9E">
        <w:rPr>
          <w:rFonts w:cs="Times New Roman"/>
        </w:rPr>
        <w:t>Описание комплексного типа «</w:t>
      </w:r>
      <w:r w:rsidRPr="00761C9E">
        <w:rPr>
          <w:rFonts w:cs="Times New Roman"/>
          <w:lang w:val="en-US"/>
        </w:rPr>
        <w:t>MSC</w:t>
      </w:r>
      <w:r w:rsidRPr="00761C9E">
        <w:rPr>
          <w:rFonts w:cs="Times New Roman"/>
        </w:rPr>
        <w:t>_</w:t>
      </w:r>
      <w:r w:rsidRPr="00761C9E">
        <w:rPr>
          <w:rFonts w:cs="Times New Roman"/>
          <w:lang w:val="en-US"/>
        </w:rPr>
        <w:t>RcptPUR</w:t>
      </w:r>
      <w:r w:rsidRPr="00761C9E">
        <w:rPr>
          <w:rFonts w:cs="Times New Roman"/>
        </w:rPr>
        <w:t>_</w:t>
      </w:r>
      <w:r w:rsidRPr="00761C9E">
        <w:rPr>
          <w:rFonts w:cs="Times New Roman"/>
          <w:lang w:val="en-US"/>
        </w:rPr>
        <w:t>EB</w:t>
      </w:r>
      <w:r w:rsidRPr="00761C9E">
        <w:rPr>
          <w:rFonts w:cs="Times New Roman"/>
        </w:rPr>
        <w:t>»</w:t>
      </w:r>
      <w:bookmarkEnd w:id="224"/>
      <w:bookmarkEnd w:id="225"/>
      <w:bookmarkEnd w:id="226"/>
      <w:bookmarkEnd w:id="227"/>
    </w:p>
    <w:p w14:paraId="64D3218A" w14:textId="7DF26E83" w:rsidR="005C41BA" w:rsidRPr="00761C9E" w:rsidRDefault="005C41BA" w:rsidP="005C41BA">
      <w:pPr>
        <w:pStyle w:val="af1"/>
        <w:keepNext/>
        <w:rPr>
          <w:sz w:val="24"/>
          <w:szCs w:val="24"/>
        </w:rPr>
      </w:pPr>
      <w:bookmarkStart w:id="228" w:name="_Ref128747040"/>
      <w:bookmarkStart w:id="229" w:name="_Toc143090803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  <w:lang w:val="en-US"/>
        </w:rPr>
        <w:instrText>SEQ</w:instrText>
      </w:r>
      <w:r w:rsidRPr="00761C9E">
        <w:rPr>
          <w:sz w:val="24"/>
          <w:szCs w:val="24"/>
        </w:rPr>
        <w:instrText xml:space="preserve"> Таблица \* </w:instrText>
      </w:r>
      <w:r w:rsidRPr="00761C9E">
        <w:rPr>
          <w:sz w:val="24"/>
          <w:szCs w:val="24"/>
          <w:lang w:val="en-US"/>
        </w:rPr>
        <w:instrText>ARABIC</w:instrText>
      </w:r>
      <w:r w:rsidRPr="00761C9E">
        <w:rPr>
          <w:sz w:val="24"/>
          <w:szCs w:val="24"/>
        </w:rPr>
        <w:instrText xml:space="preserve">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  <w:lang w:val="en-US"/>
        </w:rPr>
        <w:t>18</w:t>
      </w:r>
      <w:r w:rsidRPr="00761C9E">
        <w:rPr>
          <w:sz w:val="24"/>
          <w:szCs w:val="24"/>
        </w:rPr>
        <w:fldChar w:fldCharType="end"/>
      </w:r>
      <w:bookmarkEnd w:id="228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Описание комплексного типа «</w:t>
      </w:r>
      <w:r w:rsidRPr="00761C9E">
        <w:rPr>
          <w:sz w:val="24"/>
          <w:szCs w:val="24"/>
          <w:lang w:val="en-US"/>
        </w:rPr>
        <w:t>MSC</w:t>
      </w:r>
      <w:r w:rsidRPr="00761C9E">
        <w:rPr>
          <w:sz w:val="24"/>
          <w:szCs w:val="24"/>
        </w:rPr>
        <w:t>_</w:t>
      </w:r>
      <w:r w:rsidRPr="00761C9E">
        <w:rPr>
          <w:sz w:val="24"/>
          <w:szCs w:val="24"/>
          <w:lang w:val="en-US"/>
        </w:rPr>
        <w:t>RcptPUR</w:t>
      </w:r>
      <w:r w:rsidRPr="00761C9E">
        <w:rPr>
          <w:sz w:val="24"/>
          <w:szCs w:val="24"/>
        </w:rPr>
        <w:t>_</w:t>
      </w:r>
      <w:r w:rsidRPr="00761C9E">
        <w:rPr>
          <w:sz w:val="24"/>
          <w:szCs w:val="24"/>
          <w:lang w:val="en-US"/>
        </w:rPr>
        <w:t>EB</w:t>
      </w:r>
      <w:r w:rsidRPr="00761C9E">
        <w:rPr>
          <w:sz w:val="24"/>
          <w:szCs w:val="24"/>
        </w:rPr>
        <w:t>»</w:t>
      </w:r>
      <w:bookmarkEnd w:id="229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539"/>
        <w:gridCol w:w="2693"/>
        <w:gridCol w:w="709"/>
        <w:gridCol w:w="1418"/>
        <w:gridCol w:w="1842"/>
        <w:gridCol w:w="4359"/>
      </w:tblGrid>
      <w:tr w:rsidR="005C41BA" w:rsidRPr="006C2B32" w14:paraId="75B53589" w14:textId="77777777" w:rsidTr="006C2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3539" w:type="dxa"/>
            <w:shd w:val="clear" w:color="auto" w:fill="D9D9D9" w:themeFill="background1" w:themeFillShade="D9"/>
          </w:tcPr>
          <w:p w14:paraId="12BA94EF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Наименование элемента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AF05A96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1CFE418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Тип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F6E17A6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Формат элемента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D8E3E94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Обязательность</w:t>
            </w:r>
          </w:p>
        </w:tc>
        <w:tc>
          <w:tcPr>
            <w:tcW w:w="4359" w:type="dxa"/>
            <w:shd w:val="clear" w:color="auto" w:fill="D9D9D9" w:themeFill="background1" w:themeFillShade="D9"/>
          </w:tcPr>
          <w:p w14:paraId="0503969A" w14:textId="77777777" w:rsidR="005C41BA" w:rsidRPr="00761C9E" w:rsidRDefault="005C41BA" w:rsidP="00445EA4">
            <w:pPr>
              <w:pStyle w:val="GOSTTableHead"/>
              <w:rPr>
                <w:szCs w:val="22"/>
              </w:rPr>
            </w:pPr>
            <w:r w:rsidRPr="00761C9E">
              <w:rPr>
                <w:szCs w:val="22"/>
              </w:rPr>
              <w:t>Дополнительная информация</w:t>
            </w:r>
          </w:p>
        </w:tc>
      </w:tr>
      <w:tr w:rsidR="005C41BA" w:rsidRPr="00761C9E" w14:paraId="5C0C8561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43D3AD53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761C9E">
              <w:rPr>
                <w:sz w:val="22"/>
                <w:szCs w:val="22"/>
              </w:rPr>
              <w:t>Тип</w:t>
            </w:r>
            <w:r w:rsidRPr="00761C9E">
              <w:rPr>
                <w:sz w:val="22"/>
                <w:szCs w:val="22"/>
                <w:lang w:val="en-US"/>
              </w:rPr>
              <w:t xml:space="preserve"> </w:t>
            </w:r>
            <w:r w:rsidRPr="00761C9E">
              <w:rPr>
                <w:sz w:val="22"/>
                <w:szCs w:val="22"/>
              </w:rPr>
              <w:t>документа</w:t>
            </w:r>
          </w:p>
        </w:tc>
        <w:tc>
          <w:tcPr>
            <w:tcW w:w="2693" w:type="dxa"/>
          </w:tcPr>
          <w:p w14:paraId="2AAD1A00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val="en-US"/>
              </w:rPr>
              <w:t>metaType</w:t>
            </w:r>
          </w:p>
        </w:tc>
        <w:tc>
          <w:tcPr>
            <w:tcW w:w="709" w:type="dxa"/>
          </w:tcPr>
          <w:p w14:paraId="4DCB4B77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</w:rPr>
              <w:t>А</w:t>
            </w:r>
          </w:p>
        </w:tc>
        <w:tc>
          <w:tcPr>
            <w:tcW w:w="1418" w:type="dxa"/>
          </w:tcPr>
          <w:p w14:paraId="0B1AE96D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842" w:type="dxa"/>
          </w:tcPr>
          <w:p w14:paraId="2279C23B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</w:rPr>
              <w:t>Н</w:t>
            </w:r>
          </w:p>
        </w:tc>
        <w:tc>
          <w:tcPr>
            <w:tcW w:w="4359" w:type="dxa"/>
          </w:tcPr>
          <w:p w14:paraId="341D1DC9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 w:rsidRPr="00761C9E">
              <w:rPr>
                <w:sz w:val="22"/>
                <w:szCs w:val="22"/>
                <w:lang w:val="en-US"/>
              </w:rPr>
              <w:t>formular</w:t>
            </w:r>
            <w:r w:rsidRPr="00761C9E">
              <w:rPr>
                <w:sz w:val="22"/>
                <w:szCs w:val="22"/>
              </w:rPr>
              <w:t>».</w:t>
            </w:r>
          </w:p>
        </w:tc>
      </w:tr>
      <w:tr w:rsidR="005C41BA" w:rsidRPr="00761C9E" w14:paraId="34EA77D7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6765C083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Версия структуры формуляра</w:t>
            </w:r>
          </w:p>
        </w:tc>
        <w:tc>
          <w:tcPr>
            <w:tcW w:w="2693" w:type="dxa"/>
          </w:tcPr>
          <w:p w14:paraId="45975F78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versionID</w:t>
            </w:r>
          </w:p>
        </w:tc>
        <w:tc>
          <w:tcPr>
            <w:tcW w:w="709" w:type="dxa"/>
          </w:tcPr>
          <w:p w14:paraId="5B365E6D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418" w:type="dxa"/>
          </w:tcPr>
          <w:p w14:paraId="4FD161A6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2" w:type="dxa"/>
          </w:tcPr>
          <w:p w14:paraId="2E9C0648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2A9BDFE" w14:textId="0A1ABC5F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 xml:space="preserve">Указывается значение версии. Номер </w:t>
            </w:r>
            <w:r w:rsidRPr="00CB4436">
              <w:rPr>
                <w:sz w:val="22"/>
                <w:szCs w:val="22"/>
                <w:lang w:eastAsia="en-US"/>
              </w:rPr>
              <w:t xml:space="preserve">версии </w:t>
            </w:r>
            <w:r w:rsidR="0061135F" w:rsidRPr="00CB4436">
              <w:rPr>
                <w:sz w:val="22"/>
                <w:szCs w:val="22"/>
                <w:lang w:eastAsia="en-US"/>
              </w:rPr>
              <w:t>1</w:t>
            </w:r>
            <w:r w:rsidRPr="00CB4436">
              <w:rPr>
                <w:sz w:val="22"/>
                <w:szCs w:val="22"/>
                <w:lang w:eastAsia="en-US"/>
              </w:rPr>
              <w:t>.0</w:t>
            </w:r>
          </w:p>
        </w:tc>
      </w:tr>
      <w:tr w:rsidR="005C41BA" w:rsidRPr="00761C9E" w14:paraId="023CD730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2044049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2693" w:type="dxa"/>
          </w:tcPr>
          <w:p w14:paraId="1822E772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709" w:type="dxa"/>
          </w:tcPr>
          <w:p w14:paraId="0E15B95D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7274DA0E" w14:textId="290F497A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(36)</w:t>
            </w:r>
          </w:p>
        </w:tc>
        <w:tc>
          <w:tcPr>
            <w:tcW w:w="1842" w:type="dxa"/>
          </w:tcPr>
          <w:p w14:paraId="07DE50E9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76D2BE01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761C9E">
              <w:rPr>
                <w:sz w:val="22"/>
                <w:szCs w:val="22"/>
                <w:lang w:eastAsia="en-US"/>
              </w:rPr>
              <w:t>Квитанции.</w:t>
            </w:r>
          </w:p>
          <w:p w14:paraId="0DD01185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Формируется системой – получателем (обработчиком) квитуемого документа.</w:t>
            </w:r>
          </w:p>
        </w:tc>
      </w:tr>
      <w:tr w:rsidR="005C41BA" w:rsidRPr="00761C9E" w14:paraId="024806EF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</w:trPr>
        <w:tc>
          <w:tcPr>
            <w:tcW w:w="3539" w:type="dxa"/>
          </w:tcPr>
          <w:p w14:paraId="731804EE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lastRenderedPageBreak/>
              <w:t>Дата и время формирования Квитанции</w:t>
            </w:r>
          </w:p>
        </w:tc>
        <w:tc>
          <w:tcPr>
            <w:tcW w:w="2693" w:type="dxa"/>
          </w:tcPr>
          <w:p w14:paraId="7B821D0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RcptDtTm</w:t>
            </w:r>
          </w:p>
        </w:tc>
        <w:tc>
          <w:tcPr>
            <w:tcW w:w="709" w:type="dxa"/>
          </w:tcPr>
          <w:p w14:paraId="49A00B47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BDD8121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</w:t>
            </w:r>
            <w:r w:rsidRPr="00761C9E">
              <w:rPr>
                <w:sz w:val="22"/>
                <w:szCs w:val="22"/>
                <w:lang w:eastAsia="en-US"/>
              </w:rPr>
              <w:t>ateTime</w:t>
            </w:r>
          </w:p>
        </w:tc>
        <w:tc>
          <w:tcPr>
            <w:tcW w:w="1842" w:type="dxa"/>
          </w:tcPr>
          <w:p w14:paraId="1BAF9CC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3B1DD382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</w:tc>
      </w:tr>
      <w:tr w:rsidR="005C41BA" w:rsidRPr="00761C9E" w14:paraId="1CCAC168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tcW w:w="3539" w:type="dxa"/>
          </w:tcPr>
          <w:p w14:paraId="203EB71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 xml:space="preserve">GUID обработанного (квитуемого) документа </w:t>
            </w:r>
          </w:p>
        </w:tc>
        <w:tc>
          <w:tcPr>
            <w:tcW w:w="2693" w:type="dxa"/>
          </w:tcPr>
          <w:p w14:paraId="2102FD5F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GUIDParentDoc</w:t>
            </w:r>
          </w:p>
        </w:tc>
        <w:tc>
          <w:tcPr>
            <w:tcW w:w="709" w:type="dxa"/>
          </w:tcPr>
          <w:p w14:paraId="0ABEF457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5AB06460" w14:textId="110BC4CD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(36) или Т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(1-60)</w:t>
            </w:r>
          </w:p>
        </w:tc>
        <w:tc>
          <w:tcPr>
            <w:tcW w:w="1842" w:type="dxa"/>
          </w:tcPr>
          <w:p w14:paraId="3C07AE9C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0DC27A8E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GUID – Глобальный уникальный идентификатор </w:t>
            </w:r>
            <w:r w:rsidRPr="00761C9E">
              <w:rPr>
                <w:sz w:val="22"/>
                <w:szCs w:val="22"/>
                <w:lang w:eastAsia="en-US"/>
              </w:rPr>
              <w:t xml:space="preserve">обработанного (квитуемого) документа. </w:t>
            </w:r>
          </w:p>
          <w:p w14:paraId="78E451EE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Сформирован системой – отправителем документа.</w:t>
            </w:r>
          </w:p>
          <w:p w14:paraId="6A28081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В случае обмена с иными клиентами (организациями, которым не открыт лицевой счет в органах Федерального казначейства) указывается размерность (1-60). В иных случаях – (36).</w:t>
            </w:r>
          </w:p>
        </w:tc>
      </w:tr>
      <w:tr w:rsidR="005C41BA" w:rsidRPr="00761C9E" w14:paraId="54E80D50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</w:trPr>
        <w:tc>
          <w:tcPr>
            <w:tcW w:w="3539" w:type="dxa"/>
          </w:tcPr>
          <w:p w14:paraId="296A79F7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Статус обработки документа</w:t>
            </w:r>
          </w:p>
        </w:tc>
        <w:tc>
          <w:tcPr>
            <w:tcW w:w="2693" w:type="dxa"/>
          </w:tcPr>
          <w:p w14:paraId="74D5C1A2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Rslt</w:t>
            </w:r>
          </w:p>
        </w:tc>
        <w:tc>
          <w:tcPr>
            <w:tcW w:w="709" w:type="dxa"/>
          </w:tcPr>
          <w:p w14:paraId="477259F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08F13038" w14:textId="0B89B9CD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(1-2)</w:t>
            </w:r>
          </w:p>
        </w:tc>
        <w:tc>
          <w:tcPr>
            <w:tcW w:w="1842" w:type="dxa"/>
          </w:tcPr>
          <w:p w14:paraId="27D39AA1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7BDFD47F" w14:textId="51901D70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Статус обработки документа, передается код статуса, согласно </w:t>
            </w:r>
            <w:r w:rsidR="000400B3" w:rsidRPr="00761C9E">
              <w:rPr>
                <w:sz w:val="22"/>
                <w:szCs w:val="22"/>
              </w:rPr>
              <w:fldChar w:fldCharType="begin"/>
            </w:r>
            <w:r w:rsidR="000400B3" w:rsidRPr="00761C9E">
              <w:rPr>
                <w:sz w:val="22"/>
                <w:szCs w:val="22"/>
              </w:rPr>
              <w:instrText xml:space="preserve"> REF _Ref128747076 \h </w:instrText>
            </w:r>
            <w:r w:rsidR="00761C9E">
              <w:rPr>
                <w:sz w:val="22"/>
                <w:szCs w:val="22"/>
              </w:rPr>
              <w:instrText xml:space="preserve"> \* MERGEFORMAT </w:instrText>
            </w:r>
            <w:r w:rsidR="000400B3" w:rsidRPr="00761C9E">
              <w:rPr>
                <w:sz w:val="22"/>
                <w:szCs w:val="22"/>
              </w:rPr>
            </w:r>
            <w:r w:rsidR="000400B3" w:rsidRPr="00761C9E">
              <w:rPr>
                <w:sz w:val="22"/>
                <w:szCs w:val="22"/>
              </w:rPr>
              <w:fldChar w:fldCharType="separate"/>
            </w:r>
            <w:r w:rsidR="00895699" w:rsidRPr="00761C9E">
              <w:rPr>
                <w:szCs w:val="24"/>
              </w:rPr>
              <w:t xml:space="preserve">Таблица </w:t>
            </w:r>
            <w:r w:rsidR="00895699">
              <w:rPr>
                <w:noProof/>
                <w:szCs w:val="24"/>
              </w:rPr>
              <w:t>19</w:t>
            </w:r>
            <w:r w:rsidR="000400B3" w:rsidRPr="00761C9E">
              <w:rPr>
                <w:sz w:val="22"/>
                <w:szCs w:val="22"/>
              </w:rPr>
              <w:fldChar w:fldCharType="end"/>
            </w:r>
            <w:r w:rsidRPr="00761C9E">
              <w:rPr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5C41BA" w:rsidRPr="00761C9E" w14:paraId="5713E889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tcW w:w="3539" w:type="dxa"/>
          </w:tcPr>
          <w:p w14:paraId="6553959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Дата присвоения статуса документу</w:t>
            </w:r>
          </w:p>
        </w:tc>
        <w:tc>
          <w:tcPr>
            <w:tcW w:w="2693" w:type="dxa"/>
          </w:tcPr>
          <w:p w14:paraId="529ED8C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DtSt</w:t>
            </w:r>
          </w:p>
        </w:tc>
        <w:tc>
          <w:tcPr>
            <w:tcW w:w="709" w:type="dxa"/>
          </w:tcPr>
          <w:p w14:paraId="32EE83F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03485287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1842" w:type="dxa"/>
          </w:tcPr>
          <w:p w14:paraId="0892AB56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7DC3AEC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Поле не обязательно к заполнению при взаимодействии ПУДС ЭБ с ФО</w:t>
            </w:r>
          </w:p>
        </w:tc>
      </w:tr>
      <w:tr w:rsidR="005C41BA" w:rsidRPr="00761C9E" w14:paraId="3AB3B76B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31CCB6F2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2693" w:type="dxa"/>
          </w:tcPr>
          <w:p w14:paraId="1593405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SytemIN</w:t>
            </w:r>
          </w:p>
        </w:tc>
        <w:tc>
          <w:tcPr>
            <w:tcW w:w="709" w:type="dxa"/>
          </w:tcPr>
          <w:p w14:paraId="4D1784E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A522FBE" w14:textId="3DA9B255" w:rsidR="005C41BA" w:rsidRPr="00761C9E" w:rsidRDefault="005C41BA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</w:t>
            </w:r>
            <w:r w:rsidRPr="00761C9E">
              <w:rPr>
                <w:sz w:val="22"/>
                <w:szCs w:val="22"/>
                <w:lang w:val="en-US" w:eastAsia="en-US"/>
              </w:rPr>
              <w:t>10</w:t>
            </w:r>
            <w:r w:rsidRPr="00761C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2" w:type="dxa"/>
          </w:tcPr>
          <w:p w14:paraId="5DFE4AB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7F860FC5" w14:textId="77777777" w:rsidR="005C41BA" w:rsidRPr="00761C9E" w:rsidRDefault="005C41BA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Указываются значения:</w:t>
            </w:r>
          </w:p>
          <w:p w14:paraId="5517F3F9" w14:textId="1B148207" w:rsidR="005C41BA" w:rsidRPr="00761C9E" w:rsidRDefault="005C41BA" w:rsidP="00374E9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</w:t>
            </w:r>
            <w:r w:rsidR="005D014C" w:rsidRPr="005D014C">
              <w:rPr>
                <w:szCs w:val="22"/>
                <w:highlight w:val="yellow"/>
              </w:rPr>
              <w:t>FAMABS</w:t>
            </w:r>
            <w:r w:rsidRPr="00761C9E">
              <w:rPr>
                <w:szCs w:val="22"/>
              </w:rPr>
              <w:t>» для ПУДС ЭБ;</w:t>
            </w:r>
          </w:p>
          <w:p w14:paraId="12F7779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5C41BA" w:rsidRPr="00761C9E" w14:paraId="6398DEB8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1B905C5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lastRenderedPageBreak/>
              <w:t>Система – приемник</w:t>
            </w:r>
          </w:p>
        </w:tc>
        <w:tc>
          <w:tcPr>
            <w:tcW w:w="2693" w:type="dxa"/>
          </w:tcPr>
          <w:p w14:paraId="0C34231F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SytemOut</w:t>
            </w:r>
          </w:p>
        </w:tc>
        <w:tc>
          <w:tcPr>
            <w:tcW w:w="709" w:type="dxa"/>
          </w:tcPr>
          <w:p w14:paraId="47340CB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32D99C82" w14:textId="322B3DF2" w:rsidR="005C41BA" w:rsidRPr="00761C9E" w:rsidRDefault="005C41BA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</w:t>
            </w:r>
            <w:r w:rsidRPr="00761C9E">
              <w:rPr>
                <w:sz w:val="22"/>
                <w:szCs w:val="22"/>
                <w:lang w:val="en-US" w:eastAsia="en-US"/>
              </w:rPr>
              <w:t>10</w:t>
            </w:r>
            <w:r w:rsidRPr="00761C9E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2" w:type="dxa"/>
          </w:tcPr>
          <w:p w14:paraId="6155E5A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3757AA2F" w14:textId="77777777" w:rsidR="005C41BA" w:rsidRPr="00761C9E" w:rsidRDefault="005C41BA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>Указываются значения:</w:t>
            </w:r>
          </w:p>
          <w:p w14:paraId="39288C3D" w14:textId="1957BBB6" w:rsidR="005C41BA" w:rsidRPr="00761C9E" w:rsidRDefault="005C41BA" w:rsidP="00374E9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 w:rsidRPr="00761C9E">
              <w:rPr>
                <w:szCs w:val="22"/>
              </w:rPr>
              <w:t>«</w:t>
            </w:r>
            <w:r w:rsidR="005D014C" w:rsidRPr="005D014C">
              <w:rPr>
                <w:szCs w:val="22"/>
                <w:highlight w:val="yellow"/>
              </w:rPr>
              <w:t>FAMABS</w:t>
            </w:r>
            <w:r w:rsidRPr="00761C9E">
              <w:rPr>
                <w:szCs w:val="22"/>
              </w:rPr>
              <w:t>» для ПУДС ЭБ;</w:t>
            </w:r>
          </w:p>
        </w:tc>
      </w:tr>
      <w:tr w:rsidR="005C41BA" w:rsidRPr="00761C9E" w14:paraId="299B9D90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</w:trPr>
        <w:tc>
          <w:tcPr>
            <w:tcW w:w="3539" w:type="dxa"/>
          </w:tcPr>
          <w:p w14:paraId="7AA51B8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2693" w:type="dxa"/>
          </w:tcPr>
          <w:p w14:paraId="2B1DC5F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DscrptnGI</w:t>
            </w:r>
          </w:p>
        </w:tc>
        <w:tc>
          <w:tcPr>
            <w:tcW w:w="709" w:type="dxa"/>
          </w:tcPr>
          <w:p w14:paraId="30413A6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516948F2" w14:textId="3FF4494D" w:rsidR="005C41BA" w:rsidRPr="00761C9E" w:rsidRDefault="005C41BA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(1-2000)</w:t>
            </w:r>
          </w:p>
        </w:tc>
        <w:tc>
          <w:tcPr>
            <w:tcW w:w="1842" w:type="dxa"/>
          </w:tcPr>
          <w:p w14:paraId="4F203E1C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2FB9BF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Причина нахождения документа на данном статусе (ошибка загрузки, причина отказа).</w:t>
            </w:r>
          </w:p>
        </w:tc>
      </w:tr>
      <w:tr w:rsidR="005C41BA" w:rsidRPr="00761C9E" w14:paraId="79C2836B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tcW w:w="3539" w:type="dxa"/>
          </w:tcPr>
          <w:p w14:paraId="51F86BB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>Код обработки документа</w:t>
            </w:r>
          </w:p>
        </w:tc>
        <w:tc>
          <w:tcPr>
            <w:tcW w:w="2693" w:type="dxa"/>
          </w:tcPr>
          <w:p w14:paraId="424818A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rFonts w:eastAsia="Calibri"/>
                <w:sz w:val="22"/>
                <w:szCs w:val="22"/>
              </w:rPr>
              <w:t>Operation</w:t>
            </w:r>
          </w:p>
        </w:tc>
        <w:tc>
          <w:tcPr>
            <w:tcW w:w="709" w:type="dxa"/>
          </w:tcPr>
          <w:p w14:paraId="62E59C3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DA71857" w14:textId="19ACE764" w:rsidR="005C41BA" w:rsidRPr="00761C9E" w:rsidRDefault="005C41BA" w:rsidP="00374E92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Т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(1-100)</w:t>
            </w:r>
          </w:p>
        </w:tc>
        <w:tc>
          <w:tcPr>
            <w:tcW w:w="1842" w:type="dxa"/>
          </w:tcPr>
          <w:p w14:paraId="2E5D8F1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5646EB6C" w14:textId="77777777" w:rsidR="005C41BA" w:rsidRPr="00761C9E" w:rsidRDefault="005C41BA" w:rsidP="00374E92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761C9E">
              <w:rPr>
                <w:szCs w:val="22"/>
              </w:rPr>
              <w:t xml:space="preserve">Указывается код обработки документа. </w:t>
            </w:r>
          </w:p>
        </w:tc>
      </w:tr>
      <w:tr w:rsidR="005C41BA" w:rsidRPr="00761C9E" w14:paraId="2589AD91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3638A35F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2693" w:type="dxa"/>
          </w:tcPr>
          <w:p w14:paraId="35E044F6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RfrncCd</w:t>
            </w:r>
          </w:p>
        </w:tc>
        <w:tc>
          <w:tcPr>
            <w:tcW w:w="709" w:type="dxa"/>
          </w:tcPr>
          <w:p w14:paraId="77C255D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756466C8" w14:textId="1935A7B2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(1-50)</w:t>
            </w:r>
          </w:p>
        </w:tc>
        <w:tc>
          <w:tcPr>
            <w:tcW w:w="1842" w:type="dxa"/>
          </w:tcPr>
          <w:p w14:paraId="27C7F7B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4359" w:type="dxa"/>
          </w:tcPr>
          <w:p w14:paraId="3D7751CB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 xml:space="preserve">Указывается тип документа </w:t>
            </w:r>
          </w:p>
        </w:tc>
      </w:tr>
      <w:tr w:rsidR="005C41BA" w:rsidRPr="00761C9E" w14:paraId="56997CBD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2DD45ED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Причина отклонения пакета платежных поручений</w:t>
            </w:r>
          </w:p>
        </w:tc>
        <w:tc>
          <w:tcPr>
            <w:tcW w:w="2693" w:type="dxa"/>
          </w:tcPr>
          <w:p w14:paraId="4746CBF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PckgNt</w:t>
            </w:r>
          </w:p>
        </w:tc>
        <w:tc>
          <w:tcPr>
            <w:tcW w:w="709" w:type="dxa"/>
          </w:tcPr>
          <w:p w14:paraId="020BEAF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1E411770" w14:textId="3A6F0C44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T</w:t>
            </w:r>
            <w:r w:rsidR="000400B3" w:rsidRPr="00761C9E">
              <w:rPr>
                <w:color w:val="000000"/>
                <w:sz w:val="22"/>
                <w:szCs w:val="22"/>
              </w:rPr>
              <w:t xml:space="preserve"> </w:t>
            </w:r>
            <w:r w:rsidRPr="00761C9E">
              <w:rPr>
                <w:color w:val="000000"/>
                <w:sz w:val="22"/>
                <w:szCs w:val="22"/>
              </w:rPr>
              <w:t>(1-254)</w:t>
            </w:r>
          </w:p>
        </w:tc>
        <w:tc>
          <w:tcPr>
            <w:tcW w:w="1842" w:type="dxa"/>
          </w:tcPr>
          <w:p w14:paraId="422CEF2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50DF258C" w14:textId="133AA4CB" w:rsidR="005C41BA" w:rsidRPr="00761C9E" w:rsidRDefault="005C41BA" w:rsidP="00374E92">
            <w:pPr>
              <w:pStyle w:val="afffffffe"/>
              <w:spacing w:before="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>Указывается при</w:t>
            </w:r>
            <w:r w:rsidR="000400B3"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>ч</w:t>
            </w: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>ина отклонения пакета платежных поручений.</w:t>
            </w:r>
          </w:p>
          <w:p w14:paraId="1BB05429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5C41BA" w:rsidRPr="00761C9E" w14:paraId="08851D0A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5953425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Сумма исполнения пакета платежных поручений</w:t>
            </w:r>
          </w:p>
        </w:tc>
        <w:tc>
          <w:tcPr>
            <w:tcW w:w="2693" w:type="dxa"/>
          </w:tcPr>
          <w:p w14:paraId="6A23E73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ExcAmnt</w:t>
            </w:r>
          </w:p>
        </w:tc>
        <w:tc>
          <w:tcPr>
            <w:tcW w:w="709" w:type="dxa"/>
          </w:tcPr>
          <w:p w14:paraId="7E6A990C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5A7E60A9" w14:textId="513653CF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  <w:lang w:val="en-US"/>
              </w:rPr>
              <w:t>N</w:t>
            </w:r>
            <w:r w:rsidR="000400B3" w:rsidRPr="00761C9E">
              <w:rPr>
                <w:color w:val="000000"/>
                <w:sz w:val="22"/>
                <w:szCs w:val="22"/>
              </w:rPr>
              <w:t xml:space="preserve"> </w:t>
            </w:r>
            <w:r w:rsidRPr="00761C9E">
              <w:rPr>
                <w:color w:val="000000"/>
                <w:sz w:val="22"/>
                <w:szCs w:val="22"/>
              </w:rPr>
              <w:t>(20.2)</w:t>
            </w:r>
          </w:p>
        </w:tc>
        <w:tc>
          <w:tcPr>
            <w:tcW w:w="1842" w:type="dxa"/>
          </w:tcPr>
          <w:p w14:paraId="3D4F249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03C601F" w14:textId="77777777" w:rsidR="005C41BA" w:rsidRPr="00761C9E" w:rsidRDefault="005C41BA" w:rsidP="00374E92">
            <w:pPr>
              <w:pStyle w:val="afffffffe"/>
              <w:spacing w:before="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61C9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Указывается сумма исполнения пакета платежных поручений. </w:t>
            </w:r>
          </w:p>
          <w:p w14:paraId="47404ADF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Поле заполняется только при формировании 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</w:tc>
      </w:tr>
      <w:tr w:rsidR="005C41BA" w:rsidRPr="00761C9E" w14:paraId="5F0DEB5A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75B7BBCE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Информация о платежных поручениях в пакете</w:t>
            </w:r>
          </w:p>
        </w:tc>
        <w:tc>
          <w:tcPr>
            <w:tcW w:w="2693" w:type="dxa"/>
          </w:tcPr>
          <w:p w14:paraId="24ACD05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709" w:type="dxa"/>
          </w:tcPr>
          <w:p w14:paraId="14C2437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418" w:type="dxa"/>
          </w:tcPr>
          <w:p w14:paraId="7BA24713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color w:val="000000"/>
                <w:sz w:val="22"/>
                <w:szCs w:val="22"/>
                <w:lang w:val="en-US"/>
              </w:rPr>
              <w:t>t</w:t>
            </w:r>
            <w:r w:rsidRPr="00761C9E">
              <w:rPr>
                <w:color w:val="000000"/>
                <w:sz w:val="22"/>
                <w:szCs w:val="22"/>
              </w:rPr>
              <w:t>PmntRqst</w:t>
            </w:r>
          </w:p>
        </w:tc>
        <w:tc>
          <w:tcPr>
            <w:tcW w:w="1842" w:type="dxa"/>
          </w:tcPr>
          <w:p w14:paraId="1B8D9BD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2A13FC9" w14:textId="4BD0CD72" w:rsidR="005C41BA" w:rsidRPr="00761C9E" w:rsidRDefault="005C41BA" w:rsidP="00374E92">
            <w:pPr>
              <w:spacing w:before="60" w:after="60"/>
              <w:ind w:firstLine="0"/>
              <w:jc w:val="left"/>
              <w:rPr>
                <w:color w:val="000000"/>
                <w:spacing w:val="-5"/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>Указывается информация об и</w:t>
            </w:r>
            <w:r w:rsidR="000400B3" w:rsidRPr="00761C9E">
              <w:rPr>
                <w:color w:val="000000"/>
                <w:sz w:val="22"/>
                <w:szCs w:val="22"/>
              </w:rPr>
              <w:t>с</w:t>
            </w:r>
            <w:r w:rsidRPr="00761C9E">
              <w:rPr>
                <w:color w:val="000000"/>
                <w:sz w:val="22"/>
                <w:szCs w:val="22"/>
              </w:rPr>
              <w:t>полнении платежных поручений в пакете</w:t>
            </w:r>
            <w:r w:rsidRPr="00761C9E">
              <w:rPr>
                <w:color w:val="000000"/>
                <w:spacing w:val="-5"/>
                <w:sz w:val="22"/>
                <w:szCs w:val="22"/>
              </w:rPr>
              <w:t>.</w:t>
            </w:r>
          </w:p>
          <w:p w14:paraId="1F18B4F9" w14:textId="77777777" w:rsidR="005C41BA" w:rsidRPr="00761C9E" w:rsidRDefault="005C41BA" w:rsidP="00374E92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color w:val="000000"/>
                <w:sz w:val="22"/>
                <w:szCs w:val="22"/>
              </w:rPr>
              <w:t xml:space="preserve">Блок заполняется только при формировании </w:t>
            </w:r>
            <w:r w:rsidRPr="00761C9E">
              <w:rPr>
                <w:color w:val="000000"/>
                <w:sz w:val="22"/>
                <w:szCs w:val="22"/>
              </w:rPr>
              <w:lastRenderedPageBreak/>
              <w:t xml:space="preserve">Квитанции на документ </w:t>
            </w:r>
            <w:r w:rsidRPr="00761C9E">
              <w:rPr>
                <w:sz w:val="22"/>
                <w:szCs w:val="22"/>
              </w:rPr>
              <w:t>«Пакет платежных поручений».</w:t>
            </w:r>
          </w:p>
          <w:p w14:paraId="11E37BB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Для маршрута ФО – ПУДС поле не заполняется</w:t>
            </w:r>
          </w:p>
        </w:tc>
      </w:tr>
      <w:tr w:rsidR="005C41BA" w:rsidRPr="00761C9E" w14:paraId="1D319825" w14:textId="77777777" w:rsidTr="00761C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340ACDA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lastRenderedPageBreak/>
              <w:t>Имя обработанного xml-файла</w:t>
            </w:r>
          </w:p>
        </w:tc>
        <w:tc>
          <w:tcPr>
            <w:tcW w:w="2693" w:type="dxa"/>
          </w:tcPr>
          <w:p w14:paraId="1D80B0CD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FlNm</w:t>
            </w:r>
          </w:p>
        </w:tc>
        <w:tc>
          <w:tcPr>
            <w:tcW w:w="709" w:type="dxa"/>
          </w:tcPr>
          <w:p w14:paraId="6D0B6B3B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418" w:type="dxa"/>
          </w:tcPr>
          <w:p w14:paraId="6A1DB091" w14:textId="2C3A1480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</w:t>
            </w:r>
            <w:r w:rsidR="000400B3" w:rsidRPr="00761C9E">
              <w:rPr>
                <w:sz w:val="22"/>
                <w:szCs w:val="22"/>
                <w:lang w:eastAsia="en-US"/>
              </w:rPr>
              <w:t xml:space="preserve"> </w:t>
            </w:r>
            <w:r w:rsidRPr="00761C9E">
              <w:rPr>
                <w:sz w:val="22"/>
                <w:szCs w:val="22"/>
                <w:lang w:eastAsia="en-US"/>
              </w:rPr>
              <w:t>(1-256)</w:t>
            </w:r>
          </w:p>
        </w:tc>
        <w:tc>
          <w:tcPr>
            <w:tcW w:w="1842" w:type="dxa"/>
          </w:tcPr>
          <w:p w14:paraId="100B878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255A8874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</w:rPr>
              <w:t xml:space="preserve">Поле не заполняется для маршрута ФО – ПУДС </w:t>
            </w:r>
          </w:p>
        </w:tc>
      </w:tr>
      <w:tr w:rsidR="005C41BA" w:rsidRPr="00761C9E" w14:paraId="0D00BEB1" w14:textId="77777777" w:rsidTr="00761C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39" w:type="dxa"/>
          </w:tcPr>
          <w:p w14:paraId="12A67A4B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  <w:lang w:eastAsia="en-US"/>
              </w:rPr>
              <w:t>Выявленные ошибки документа или его изменения</w:t>
            </w:r>
          </w:p>
        </w:tc>
        <w:tc>
          <w:tcPr>
            <w:tcW w:w="2693" w:type="dxa"/>
          </w:tcPr>
          <w:p w14:paraId="17AE413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PstnRslt</w:t>
            </w:r>
          </w:p>
        </w:tc>
        <w:tc>
          <w:tcPr>
            <w:tcW w:w="709" w:type="dxa"/>
          </w:tcPr>
          <w:p w14:paraId="1309077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418" w:type="dxa"/>
          </w:tcPr>
          <w:p w14:paraId="5C703F50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1842" w:type="dxa"/>
          </w:tcPr>
          <w:p w14:paraId="5939CD28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4359" w:type="dxa"/>
          </w:tcPr>
          <w:p w14:paraId="1980635B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6D705C25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BlockName</w:t>
            </w:r>
          </w:p>
          <w:p w14:paraId="0A8BD93A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FieldName</w:t>
            </w:r>
          </w:p>
          <w:p w14:paraId="32193B32" w14:textId="77777777" w:rsidR="005C41BA" w:rsidRPr="00761C9E" w:rsidRDefault="005C41BA" w:rsidP="00374E92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761C9E">
              <w:rPr>
                <w:sz w:val="22"/>
                <w:szCs w:val="22"/>
                <w:lang w:eastAsia="en-US"/>
              </w:rPr>
              <w:t>FieldValue</w:t>
            </w:r>
            <w:r w:rsidRPr="00761C9E">
              <w:rPr>
                <w:sz w:val="22"/>
                <w:szCs w:val="22"/>
              </w:rPr>
              <w:t>.</w:t>
            </w:r>
          </w:p>
        </w:tc>
      </w:tr>
    </w:tbl>
    <w:p w14:paraId="4C939FCC" w14:textId="34BA5D55" w:rsidR="005C41BA" w:rsidRPr="00761C9E" w:rsidRDefault="005C41BA" w:rsidP="000400B3">
      <w:pPr>
        <w:pStyle w:val="af1"/>
        <w:keepNext/>
        <w:spacing w:before="240"/>
        <w:rPr>
          <w:sz w:val="24"/>
          <w:szCs w:val="24"/>
        </w:rPr>
      </w:pPr>
      <w:bookmarkStart w:id="230" w:name="_Ref128747076"/>
      <w:bookmarkStart w:id="231" w:name="_Toc143090804"/>
      <w:r w:rsidRPr="00761C9E">
        <w:rPr>
          <w:sz w:val="24"/>
          <w:szCs w:val="24"/>
        </w:rPr>
        <w:t xml:space="preserve">Таблица </w:t>
      </w:r>
      <w:r w:rsidRPr="00761C9E">
        <w:rPr>
          <w:sz w:val="24"/>
          <w:szCs w:val="24"/>
        </w:rPr>
        <w:fldChar w:fldCharType="begin"/>
      </w:r>
      <w:r w:rsidRPr="00761C9E">
        <w:rPr>
          <w:sz w:val="24"/>
          <w:szCs w:val="24"/>
        </w:rPr>
        <w:instrText xml:space="preserve"> SEQ Таблица \* ARABIC </w:instrText>
      </w:r>
      <w:r w:rsidRPr="00761C9E">
        <w:rPr>
          <w:sz w:val="24"/>
          <w:szCs w:val="24"/>
        </w:rPr>
        <w:fldChar w:fldCharType="separate"/>
      </w:r>
      <w:r w:rsidR="00895699">
        <w:rPr>
          <w:noProof/>
          <w:sz w:val="24"/>
          <w:szCs w:val="24"/>
        </w:rPr>
        <w:t>19</w:t>
      </w:r>
      <w:r w:rsidRPr="00761C9E">
        <w:rPr>
          <w:sz w:val="24"/>
          <w:szCs w:val="24"/>
        </w:rPr>
        <w:fldChar w:fldCharType="end"/>
      </w:r>
      <w:bookmarkEnd w:id="230"/>
      <w:r w:rsidR="00CA3459">
        <w:rPr>
          <w:sz w:val="24"/>
          <w:szCs w:val="24"/>
        </w:rPr>
        <w:t>.</w:t>
      </w:r>
      <w:r w:rsidRPr="00761C9E">
        <w:rPr>
          <w:sz w:val="24"/>
          <w:szCs w:val="24"/>
        </w:rPr>
        <w:t xml:space="preserve"> Статус обработки документа</w:t>
      </w:r>
      <w:bookmarkEnd w:id="23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9"/>
        <w:gridCol w:w="3928"/>
        <w:gridCol w:w="8433"/>
      </w:tblGrid>
      <w:tr w:rsidR="005C41BA" w:rsidRPr="00761C9E" w14:paraId="751CBE18" w14:textId="77777777" w:rsidTr="006C2B32">
        <w:trPr>
          <w:tblHeader/>
        </w:trPr>
        <w:tc>
          <w:tcPr>
            <w:tcW w:w="2104" w:type="pct"/>
            <w:gridSpan w:val="2"/>
            <w:shd w:val="clear" w:color="auto" w:fill="D9D9D9" w:themeFill="background1" w:themeFillShade="D9"/>
          </w:tcPr>
          <w:p w14:paraId="56662043" w14:textId="77777777" w:rsidR="005C41BA" w:rsidRPr="00761C9E" w:rsidRDefault="005C41BA" w:rsidP="000400B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bookmarkStart w:id="232" w:name="_Hlk122466358"/>
            <w:r w:rsidRPr="00761C9E">
              <w:rPr>
                <w:b/>
                <w:sz w:val="22"/>
                <w:szCs w:val="22"/>
              </w:rPr>
              <w:t>Статус обмена</w:t>
            </w:r>
          </w:p>
        </w:tc>
        <w:tc>
          <w:tcPr>
            <w:tcW w:w="2896" w:type="pct"/>
            <w:vMerge w:val="restart"/>
            <w:shd w:val="clear" w:color="auto" w:fill="D9D9D9" w:themeFill="background1" w:themeFillShade="D9"/>
            <w:vAlign w:val="center"/>
          </w:tcPr>
          <w:p w14:paraId="26F08B4D" w14:textId="77777777" w:rsidR="005C41BA" w:rsidRPr="00761C9E" w:rsidRDefault="005C41BA" w:rsidP="000400B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761C9E">
              <w:rPr>
                <w:b/>
                <w:sz w:val="22"/>
                <w:szCs w:val="22"/>
              </w:rPr>
              <w:t>Описание статуса</w:t>
            </w:r>
          </w:p>
        </w:tc>
      </w:tr>
      <w:tr w:rsidR="005C41BA" w:rsidRPr="00761C9E" w14:paraId="6E4EEFB3" w14:textId="77777777" w:rsidTr="006C2B32">
        <w:trPr>
          <w:trHeight w:val="70"/>
          <w:tblHeader/>
        </w:trPr>
        <w:tc>
          <w:tcPr>
            <w:tcW w:w="755" w:type="pct"/>
            <w:shd w:val="clear" w:color="auto" w:fill="D9D9D9" w:themeFill="background1" w:themeFillShade="D9"/>
          </w:tcPr>
          <w:p w14:paraId="6AB5969A" w14:textId="0209C4EA" w:rsidR="005C41BA" w:rsidRPr="00761C9E" w:rsidRDefault="005C41BA" w:rsidP="000400B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761C9E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1348" w:type="pct"/>
            <w:shd w:val="clear" w:color="auto" w:fill="D9D9D9" w:themeFill="background1" w:themeFillShade="D9"/>
          </w:tcPr>
          <w:p w14:paraId="535F83C3" w14:textId="77777777" w:rsidR="005C41BA" w:rsidRPr="00761C9E" w:rsidRDefault="005C41BA" w:rsidP="000400B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761C9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896" w:type="pct"/>
            <w:vMerge/>
            <w:shd w:val="clear" w:color="auto" w:fill="D9D9D9" w:themeFill="background1" w:themeFillShade="D9"/>
          </w:tcPr>
          <w:p w14:paraId="124EA64F" w14:textId="77777777" w:rsidR="005C41BA" w:rsidRPr="00761C9E" w:rsidRDefault="005C41BA" w:rsidP="005C41BA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5C41BA" w:rsidRPr="00761C9E" w14:paraId="5D15104D" w14:textId="77777777" w:rsidTr="00761C9E">
        <w:tc>
          <w:tcPr>
            <w:tcW w:w="755" w:type="pct"/>
            <w:shd w:val="clear" w:color="auto" w:fill="auto"/>
          </w:tcPr>
          <w:p w14:paraId="654E9F69" w14:textId="0AD5FF30" w:rsidR="005C41BA" w:rsidRPr="00761C9E" w:rsidRDefault="005C41BA" w:rsidP="000400B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3</w:t>
            </w:r>
          </w:p>
        </w:tc>
        <w:tc>
          <w:tcPr>
            <w:tcW w:w="1348" w:type="pct"/>
            <w:shd w:val="clear" w:color="auto" w:fill="auto"/>
          </w:tcPr>
          <w:p w14:paraId="144662E1" w14:textId="77777777" w:rsidR="005C41BA" w:rsidRPr="00761C9E" w:rsidRDefault="005C41BA" w:rsidP="000400B3">
            <w:pPr>
              <w:pStyle w:val="GOSTTablenorm"/>
              <w:jc w:val="left"/>
            </w:pPr>
            <w:r w:rsidRPr="00761C9E">
              <w:t>Исполнен</w:t>
            </w:r>
          </w:p>
        </w:tc>
        <w:tc>
          <w:tcPr>
            <w:tcW w:w="2896" w:type="pct"/>
            <w:shd w:val="clear" w:color="auto" w:fill="auto"/>
          </w:tcPr>
          <w:p w14:paraId="6B4BFC25" w14:textId="77777777" w:rsidR="005C41BA" w:rsidRPr="00761C9E" w:rsidRDefault="005C41BA" w:rsidP="005C41BA">
            <w:pPr>
              <w:pStyle w:val="GOSTTablenorm"/>
            </w:pPr>
            <w:r w:rsidRPr="00761C9E">
              <w:t>ЭД обработан и исполнен (включен в перечень) Конечный статус</w:t>
            </w:r>
          </w:p>
        </w:tc>
      </w:tr>
      <w:tr w:rsidR="005C41BA" w:rsidRPr="00761C9E" w14:paraId="4DE13F4C" w14:textId="77777777" w:rsidTr="00761C9E">
        <w:tc>
          <w:tcPr>
            <w:tcW w:w="755" w:type="pct"/>
            <w:shd w:val="clear" w:color="auto" w:fill="auto"/>
          </w:tcPr>
          <w:p w14:paraId="0C1F335E" w14:textId="4EAB976C" w:rsidR="005C41BA" w:rsidRPr="00761C9E" w:rsidRDefault="005C41BA" w:rsidP="000400B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61C9E">
              <w:rPr>
                <w:sz w:val="22"/>
                <w:szCs w:val="22"/>
              </w:rPr>
              <w:t>4</w:t>
            </w:r>
          </w:p>
        </w:tc>
        <w:tc>
          <w:tcPr>
            <w:tcW w:w="1348" w:type="pct"/>
            <w:shd w:val="clear" w:color="auto" w:fill="auto"/>
          </w:tcPr>
          <w:p w14:paraId="24024503" w14:textId="77777777" w:rsidR="005C41BA" w:rsidRPr="00761C9E" w:rsidRDefault="005C41BA" w:rsidP="000400B3">
            <w:pPr>
              <w:pStyle w:val="GOSTTablenorm"/>
              <w:jc w:val="left"/>
            </w:pPr>
            <w:r w:rsidRPr="00761C9E">
              <w:t>Отказан</w:t>
            </w:r>
          </w:p>
        </w:tc>
        <w:tc>
          <w:tcPr>
            <w:tcW w:w="2896" w:type="pct"/>
            <w:shd w:val="clear" w:color="auto" w:fill="auto"/>
          </w:tcPr>
          <w:p w14:paraId="061E4FD9" w14:textId="77777777" w:rsidR="005C41BA" w:rsidRPr="00761C9E" w:rsidRDefault="005C41BA" w:rsidP="005C41BA">
            <w:pPr>
              <w:pStyle w:val="GOSTTablenorm"/>
            </w:pPr>
            <w:r w:rsidRPr="00761C9E">
              <w:t xml:space="preserve">ЭД отказан. </w:t>
            </w:r>
          </w:p>
          <w:p w14:paraId="53E9DD72" w14:textId="77777777" w:rsidR="005C41BA" w:rsidRPr="00761C9E" w:rsidRDefault="005C41BA" w:rsidP="005C41BA">
            <w:pPr>
              <w:pStyle w:val="GOSTTablenorm"/>
            </w:pPr>
            <w:r w:rsidRPr="00761C9E">
              <w:t>Конечный статус</w:t>
            </w:r>
          </w:p>
        </w:tc>
      </w:tr>
      <w:bookmarkEnd w:id="232"/>
    </w:tbl>
    <w:p w14:paraId="55F215F8" w14:textId="2A72DB5F" w:rsidR="00B109D8" w:rsidRPr="00761C9E" w:rsidRDefault="00B109D8" w:rsidP="00B109D8">
      <w:pPr>
        <w:ind w:left="567" w:firstLine="0"/>
      </w:pPr>
    </w:p>
    <w:p w14:paraId="0FB11AF3" w14:textId="77777777" w:rsidR="00B109D8" w:rsidRPr="00761C9E" w:rsidRDefault="00B109D8">
      <w:pPr>
        <w:ind w:firstLine="0"/>
        <w:jc w:val="left"/>
        <w:sectPr w:rsidR="00B109D8" w:rsidRPr="00761C9E" w:rsidSect="00B109D8">
          <w:headerReference w:type="default" r:id="rId19"/>
          <w:pgSz w:w="16838" w:h="11906" w:orient="landscape" w:code="9"/>
          <w:pgMar w:top="1701" w:right="1134" w:bottom="851" w:left="1134" w:header="567" w:footer="284" w:gutter="0"/>
          <w:pgNumType w:start="3"/>
          <w:cols w:space="708"/>
          <w:docGrid w:linePitch="360"/>
        </w:sectPr>
      </w:pPr>
    </w:p>
    <w:p w14:paraId="41905760" w14:textId="37551421" w:rsidR="00B109D8" w:rsidRPr="005D014C" w:rsidRDefault="00B109D8">
      <w:pPr>
        <w:pStyle w:val="23"/>
        <w:rPr>
          <w:rFonts w:cs="Times New Roman"/>
        </w:rPr>
      </w:pPr>
      <w:bookmarkStart w:id="233" w:name="_Toc143090776"/>
      <w:r w:rsidRPr="005D014C">
        <w:rPr>
          <w:rFonts w:cs="Times New Roman"/>
        </w:rPr>
        <w:lastRenderedPageBreak/>
        <w:t xml:space="preserve">Примеры </w:t>
      </w:r>
      <w:r w:rsidRPr="005D014C">
        <w:rPr>
          <w:rFonts w:cs="Times New Roman"/>
          <w:lang w:val="en-US"/>
        </w:rPr>
        <w:t>XML</w:t>
      </w:r>
      <w:bookmarkEnd w:id="233"/>
      <w:r w:rsidRPr="005D014C">
        <w:rPr>
          <w:rFonts w:cs="Times New Roman"/>
        </w:rPr>
        <w:t xml:space="preserve"> </w:t>
      </w:r>
    </w:p>
    <w:p w14:paraId="42D42F72" w14:textId="2C5F3A60" w:rsidR="00B109D8" w:rsidRPr="00761C9E" w:rsidRDefault="00B109D8">
      <w:pPr>
        <w:pStyle w:val="32"/>
        <w:rPr>
          <w:rFonts w:cs="Times New Roman"/>
        </w:rPr>
      </w:pPr>
      <w:bookmarkStart w:id="234" w:name="_Toc143090777"/>
      <w:r w:rsidRPr="00761C9E">
        <w:rPr>
          <w:rFonts w:cs="Times New Roman"/>
        </w:rPr>
        <w:t>Теневой остаток</w:t>
      </w:r>
      <w:bookmarkEnd w:id="234"/>
    </w:p>
    <w:p w14:paraId="54C01FD4" w14:textId="7B60A26D" w:rsidR="00B109D8" w:rsidRDefault="00B109D8" w:rsidP="00B109D8">
      <w:pPr>
        <w:pStyle w:val="41"/>
        <w:rPr>
          <w:rFonts w:cs="Times New Roman"/>
        </w:rPr>
      </w:pPr>
      <w:bookmarkStart w:id="235" w:name="_Toc143090778"/>
      <w:r w:rsidRPr="00761C9E">
        <w:rPr>
          <w:rFonts w:cs="Times New Roman"/>
        </w:rPr>
        <w:t>Запрос теневого остатка</w:t>
      </w:r>
      <w:bookmarkEnd w:id="235"/>
    </w:p>
    <w:tbl>
      <w:tblPr>
        <w:tblStyle w:val="afff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393F02" w14:paraId="11FBAF2D" w14:textId="77777777" w:rsidTr="00393F02">
        <w:tc>
          <w:tcPr>
            <w:tcW w:w="9344" w:type="dxa"/>
          </w:tcPr>
          <w:p w14:paraId="36AC7B1C" w14:textId="33AA828D" w:rsidR="00393F02" w:rsidRDefault="0032157F" w:rsidP="00393F02">
            <w:pPr>
              <w:pStyle w:val="GOSTNormal"/>
              <w:ind w:firstLine="0"/>
            </w:pPr>
            <w:r>
              <w:object w:dxaOrig="1508" w:dyaOrig="984" w14:anchorId="2F5F2A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5pt;height:49pt" o:ole="">
                  <v:imagedata r:id="rId20" o:title=""/>
                </v:shape>
                <o:OLEObject Type="Embed" ProgID="Package" ShapeID="_x0000_i1025" DrawAspect="Icon" ObjectID="_1753703507" r:id="rId21"/>
              </w:object>
            </w:r>
          </w:p>
        </w:tc>
      </w:tr>
    </w:tbl>
    <w:p w14:paraId="739620EF" w14:textId="135CF1D3" w:rsidR="00B109D8" w:rsidRPr="006F765D" w:rsidRDefault="00B65A08" w:rsidP="00B109D8">
      <w:pPr>
        <w:pStyle w:val="41"/>
        <w:rPr>
          <w:rFonts w:cs="Times New Roman"/>
        </w:rPr>
      </w:pPr>
      <w:bookmarkStart w:id="236" w:name="_Toc143090779"/>
      <w:r w:rsidRPr="006F765D">
        <w:t>Ответ на запрос теневого остатка</w:t>
      </w:r>
      <w:bookmarkEnd w:id="236"/>
    </w:p>
    <w:tbl>
      <w:tblPr>
        <w:tblStyle w:val="affff8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93F02" w14:paraId="5ABBF58D" w14:textId="77777777" w:rsidTr="00393F02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14:paraId="4ECE4864" w14:textId="1427A164" w:rsidR="00393F02" w:rsidRDefault="0032157F" w:rsidP="00393F02">
            <w:pPr>
              <w:pStyle w:val="GOSTNormal"/>
              <w:ind w:firstLine="0"/>
            </w:pPr>
            <w:r>
              <w:object w:dxaOrig="1508" w:dyaOrig="984" w14:anchorId="4F6729E2">
                <v:shape id="_x0000_i1026" type="#_x0000_t75" style="width:75.5pt;height:49pt" o:ole="">
                  <v:imagedata r:id="rId22" o:title=""/>
                </v:shape>
                <o:OLEObject Type="Embed" ProgID="Package" ShapeID="_x0000_i1026" DrawAspect="Icon" ObjectID="_1753703508" r:id="rId23"/>
              </w:object>
            </w:r>
          </w:p>
        </w:tc>
      </w:tr>
    </w:tbl>
    <w:p w14:paraId="680D455A" w14:textId="60C66D1E" w:rsidR="00B109D8" w:rsidRPr="00761C9E" w:rsidRDefault="00B109D8">
      <w:pPr>
        <w:pStyle w:val="32"/>
        <w:rPr>
          <w:rFonts w:cs="Times New Roman"/>
        </w:rPr>
      </w:pPr>
      <w:bookmarkStart w:id="237" w:name="_Toc143090780"/>
      <w:r w:rsidRPr="00761C9E">
        <w:rPr>
          <w:rFonts w:cs="Times New Roman"/>
        </w:rPr>
        <w:t>Привлечение ФО</w:t>
      </w:r>
      <w:bookmarkEnd w:id="237"/>
    </w:p>
    <w:p w14:paraId="2B1D9C55" w14:textId="11CCCBC3" w:rsidR="00B109D8" w:rsidRDefault="00B109D8" w:rsidP="00B109D8">
      <w:pPr>
        <w:pStyle w:val="41"/>
        <w:rPr>
          <w:rFonts w:cs="Times New Roman"/>
        </w:rPr>
      </w:pPr>
      <w:bookmarkStart w:id="238" w:name="_Toc143090781"/>
      <w:r w:rsidRPr="00761C9E">
        <w:rPr>
          <w:rFonts w:cs="Times New Roman"/>
        </w:rPr>
        <w:t>Запрос на привлечение д/с ФО</w:t>
      </w:r>
      <w:bookmarkEnd w:id="238"/>
    </w:p>
    <w:tbl>
      <w:tblPr>
        <w:tblStyle w:val="affff8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93F02" w14:paraId="364C23ED" w14:textId="77777777" w:rsidTr="00393F02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14:paraId="4B772ED3" w14:textId="00C8D52D" w:rsidR="00393F02" w:rsidRDefault="00895699" w:rsidP="00393F02">
            <w:pPr>
              <w:pStyle w:val="GOSTNormal"/>
              <w:ind w:firstLine="0"/>
            </w:pPr>
            <w:r>
              <w:object w:dxaOrig="1508" w:dyaOrig="984" w14:anchorId="0DF3741B">
                <v:shape id="_x0000_i1053" type="#_x0000_t75" style="width:75.5pt;height:49pt" o:ole="">
                  <v:imagedata r:id="rId24" o:title=""/>
                </v:shape>
                <o:OLEObject Type="Embed" ProgID="Package" ShapeID="_x0000_i1053" DrawAspect="Icon" ObjectID="_1753703509" r:id="rId25"/>
              </w:object>
            </w:r>
          </w:p>
        </w:tc>
      </w:tr>
    </w:tbl>
    <w:p w14:paraId="2B193A0E" w14:textId="7C12932D" w:rsidR="00B109D8" w:rsidRDefault="00B109D8" w:rsidP="00B109D8">
      <w:pPr>
        <w:pStyle w:val="41"/>
        <w:rPr>
          <w:rFonts w:cs="Times New Roman"/>
        </w:rPr>
      </w:pPr>
      <w:bookmarkStart w:id="239" w:name="_Toc143090782"/>
      <w:r w:rsidRPr="00761C9E">
        <w:rPr>
          <w:rFonts w:cs="Times New Roman"/>
        </w:rPr>
        <w:t>Квитанция с результатами обработки запроса на привлечение д/с ФО</w:t>
      </w:r>
      <w:bookmarkEnd w:id="239"/>
    </w:p>
    <w:tbl>
      <w:tblPr>
        <w:tblStyle w:val="affff8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93F02" w14:paraId="236CE0F2" w14:textId="77777777" w:rsidTr="00393F02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14:paraId="3E497727" w14:textId="5C167AEC" w:rsidR="00393F02" w:rsidRDefault="0032157F" w:rsidP="00393F02">
            <w:pPr>
              <w:pStyle w:val="GOSTNormal"/>
              <w:ind w:firstLine="0"/>
            </w:pPr>
            <w:r>
              <w:object w:dxaOrig="1508" w:dyaOrig="984" w14:anchorId="6576A0F3">
                <v:shape id="_x0000_i1028" type="#_x0000_t75" style="width:75.5pt;height:49pt" o:ole="">
                  <v:imagedata r:id="rId26" o:title=""/>
                </v:shape>
                <o:OLEObject Type="Embed" ProgID="Package" ShapeID="_x0000_i1028" DrawAspect="Icon" ObjectID="_1753703510" r:id="rId27"/>
              </w:object>
            </w:r>
          </w:p>
        </w:tc>
      </w:tr>
    </w:tbl>
    <w:p w14:paraId="6FA525C6" w14:textId="77777777" w:rsidR="00393F02" w:rsidRPr="00393F02" w:rsidRDefault="00393F02" w:rsidP="00393F02">
      <w:pPr>
        <w:pStyle w:val="GOSTNormal"/>
      </w:pPr>
    </w:p>
    <w:p w14:paraId="34E59DD1" w14:textId="77777777" w:rsidR="00C12612" w:rsidRPr="00761C9E" w:rsidRDefault="00C12612" w:rsidP="00C12612">
      <w:pPr>
        <w:pStyle w:val="GOSTReg"/>
        <w:rPr>
          <w:lang w:val="en-US"/>
        </w:rPr>
      </w:pPr>
      <w:bookmarkStart w:id="240" w:name="_Toc143090783"/>
      <w:r w:rsidRPr="00761C9E">
        <w:lastRenderedPageBreak/>
        <w:t>СОСТАВИЛИ</w:t>
      </w:r>
      <w:bookmarkEnd w:id="166"/>
      <w:bookmarkEnd w:id="240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64"/>
        <w:gridCol w:w="2329"/>
        <w:gridCol w:w="2246"/>
        <w:gridCol w:w="1319"/>
        <w:gridCol w:w="1486"/>
      </w:tblGrid>
      <w:tr w:rsidR="00C12612" w:rsidRPr="00761C9E" w14:paraId="4D45332E" w14:textId="77777777" w:rsidTr="00203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1" w:type="pct"/>
          </w:tcPr>
          <w:p w14:paraId="67E42A93" w14:textId="77777777" w:rsidR="00C12612" w:rsidRPr="00761C9E" w:rsidRDefault="00C12612" w:rsidP="0020376D">
            <w:pPr>
              <w:pStyle w:val="GOSTTableHead"/>
            </w:pPr>
            <w:r w:rsidRPr="00761C9E">
              <w:t>Наименование организации, предприятия</w:t>
            </w:r>
          </w:p>
        </w:tc>
        <w:tc>
          <w:tcPr>
            <w:tcW w:w="1246" w:type="pct"/>
          </w:tcPr>
          <w:p w14:paraId="37422677" w14:textId="77777777" w:rsidR="00C12612" w:rsidRPr="00761C9E" w:rsidRDefault="00C12612" w:rsidP="0020376D">
            <w:pPr>
              <w:pStyle w:val="GOSTTableHead"/>
            </w:pPr>
            <w:r w:rsidRPr="00761C9E">
              <w:t>Должность исполнителя</w:t>
            </w:r>
          </w:p>
        </w:tc>
        <w:tc>
          <w:tcPr>
            <w:tcW w:w="1202" w:type="pct"/>
          </w:tcPr>
          <w:p w14:paraId="7FCA6DA1" w14:textId="77777777" w:rsidR="00C12612" w:rsidRPr="00761C9E" w:rsidRDefault="00C12612" w:rsidP="0020376D">
            <w:pPr>
              <w:pStyle w:val="GOSTTableHead"/>
            </w:pPr>
            <w:r w:rsidRPr="00761C9E">
              <w:t>Фамилия, имя, отчество</w:t>
            </w:r>
          </w:p>
        </w:tc>
        <w:tc>
          <w:tcPr>
            <w:tcW w:w="706" w:type="pct"/>
          </w:tcPr>
          <w:p w14:paraId="13DCC7DB" w14:textId="77777777" w:rsidR="00C12612" w:rsidRPr="00761C9E" w:rsidRDefault="00C12612" w:rsidP="0020376D">
            <w:pPr>
              <w:pStyle w:val="GOSTTableHead"/>
            </w:pPr>
            <w:r w:rsidRPr="00761C9E">
              <w:t>Подпись</w:t>
            </w:r>
          </w:p>
        </w:tc>
        <w:tc>
          <w:tcPr>
            <w:tcW w:w="795" w:type="pct"/>
          </w:tcPr>
          <w:p w14:paraId="17EBD488" w14:textId="77777777" w:rsidR="00C12612" w:rsidRPr="00761C9E" w:rsidRDefault="00C12612" w:rsidP="0020376D">
            <w:pPr>
              <w:pStyle w:val="GOSTTableHead"/>
            </w:pPr>
            <w:r w:rsidRPr="00761C9E">
              <w:t>Дата</w:t>
            </w:r>
          </w:p>
        </w:tc>
      </w:tr>
      <w:tr w:rsidR="00C12612" w:rsidRPr="00761C9E" w14:paraId="22AD4C46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1" w:type="pct"/>
          </w:tcPr>
          <w:p w14:paraId="72C95A61" w14:textId="77777777" w:rsidR="00C12612" w:rsidRPr="00761C9E" w:rsidRDefault="00C12612" w:rsidP="0020376D">
            <w:pPr>
              <w:pStyle w:val="GOSTTablenorm"/>
            </w:pPr>
            <w:r w:rsidRPr="00761C9E">
              <w:t>ООО «</w:t>
            </w:r>
            <w:r w:rsidRPr="00761C9E">
              <w:rPr>
                <w:szCs w:val="24"/>
              </w:rPr>
              <w:t>БП</w:t>
            </w:r>
            <w:r w:rsidRPr="00761C9E">
              <w:rPr>
                <w:szCs w:val="24"/>
                <w:lang w:val="en-US"/>
              </w:rPr>
              <w:t>C</w:t>
            </w:r>
            <w:r w:rsidRPr="00761C9E">
              <w:rPr>
                <w:szCs w:val="24"/>
              </w:rPr>
              <w:t xml:space="preserve"> Инновационные программные решения</w:t>
            </w:r>
            <w:r w:rsidRPr="00761C9E">
              <w:t>»</w:t>
            </w:r>
          </w:p>
        </w:tc>
        <w:tc>
          <w:tcPr>
            <w:tcW w:w="1246" w:type="pct"/>
          </w:tcPr>
          <w:p w14:paraId="319D1FF1" w14:textId="77777777" w:rsidR="00C12612" w:rsidRPr="00761C9E" w:rsidRDefault="00C12612" w:rsidP="0020376D">
            <w:pPr>
              <w:pStyle w:val="GOSTTablenorm"/>
            </w:pPr>
            <w:r w:rsidRPr="00761C9E">
              <w:t>Бизнес-аналитик</w:t>
            </w:r>
          </w:p>
        </w:tc>
        <w:tc>
          <w:tcPr>
            <w:tcW w:w="1202" w:type="pct"/>
          </w:tcPr>
          <w:p w14:paraId="73DF3F2F" w14:textId="77777777" w:rsidR="00C12612" w:rsidRPr="00761C9E" w:rsidRDefault="00C12612" w:rsidP="0020376D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706" w:type="pct"/>
          </w:tcPr>
          <w:p w14:paraId="5687D7B9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5" w:type="pct"/>
          </w:tcPr>
          <w:p w14:paraId="346BB28B" w14:textId="77777777" w:rsidR="00C12612" w:rsidRPr="00761C9E" w:rsidRDefault="00C12612" w:rsidP="0020376D">
            <w:pPr>
              <w:pStyle w:val="GOSTTablenorm"/>
            </w:pPr>
            <w:r w:rsidRPr="00761C9E">
              <w:t>19.12.2022</w:t>
            </w:r>
          </w:p>
        </w:tc>
      </w:tr>
    </w:tbl>
    <w:p w14:paraId="6D53E1BC" w14:textId="77777777" w:rsidR="00C12612" w:rsidRPr="00761C9E" w:rsidRDefault="00C12612" w:rsidP="00C12612">
      <w:pPr>
        <w:pStyle w:val="GOSTNormal"/>
      </w:pPr>
      <w:r w:rsidRPr="00761C9E">
        <w:br w:type="page"/>
      </w:r>
    </w:p>
    <w:p w14:paraId="4607CE00" w14:textId="77777777" w:rsidR="00C12612" w:rsidRPr="00761C9E" w:rsidRDefault="00C12612" w:rsidP="00C12612">
      <w:pPr>
        <w:pStyle w:val="GOSTReg"/>
      </w:pPr>
      <w:bookmarkStart w:id="241" w:name="_Toc121319652"/>
      <w:bookmarkStart w:id="242" w:name="_Toc143090784"/>
      <w:r w:rsidRPr="00761C9E">
        <w:lastRenderedPageBreak/>
        <w:t>СОГЛАСОВАНО</w:t>
      </w:r>
      <w:bookmarkEnd w:id="241"/>
      <w:bookmarkEnd w:id="242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63"/>
        <w:gridCol w:w="2328"/>
        <w:gridCol w:w="2246"/>
        <w:gridCol w:w="1319"/>
        <w:gridCol w:w="1488"/>
      </w:tblGrid>
      <w:tr w:rsidR="00C12612" w:rsidRPr="00761C9E" w14:paraId="4D115D22" w14:textId="77777777" w:rsidTr="00203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0" w:type="pct"/>
          </w:tcPr>
          <w:p w14:paraId="3476B4A3" w14:textId="77777777" w:rsidR="00C12612" w:rsidRPr="00761C9E" w:rsidRDefault="00C12612" w:rsidP="0020376D">
            <w:pPr>
              <w:pStyle w:val="GOSTTableHead"/>
            </w:pPr>
            <w:r w:rsidRPr="00761C9E">
              <w:t>Наименование организации, предприятия</w:t>
            </w:r>
          </w:p>
        </w:tc>
        <w:tc>
          <w:tcPr>
            <w:tcW w:w="1245" w:type="pct"/>
          </w:tcPr>
          <w:p w14:paraId="48FC9480" w14:textId="77777777" w:rsidR="00C12612" w:rsidRPr="00761C9E" w:rsidRDefault="00C12612" w:rsidP="0020376D">
            <w:pPr>
              <w:pStyle w:val="GOSTTableHead"/>
            </w:pPr>
            <w:r w:rsidRPr="00761C9E">
              <w:t>Должность исполнителя</w:t>
            </w:r>
          </w:p>
        </w:tc>
        <w:tc>
          <w:tcPr>
            <w:tcW w:w="1202" w:type="pct"/>
          </w:tcPr>
          <w:p w14:paraId="1CD9D0B0" w14:textId="77777777" w:rsidR="00C12612" w:rsidRPr="00761C9E" w:rsidRDefault="00C12612" w:rsidP="0020376D">
            <w:pPr>
              <w:pStyle w:val="GOSTTableHead"/>
            </w:pPr>
            <w:r w:rsidRPr="00761C9E">
              <w:t>Фамилия, имя, отчество</w:t>
            </w:r>
          </w:p>
        </w:tc>
        <w:tc>
          <w:tcPr>
            <w:tcW w:w="706" w:type="pct"/>
          </w:tcPr>
          <w:p w14:paraId="6B27AFC6" w14:textId="77777777" w:rsidR="00C12612" w:rsidRPr="00761C9E" w:rsidRDefault="00C12612" w:rsidP="0020376D">
            <w:pPr>
              <w:pStyle w:val="GOSTTableHead"/>
            </w:pPr>
            <w:r w:rsidRPr="00761C9E">
              <w:t>Подпись</w:t>
            </w:r>
          </w:p>
        </w:tc>
        <w:tc>
          <w:tcPr>
            <w:tcW w:w="796" w:type="pct"/>
          </w:tcPr>
          <w:p w14:paraId="6C8F35D7" w14:textId="77777777" w:rsidR="00C12612" w:rsidRPr="00761C9E" w:rsidRDefault="00C12612" w:rsidP="0020376D">
            <w:pPr>
              <w:pStyle w:val="GOSTTableHead"/>
            </w:pPr>
            <w:r w:rsidRPr="00761C9E">
              <w:t>Дата</w:t>
            </w:r>
          </w:p>
        </w:tc>
      </w:tr>
      <w:tr w:rsidR="00C12612" w:rsidRPr="00761C9E" w14:paraId="610F19CA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2E2ECE13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54A477E2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4497EFC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13D71EA8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3EBFD9B0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509A8062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B5D46F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6477E00C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65DB0B4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1F4D1B68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6C21327B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4191F3E8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523C186D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6681EBD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21421DB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007B5B5D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176CBCC1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269754B4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746EEAD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173F277C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6CDA823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15C21402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518641CE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050A3436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6994134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10672A21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60C7FD57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734EEC23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35C5EC62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109C4CF6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7381AF77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51355CBE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0733D040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69C8D7F3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59118807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676C76C5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574139BB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7C5095E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3A935FAA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42C9BEC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50A86661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1AD75EF1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4715541C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18488945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31C6E067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359B9C12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2DBF3169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6E60BE4B" w14:textId="77777777" w:rsidTr="00203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5361F634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702EFAA3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55521F92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4A9214A8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612F4B18" w14:textId="77777777" w:rsidR="00C12612" w:rsidRPr="00761C9E" w:rsidRDefault="00C12612" w:rsidP="0020376D">
            <w:pPr>
              <w:pStyle w:val="GOSTTablenorm"/>
            </w:pPr>
          </w:p>
        </w:tc>
      </w:tr>
      <w:tr w:rsidR="00C12612" w:rsidRPr="00761C9E" w14:paraId="729B2977" w14:textId="77777777" w:rsidTr="00203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07136A4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45" w:type="pct"/>
          </w:tcPr>
          <w:p w14:paraId="6249DA90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1202" w:type="pct"/>
          </w:tcPr>
          <w:p w14:paraId="4652ADDD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06" w:type="pct"/>
          </w:tcPr>
          <w:p w14:paraId="6CE4D22C" w14:textId="77777777" w:rsidR="00C12612" w:rsidRPr="00761C9E" w:rsidRDefault="00C12612" w:rsidP="0020376D">
            <w:pPr>
              <w:pStyle w:val="GOSTTablenorm"/>
            </w:pPr>
          </w:p>
        </w:tc>
        <w:tc>
          <w:tcPr>
            <w:tcW w:w="796" w:type="pct"/>
          </w:tcPr>
          <w:p w14:paraId="215FC87D" w14:textId="77777777" w:rsidR="00C12612" w:rsidRPr="00761C9E" w:rsidRDefault="00C12612" w:rsidP="0020376D">
            <w:pPr>
              <w:pStyle w:val="GOSTTablenorm"/>
            </w:pPr>
          </w:p>
        </w:tc>
      </w:tr>
    </w:tbl>
    <w:p w14:paraId="4592B410" w14:textId="77777777" w:rsidR="00C12612" w:rsidRPr="00761C9E" w:rsidRDefault="00C12612" w:rsidP="00C12612">
      <w:pPr>
        <w:pStyle w:val="GOSTNormal"/>
      </w:pPr>
    </w:p>
    <w:p w14:paraId="2812B124" w14:textId="77777777" w:rsidR="00C12612" w:rsidRPr="00761C9E" w:rsidRDefault="00C12612" w:rsidP="00C12612">
      <w:pPr>
        <w:pStyle w:val="10"/>
        <w:numPr>
          <w:ilvl w:val="0"/>
          <w:numId w:val="0"/>
        </w:numPr>
      </w:pPr>
      <w:bookmarkStart w:id="243" w:name="_Toc529925464"/>
      <w:bookmarkStart w:id="244" w:name="_Ref119664669"/>
      <w:bookmarkStart w:id="245" w:name="_Toc121319653"/>
      <w:bookmarkStart w:id="246" w:name="_Ref122017022"/>
      <w:bookmarkStart w:id="247" w:name="_Ref122017028"/>
      <w:bookmarkStart w:id="248" w:name="_Toc143090785"/>
      <w:r w:rsidRPr="00761C9E">
        <w:lastRenderedPageBreak/>
        <w:t xml:space="preserve">ЛИСТ </w:t>
      </w:r>
      <w:r w:rsidRPr="00761C9E">
        <w:rPr>
          <w:bCs/>
        </w:rPr>
        <w:t>РЕГИСТРАЦИИ</w:t>
      </w:r>
      <w:r w:rsidRPr="00761C9E">
        <w:t xml:space="preserve"> ИЗМЕНЕНИЙ</w:t>
      </w:r>
      <w:bookmarkEnd w:id="13"/>
      <w:bookmarkEnd w:id="14"/>
      <w:bookmarkEnd w:id="15"/>
      <w:bookmarkEnd w:id="243"/>
      <w:bookmarkEnd w:id="244"/>
      <w:bookmarkEnd w:id="245"/>
      <w:bookmarkEnd w:id="246"/>
      <w:bookmarkEnd w:id="247"/>
      <w:bookmarkEnd w:id="2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35"/>
        <w:gridCol w:w="1245"/>
        <w:gridCol w:w="1777"/>
        <w:gridCol w:w="5487"/>
      </w:tblGrid>
      <w:tr w:rsidR="00C12612" w:rsidRPr="00761C9E" w14:paraId="1F7E6F88" w14:textId="77777777" w:rsidTr="0020376D">
        <w:trPr>
          <w:trHeight w:val="20"/>
          <w:tblHeader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7022780F" w14:textId="77777777" w:rsidR="00C12612" w:rsidRPr="00761C9E" w:rsidRDefault="00C12612" w:rsidP="0020376D">
            <w:pPr>
              <w:pStyle w:val="GOSTTableHead"/>
            </w:pPr>
            <w:r w:rsidRPr="00761C9E">
              <w:t>№ версии док-та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7564CA50" w14:textId="77777777" w:rsidR="00C12612" w:rsidRPr="00761C9E" w:rsidRDefault="00C12612" w:rsidP="0020376D">
            <w:pPr>
              <w:pStyle w:val="GOSTTableHead"/>
            </w:pPr>
            <w:r w:rsidRPr="00761C9E">
              <w:t>Дата изменения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6B24A70" w14:textId="77777777" w:rsidR="00C12612" w:rsidRPr="00761C9E" w:rsidRDefault="00C12612" w:rsidP="0020376D">
            <w:pPr>
              <w:pStyle w:val="GOSTTableHead"/>
            </w:pPr>
            <w:r w:rsidRPr="00761C9E">
              <w:t xml:space="preserve">Автор </w:t>
            </w:r>
            <w:r w:rsidRPr="00761C9E">
              <w:br/>
              <w:t>изменений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70DE6966" w14:textId="77777777" w:rsidR="00C12612" w:rsidRPr="00761C9E" w:rsidRDefault="00C12612" w:rsidP="0020376D">
            <w:pPr>
              <w:pStyle w:val="GOSTTableHead"/>
            </w:pPr>
            <w:r w:rsidRPr="00761C9E">
              <w:t>Изменения</w:t>
            </w:r>
          </w:p>
        </w:tc>
      </w:tr>
      <w:tr w:rsidR="00C12612" w:rsidRPr="00761C9E" w14:paraId="6006F184" w14:textId="77777777" w:rsidTr="0020376D">
        <w:trPr>
          <w:trHeight w:val="20"/>
        </w:trPr>
        <w:tc>
          <w:tcPr>
            <w:tcW w:w="447" w:type="pct"/>
          </w:tcPr>
          <w:p w14:paraId="50898973" w14:textId="77777777" w:rsidR="00C12612" w:rsidRPr="00761C9E" w:rsidRDefault="00C12612" w:rsidP="0020376D">
            <w:pPr>
              <w:pStyle w:val="GOSTTablenorm"/>
            </w:pPr>
            <w:r w:rsidRPr="00761C9E">
              <w:t>01.00</w:t>
            </w:r>
          </w:p>
        </w:tc>
        <w:tc>
          <w:tcPr>
            <w:tcW w:w="666" w:type="pct"/>
          </w:tcPr>
          <w:p w14:paraId="476AE0D6" w14:textId="77777777" w:rsidR="00C12612" w:rsidRPr="00761C9E" w:rsidRDefault="00C12612" w:rsidP="0020376D">
            <w:pPr>
              <w:pStyle w:val="GOSTTablenorm"/>
            </w:pPr>
            <w:r w:rsidRPr="00761C9E">
              <w:t>19.12.2022</w:t>
            </w:r>
          </w:p>
        </w:tc>
        <w:tc>
          <w:tcPr>
            <w:tcW w:w="951" w:type="pct"/>
          </w:tcPr>
          <w:p w14:paraId="6A404655" w14:textId="77777777" w:rsidR="00C12612" w:rsidRPr="00761C9E" w:rsidRDefault="00C12612" w:rsidP="0020376D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2936" w:type="pct"/>
          </w:tcPr>
          <w:p w14:paraId="3ED72DDB" w14:textId="77777777" w:rsidR="00C12612" w:rsidRPr="00761C9E" w:rsidRDefault="00C12612" w:rsidP="0020376D">
            <w:pPr>
              <w:pStyle w:val="GOSTTablenorm"/>
            </w:pPr>
            <w:r w:rsidRPr="00761C9E">
              <w:t>Документ разработан в рамках работ по Государственному контракту № ФКУ0215/05/2022/РИС от 31.05.2022.</w:t>
            </w:r>
          </w:p>
        </w:tc>
      </w:tr>
      <w:tr w:rsidR="00C12612" w:rsidRPr="00761C9E" w14:paraId="09C01304" w14:textId="77777777" w:rsidTr="0020376D">
        <w:trPr>
          <w:trHeight w:val="20"/>
        </w:trPr>
        <w:tc>
          <w:tcPr>
            <w:tcW w:w="447" w:type="pct"/>
          </w:tcPr>
          <w:p w14:paraId="056C2F52" w14:textId="77777777" w:rsidR="00C12612" w:rsidRPr="00761C9E" w:rsidRDefault="006A2275" w:rsidP="0020376D">
            <w:pPr>
              <w:pStyle w:val="GOSTTablenorm"/>
            </w:pPr>
            <w:r w:rsidRPr="00761C9E">
              <w:t>01.01</w:t>
            </w:r>
          </w:p>
        </w:tc>
        <w:tc>
          <w:tcPr>
            <w:tcW w:w="666" w:type="pct"/>
          </w:tcPr>
          <w:p w14:paraId="22601284" w14:textId="77777777" w:rsidR="00C12612" w:rsidRPr="00761C9E" w:rsidRDefault="006A2275" w:rsidP="0020376D">
            <w:pPr>
              <w:pStyle w:val="GOSTTablenorm"/>
            </w:pPr>
            <w:r w:rsidRPr="00761C9E">
              <w:t>19.01.2023</w:t>
            </w:r>
          </w:p>
        </w:tc>
        <w:tc>
          <w:tcPr>
            <w:tcW w:w="951" w:type="pct"/>
          </w:tcPr>
          <w:p w14:paraId="5AB30E7E" w14:textId="77777777" w:rsidR="00C12612" w:rsidRPr="00761C9E" w:rsidRDefault="006A2275" w:rsidP="0020376D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2936" w:type="pct"/>
          </w:tcPr>
          <w:p w14:paraId="223FEEFD" w14:textId="77777777" w:rsidR="00C12612" w:rsidRPr="00761C9E" w:rsidRDefault="00B85091" w:rsidP="0020376D">
            <w:pPr>
              <w:pStyle w:val="GOSTTablenorm"/>
            </w:pPr>
            <w:r w:rsidRPr="00761C9E">
              <w:t>Документ актуализирован во 2-6 разделах в рамках работ по Государственному контракту № ФКУ0215/05/2022/РИС от 31.05.2022.</w:t>
            </w:r>
            <w:r w:rsidR="005F2A61" w:rsidRPr="00761C9E">
              <w:t xml:space="preserve"> </w:t>
            </w:r>
          </w:p>
        </w:tc>
      </w:tr>
      <w:tr w:rsidR="007B74E3" w:rsidRPr="00761C9E" w14:paraId="0359C539" w14:textId="77777777" w:rsidTr="0020376D">
        <w:trPr>
          <w:trHeight w:val="20"/>
        </w:trPr>
        <w:tc>
          <w:tcPr>
            <w:tcW w:w="447" w:type="pct"/>
          </w:tcPr>
          <w:p w14:paraId="58C5F50E" w14:textId="3DBFCA9E" w:rsidR="007B74E3" w:rsidRPr="00761C9E" w:rsidRDefault="007B74E3" w:rsidP="007B74E3">
            <w:pPr>
              <w:pStyle w:val="GOSTTablenorm"/>
            </w:pPr>
            <w:r w:rsidRPr="00761C9E">
              <w:t>01.02</w:t>
            </w:r>
          </w:p>
        </w:tc>
        <w:tc>
          <w:tcPr>
            <w:tcW w:w="666" w:type="pct"/>
          </w:tcPr>
          <w:p w14:paraId="3D56F918" w14:textId="6D612620" w:rsidR="007B74E3" w:rsidRPr="00761C9E" w:rsidRDefault="007B74E3" w:rsidP="007B74E3">
            <w:pPr>
              <w:pStyle w:val="GOSTTablenorm"/>
            </w:pPr>
            <w:r w:rsidRPr="00761C9E">
              <w:t>20.02.2023</w:t>
            </w:r>
          </w:p>
        </w:tc>
        <w:tc>
          <w:tcPr>
            <w:tcW w:w="951" w:type="pct"/>
          </w:tcPr>
          <w:p w14:paraId="4C9EF3D8" w14:textId="77229529" w:rsidR="007B74E3" w:rsidRPr="00761C9E" w:rsidRDefault="007B74E3" w:rsidP="007B74E3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2936" w:type="pct"/>
          </w:tcPr>
          <w:p w14:paraId="08FD956A" w14:textId="7E6AB7D2" w:rsidR="007B74E3" w:rsidRPr="00761C9E" w:rsidRDefault="007B74E3" w:rsidP="007B74E3">
            <w:pPr>
              <w:pStyle w:val="GOSTTablenorm"/>
              <w:rPr>
                <w:lang w:val="en-US"/>
              </w:rPr>
            </w:pPr>
            <w:r w:rsidRPr="00761C9E">
              <w:t xml:space="preserve">Документ актуализирован в рамках работ по Государственному контракту № ФКУ0215/05/2022/РИС от 31.05.2022. Обновлены примеры </w:t>
            </w:r>
            <w:r w:rsidRPr="00761C9E">
              <w:rPr>
                <w:lang w:val="en-US"/>
              </w:rPr>
              <w:t>XML</w:t>
            </w:r>
          </w:p>
        </w:tc>
      </w:tr>
      <w:tr w:rsidR="00CA3459" w:rsidRPr="00761C9E" w14:paraId="33F7276F" w14:textId="77777777" w:rsidTr="0020376D">
        <w:trPr>
          <w:trHeight w:val="20"/>
        </w:trPr>
        <w:tc>
          <w:tcPr>
            <w:tcW w:w="447" w:type="pct"/>
          </w:tcPr>
          <w:p w14:paraId="47A00B99" w14:textId="09DA1AF7" w:rsidR="00CA3459" w:rsidRPr="00761C9E" w:rsidRDefault="00CA3459" w:rsidP="007B74E3">
            <w:pPr>
              <w:pStyle w:val="GOSTTablenorm"/>
            </w:pPr>
            <w:r>
              <w:t>01.03</w:t>
            </w:r>
          </w:p>
        </w:tc>
        <w:tc>
          <w:tcPr>
            <w:tcW w:w="666" w:type="pct"/>
          </w:tcPr>
          <w:p w14:paraId="61E9BEED" w14:textId="273DAA21" w:rsidR="00CA3459" w:rsidRPr="00761C9E" w:rsidRDefault="00CA3459" w:rsidP="007B74E3">
            <w:pPr>
              <w:pStyle w:val="GOSTTablenorm"/>
            </w:pPr>
            <w:r>
              <w:t>03.03.2023</w:t>
            </w:r>
          </w:p>
        </w:tc>
        <w:tc>
          <w:tcPr>
            <w:tcW w:w="951" w:type="pct"/>
          </w:tcPr>
          <w:p w14:paraId="5F4E7BD6" w14:textId="10ADB581" w:rsidR="00CA3459" w:rsidRPr="00761C9E" w:rsidRDefault="00CA3459" w:rsidP="007B74E3">
            <w:pPr>
              <w:pStyle w:val="GOSTTablenorm"/>
            </w:pPr>
            <w:r>
              <w:t>Лебедев Е.А.</w:t>
            </w:r>
          </w:p>
        </w:tc>
        <w:tc>
          <w:tcPr>
            <w:tcW w:w="2936" w:type="pct"/>
          </w:tcPr>
          <w:p w14:paraId="60F1B69A" w14:textId="301AA935" w:rsidR="00CA3459" w:rsidRPr="00761C9E" w:rsidRDefault="00CA3459" w:rsidP="007B74E3">
            <w:pPr>
              <w:pStyle w:val="GOSTTablenorm"/>
            </w:pPr>
            <w:r>
              <w:t>Документ актуализирован по результатам регистрации сведений в СМЭВ.</w:t>
            </w:r>
          </w:p>
        </w:tc>
      </w:tr>
      <w:tr w:rsidR="0061135F" w:rsidRPr="00761C9E" w14:paraId="421D20D2" w14:textId="77777777" w:rsidTr="0020376D">
        <w:trPr>
          <w:trHeight w:val="20"/>
        </w:trPr>
        <w:tc>
          <w:tcPr>
            <w:tcW w:w="447" w:type="pct"/>
          </w:tcPr>
          <w:p w14:paraId="67CD95DC" w14:textId="2D7515D0" w:rsidR="0061135F" w:rsidRDefault="000A289D" w:rsidP="007B74E3">
            <w:pPr>
              <w:pStyle w:val="GOSTTablenorm"/>
            </w:pPr>
            <w:r>
              <w:t>01.04</w:t>
            </w:r>
          </w:p>
        </w:tc>
        <w:tc>
          <w:tcPr>
            <w:tcW w:w="666" w:type="pct"/>
          </w:tcPr>
          <w:p w14:paraId="54FAF874" w14:textId="47885648" w:rsidR="0061135F" w:rsidRDefault="000A289D" w:rsidP="007B74E3">
            <w:pPr>
              <w:pStyle w:val="GOSTTablenorm"/>
            </w:pPr>
            <w:r>
              <w:t>07.03.2023</w:t>
            </w:r>
          </w:p>
        </w:tc>
        <w:tc>
          <w:tcPr>
            <w:tcW w:w="951" w:type="pct"/>
          </w:tcPr>
          <w:p w14:paraId="3B1A6AAF" w14:textId="62AE346C" w:rsidR="0061135F" w:rsidRDefault="000A289D" w:rsidP="007B74E3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2936" w:type="pct"/>
          </w:tcPr>
          <w:p w14:paraId="7F7B8EAB" w14:textId="090FA621" w:rsidR="0061135F" w:rsidRPr="00303A10" w:rsidRDefault="000A289D" w:rsidP="007B74E3">
            <w:pPr>
              <w:pStyle w:val="GOSTTablenorm"/>
            </w:pPr>
            <w:r>
              <w:t xml:space="preserve">В документе в </w:t>
            </w:r>
            <w:r w:rsidR="00014CCA">
              <w:t>п. 3.3.1.2, п. 3.3.2.1 изменена версия документа на 1.0</w:t>
            </w:r>
            <w:r w:rsidR="001F065D">
              <w:t>. В п. 3.4.1.2 заменена формулировка с «</w:t>
            </w:r>
            <w:r w:rsidR="001F065D" w:rsidRPr="001F065D">
              <w:t>Квитанция с результатом обработки запроса теневого остатка</w:t>
            </w:r>
            <w:r w:rsidR="001F065D">
              <w:t>» на «</w:t>
            </w:r>
            <w:r w:rsidR="001F065D" w:rsidRPr="001F065D">
              <w:t>Ответ на запрос теневого остатка</w:t>
            </w:r>
            <w:r w:rsidR="001F065D">
              <w:t>»</w:t>
            </w:r>
            <w:r w:rsidR="00303A10">
              <w:t xml:space="preserve">; в п. 3.4.2.2 актуализирован пример </w:t>
            </w:r>
            <w:r w:rsidR="00303A10">
              <w:rPr>
                <w:lang w:val="en-US"/>
              </w:rPr>
              <w:t>xml</w:t>
            </w:r>
            <w:r w:rsidR="00303A10" w:rsidRPr="00303A10">
              <w:t xml:space="preserve"> </w:t>
            </w:r>
            <w:r w:rsidR="00303A10">
              <w:t xml:space="preserve"> с учетом изменения версии</w:t>
            </w:r>
          </w:p>
        </w:tc>
      </w:tr>
      <w:tr w:rsidR="00AB02D7" w:rsidRPr="00761C9E" w14:paraId="3A4B876B" w14:textId="77777777" w:rsidTr="0020376D">
        <w:trPr>
          <w:trHeight w:val="20"/>
        </w:trPr>
        <w:tc>
          <w:tcPr>
            <w:tcW w:w="447" w:type="pct"/>
          </w:tcPr>
          <w:p w14:paraId="44B8EBB4" w14:textId="6D42DE9F" w:rsidR="00AB02D7" w:rsidRDefault="00AB02D7" w:rsidP="007B74E3">
            <w:pPr>
              <w:pStyle w:val="GOSTTablenorm"/>
            </w:pPr>
            <w:r>
              <w:t>01.05</w:t>
            </w:r>
          </w:p>
        </w:tc>
        <w:tc>
          <w:tcPr>
            <w:tcW w:w="666" w:type="pct"/>
          </w:tcPr>
          <w:p w14:paraId="053723B3" w14:textId="000010C0" w:rsidR="00AB02D7" w:rsidRDefault="00AB02D7" w:rsidP="007B74E3">
            <w:pPr>
              <w:pStyle w:val="GOSTTablenorm"/>
            </w:pPr>
            <w:r>
              <w:t>04.04.2023</w:t>
            </w:r>
          </w:p>
        </w:tc>
        <w:tc>
          <w:tcPr>
            <w:tcW w:w="951" w:type="pct"/>
          </w:tcPr>
          <w:p w14:paraId="2F612C32" w14:textId="59BD7A56" w:rsidR="00AB02D7" w:rsidRPr="00761C9E" w:rsidRDefault="00AB02D7" w:rsidP="007B74E3">
            <w:pPr>
              <w:pStyle w:val="GOSTTablenorm"/>
            </w:pPr>
            <w:r w:rsidRPr="00761C9E">
              <w:t>Березюк О.А.</w:t>
            </w:r>
          </w:p>
        </w:tc>
        <w:tc>
          <w:tcPr>
            <w:tcW w:w="2936" w:type="pct"/>
          </w:tcPr>
          <w:p w14:paraId="3DE94D69" w14:textId="74E27A34" w:rsidR="00AB02D7" w:rsidRPr="00FF3D47" w:rsidRDefault="00AB02D7" w:rsidP="007B74E3">
            <w:pPr>
              <w:pStyle w:val="GOSTTablenorm"/>
            </w:pPr>
            <w:r>
              <w:t xml:space="preserve">Внесены изменения в п. 3.2.2.1 в таблицу 9; в п.3.4 обновлены примеры </w:t>
            </w:r>
            <w:r w:rsidRPr="007112B1">
              <w:t>xml</w:t>
            </w:r>
            <w:r w:rsidR="007112B1">
              <w:t xml:space="preserve">; исправлена ошибка в наименовании п.3.2 с </w:t>
            </w:r>
            <w:r w:rsidR="007112B1" w:rsidRPr="007112B1">
              <w:t>«PudsIsfoServiceResponse»</w:t>
            </w:r>
            <w:r w:rsidR="007112B1">
              <w:t xml:space="preserve"> на </w:t>
            </w:r>
            <w:r w:rsidR="007112B1" w:rsidRPr="007112B1">
              <w:t>«PudsIsfoServiceRequest»</w:t>
            </w:r>
            <w:r w:rsidR="00FF3D47">
              <w:t xml:space="preserve">; </w:t>
            </w:r>
            <w:r w:rsidR="00FF3D47" w:rsidRPr="00FF3D47">
              <w:t>п.3.2.2.1 Удалено поле "Электронная подпись"  - Signature с типом string</w:t>
            </w:r>
            <w:r w:rsidR="00FF3D47">
              <w:t>.</w:t>
            </w:r>
          </w:p>
        </w:tc>
      </w:tr>
      <w:tr w:rsidR="005D014C" w:rsidRPr="00761C9E" w14:paraId="41125D9C" w14:textId="77777777" w:rsidTr="0020376D">
        <w:trPr>
          <w:trHeight w:val="20"/>
        </w:trPr>
        <w:tc>
          <w:tcPr>
            <w:tcW w:w="447" w:type="pct"/>
          </w:tcPr>
          <w:p w14:paraId="43F2FA6E" w14:textId="659DD126" w:rsidR="005D014C" w:rsidRDefault="005D014C" w:rsidP="007B74E3">
            <w:pPr>
              <w:pStyle w:val="GOSTTablenorm"/>
            </w:pPr>
            <w:r>
              <w:t>01.06</w:t>
            </w:r>
          </w:p>
        </w:tc>
        <w:tc>
          <w:tcPr>
            <w:tcW w:w="666" w:type="pct"/>
          </w:tcPr>
          <w:p w14:paraId="5B7E1D15" w14:textId="2A99461F" w:rsidR="005D014C" w:rsidRDefault="005D014C" w:rsidP="007B74E3">
            <w:pPr>
              <w:pStyle w:val="GOSTTablenorm"/>
            </w:pPr>
            <w:r>
              <w:t>18.04.2023</w:t>
            </w:r>
          </w:p>
        </w:tc>
        <w:tc>
          <w:tcPr>
            <w:tcW w:w="951" w:type="pct"/>
          </w:tcPr>
          <w:p w14:paraId="102EA7A4" w14:textId="3466CD3F" w:rsidR="005D014C" w:rsidRPr="00761C9E" w:rsidRDefault="005D014C" w:rsidP="007B74E3">
            <w:pPr>
              <w:pStyle w:val="GOSTTablenorm"/>
            </w:pPr>
            <w:r>
              <w:t>Березюк О.А.</w:t>
            </w:r>
          </w:p>
        </w:tc>
        <w:tc>
          <w:tcPr>
            <w:tcW w:w="2936" w:type="pct"/>
          </w:tcPr>
          <w:p w14:paraId="68E1FF77" w14:textId="3874C503" w:rsidR="005D014C" w:rsidRPr="00E5387D" w:rsidRDefault="005D014C" w:rsidP="007B74E3">
            <w:pPr>
              <w:pStyle w:val="GOSTTablenorm"/>
            </w:pPr>
            <w:r>
              <w:t xml:space="preserve">Внесены изменения в п. 3.3.1 и 3.3.2 в полях </w:t>
            </w:r>
            <w:r w:rsidR="00E5387D" w:rsidRPr="00761C9E">
              <w:rPr>
                <w:rFonts w:eastAsia="Calibri"/>
                <w:szCs w:val="22"/>
              </w:rPr>
              <w:t>SytemIN</w:t>
            </w:r>
            <w:r w:rsidR="00E5387D" w:rsidRPr="00E5387D">
              <w:rPr>
                <w:rFonts w:eastAsia="Calibri"/>
                <w:szCs w:val="22"/>
              </w:rPr>
              <w:t xml:space="preserve"> </w:t>
            </w:r>
            <w:r w:rsidR="00E5387D">
              <w:rPr>
                <w:rFonts w:eastAsia="Calibri"/>
                <w:szCs w:val="22"/>
              </w:rPr>
              <w:t xml:space="preserve">и </w:t>
            </w:r>
            <w:r w:rsidR="00E5387D" w:rsidRPr="00761C9E">
              <w:rPr>
                <w:rFonts w:eastAsia="Calibri"/>
                <w:szCs w:val="22"/>
              </w:rPr>
              <w:t>Sytem</w:t>
            </w:r>
            <w:r w:rsidR="00E5387D">
              <w:rPr>
                <w:rFonts w:eastAsia="Calibri"/>
                <w:szCs w:val="22"/>
                <w:lang w:val="en-US"/>
              </w:rPr>
              <w:t>Out</w:t>
            </w:r>
            <w:r w:rsidR="00E5387D" w:rsidRPr="00E5387D">
              <w:rPr>
                <w:rFonts w:eastAsia="Calibri"/>
                <w:szCs w:val="22"/>
              </w:rPr>
              <w:t xml:space="preserve"> </w:t>
            </w:r>
            <w:r w:rsidR="00E5387D">
              <w:rPr>
                <w:rFonts w:eastAsia="Calibri"/>
                <w:szCs w:val="22"/>
              </w:rPr>
              <w:t>изменены значения с «</w:t>
            </w:r>
            <w:r w:rsidR="00E5387D">
              <w:rPr>
                <w:rFonts w:eastAsia="Calibri"/>
                <w:szCs w:val="22"/>
                <w:lang w:val="en-US"/>
              </w:rPr>
              <w:t>FAM</w:t>
            </w:r>
            <w:r w:rsidR="00E5387D">
              <w:rPr>
                <w:rFonts w:eastAsia="Calibri"/>
                <w:szCs w:val="22"/>
              </w:rPr>
              <w:t>» на «</w:t>
            </w:r>
            <w:r w:rsidR="00E5387D">
              <w:rPr>
                <w:rFonts w:eastAsia="Calibri"/>
                <w:szCs w:val="22"/>
                <w:lang w:val="en-US"/>
              </w:rPr>
              <w:t>FAMABS</w:t>
            </w:r>
            <w:r w:rsidR="00E5387D">
              <w:rPr>
                <w:rFonts w:eastAsia="Calibri"/>
                <w:szCs w:val="22"/>
              </w:rPr>
              <w:t>».</w:t>
            </w:r>
          </w:p>
        </w:tc>
      </w:tr>
    </w:tbl>
    <w:p w14:paraId="28A62F49" w14:textId="77777777" w:rsidR="009E5FA1" w:rsidRPr="00761C9E" w:rsidRDefault="009E5FA1" w:rsidP="005E762F">
      <w:pPr>
        <w:pStyle w:val="GOSTNormal"/>
      </w:pPr>
    </w:p>
    <w:sectPr w:rsidR="009E5FA1" w:rsidRPr="00761C9E" w:rsidSect="003A4B75">
      <w:headerReference w:type="default" r:id="rId28"/>
      <w:pgSz w:w="11906" w:h="16838" w:code="9"/>
      <w:pgMar w:top="1134" w:right="851" w:bottom="1134" w:left="1701" w:header="567" w:footer="28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B03F0" w14:textId="77777777" w:rsidR="001C2405" w:rsidRDefault="001C2405">
      <w:r>
        <w:separator/>
      </w:r>
    </w:p>
  </w:endnote>
  <w:endnote w:type="continuationSeparator" w:id="0">
    <w:p w14:paraId="5777D75C" w14:textId="77777777" w:rsidR="001C2405" w:rsidRDefault="001C2405">
      <w:r>
        <w:continuationSeparator/>
      </w:r>
    </w:p>
  </w:endnote>
  <w:endnote w:type="continuationNotice" w:id="1">
    <w:p w14:paraId="76AF2EAF" w14:textId="77777777" w:rsidR="001C2405" w:rsidRDefault="001C24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ISOCPEU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8EA9B" w14:textId="77777777" w:rsidR="001C2405" w:rsidRDefault="001C2405">
    <w:pPr>
      <w:pStyle w:val="GOSTTitul0"/>
    </w:pPr>
    <w:r>
      <w:t>2022 г.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C128" w14:textId="77777777" w:rsidR="001C2405" w:rsidRDefault="001C2405">
    <w:pPr>
      <w:pStyle w:val="GOSTTitul0"/>
    </w:pPr>
    <w:r>
      <w:t>2018 г.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6A30F" w14:textId="77777777" w:rsidR="001C2405" w:rsidRDefault="001C2405">
    <w:pPr>
      <w:pStyle w:val="GOSTTitul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5B2A3" w14:textId="77777777" w:rsidR="001C2405" w:rsidRDefault="001C2405">
    <w:pPr>
      <w:pStyle w:val="GOSTTitu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4159E" w14:textId="77777777" w:rsidR="001C2405" w:rsidRDefault="001C2405">
      <w:r>
        <w:separator/>
      </w:r>
    </w:p>
  </w:footnote>
  <w:footnote w:type="continuationSeparator" w:id="0">
    <w:p w14:paraId="7350A978" w14:textId="77777777" w:rsidR="001C2405" w:rsidRDefault="001C2405">
      <w:r>
        <w:continuationSeparator/>
      </w:r>
    </w:p>
  </w:footnote>
  <w:footnote w:type="continuationNotice" w:id="1">
    <w:p w14:paraId="3DEA96B8" w14:textId="77777777" w:rsidR="001C2405" w:rsidRDefault="001C24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5DB59" w14:textId="77777777" w:rsidR="001C2405" w:rsidRPr="00127F40" w:rsidRDefault="001C2405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655CB414" w14:textId="77777777" w:rsidR="001C2405" w:rsidRDefault="001C2405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A9301" w14:textId="77777777" w:rsidR="001C2405" w:rsidRPr="00127F40" w:rsidRDefault="001C2405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116692AA" w14:textId="77777777" w:rsidR="001C2405" w:rsidRPr="002F5B7D" w:rsidRDefault="001C2405" w:rsidP="002F5B7D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51"/>
      <w:gridCol w:w="5709"/>
      <w:gridCol w:w="1284"/>
    </w:tblGrid>
    <w:tr w:rsidR="001C2405" w:rsidRPr="00B9499D" w14:paraId="326162B5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70A8BE72" w14:textId="77777777" w:rsidR="001C2405" w:rsidRPr="0017407D" w:rsidRDefault="001C2405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149EFD20" w14:textId="77777777" w:rsidR="001C2405" w:rsidRPr="0017407D" w:rsidRDefault="001C2405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1C2405" w:rsidRPr="00B9499D" w14:paraId="03600583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5D14886D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77C2B328" w14:textId="77777777" w:rsidR="001C2405" w:rsidRPr="00784D2A" w:rsidRDefault="001C2405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1C2405" w:rsidRPr="009A602A" w14:paraId="25A51B14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15C02F5C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08E59BD1" w14:textId="75692A6D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 w:rsidR="005D014C">
            <w:rPr>
              <w:rFonts w:ascii="Times New Roman" w:hAnsi="Times New Roman"/>
              <w:b w:val="0"/>
            </w:rPr>
            <w:t>6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6B9747A9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>
            <w:rPr>
              <w:rFonts w:ascii="Times New Roman" w:hAnsi="Times New Roman"/>
              <w:b w:val="0"/>
              <w:noProof/>
            </w:rPr>
            <w:t>2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4A0C8B55" w14:textId="77777777" w:rsidR="001C2405" w:rsidRDefault="001C2405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51"/>
      <w:gridCol w:w="5709"/>
      <w:gridCol w:w="1284"/>
    </w:tblGrid>
    <w:tr w:rsidR="001C2405" w:rsidRPr="00B9499D" w14:paraId="6A8C2792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53E95C0C" w14:textId="77777777" w:rsidR="001C2405" w:rsidRPr="0017407D" w:rsidRDefault="001C2405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3A7D0DEE" w14:textId="77777777" w:rsidR="001C2405" w:rsidRPr="0017407D" w:rsidRDefault="001C2405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1C2405" w:rsidRPr="00B9499D" w14:paraId="60D2BB4D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1DD6EA27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58E1930A" w14:textId="77777777" w:rsidR="001C2405" w:rsidRPr="00784D2A" w:rsidRDefault="001C2405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1C2405" w:rsidRPr="009A602A" w14:paraId="521A140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0F685C8E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31B3766C" w14:textId="187A89DA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 w:rsidR="005D014C">
            <w:rPr>
              <w:rFonts w:ascii="Times New Roman" w:hAnsi="Times New Roman"/>
              <w:b w:val="0"/>
            </w:rPr>
            <w:t>6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4CD2E7F9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>
            <w:rPr>
              <w:rFonts w:ascii="Times New Roman" w:hAnsi="Times New Roman"/>
              <w:b w:val="0"/>
              <w:noProof/>
            </w:rPr>
            <w:t>37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4D7EF87B" w14:textId="77777777" w:rsidR="001C2405" w:rsidRDefault="001C2405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51"/>
      <w:gridCol w:w="5709"/>
      <w:gridCol w:w="1284"/>
    </w:tblGrid>
    <w:tr w:rsidR="001C2405" w:rsidRPr="00B9499D" w14:paraId="5241D96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0579FEB8" w14:textId="77777777" w:rsidR="001C2405" w:rsidRPr="0017407D" w:rsidRDefault="001C2405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342D8B32" w14:textId="77777777" w:rsidR="001C2405" w:rsidRPr="0017407D" w:rsidRDefault="001C2405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1C2405" w:rsidRPr="00B9499D" w14:paraId="0CCC3D1D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433E0EE6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3ECE5629" w14:textId="77777777" w:rsidR="001C2405" w:rsidRPr="00784D2A" w:rsidRDefault="001C2405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1C2405" w:rsidRPr="009A602A" w14:paraId="7625BD0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12512953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4EAB19F0" w14:textId="4894766D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 w:rsidR="005D014C">
            <w:rPr>
              <w:rFonts w:ascii="Times New Roman" w:hAnsi="Times New Roman"/>
              <w:b w:val="0"/>
            </w:rPr>
            <w:t>6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150EDC4A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>
            <w:rPr>
              <w:rFonts w:ascii="Times New Roman" w:hAnsi="Times New Roman"/>
              <w:b w:val="0"/>
              <w:noProof/>
            </w:rPr>
            <w:t>37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20D18D96" w14:textId="77777777" w:rsidR="001C2405" w:rsidRDefault="001C2405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51"/>
      <w:gridCol w:w="5709"/>
      <w:gridCol w:w="1284"/>
    </w:tblGrid>
    <w:tr w:rsidR="001C2405" w:rsidRPr="00B9499D" w14:paraId="1D296F09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70727256" w14:textId="77777777" w:rsidR="001C2405" w:rsidRPr="0017407D" w:rsidRDefault="001C2405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7199323E" w14:textId="77777777" w:rsidR="001C2405" w:rsidRPr="0017407D" w:rsidRDefault="001C2405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. Подсистема управления денежными средствами.</w:t>
          </w:r>
        </w:p>
      </w:tc>
    </w:tr>
    <w:tr w:rsidR="001C2405" w:rsidRPr="00B9499D" w14:paraId="2C1A6DB7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59955F25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526FF518" w14:textId="77777777" w:rsidR="001C2405" w:rsidRPr="00784D2A" w:rsidRDefault="001C2405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органов</w:t>
          </w:r>
        </w:p>
      </w:tc>
    </w:tr>
    <w:tr w:rsidR="001C2405" w:rsidRPr="009A602A" w14:paraId="62C990A9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0CEFD0B6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672697AD" w14:textId="70D18F08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</w:t>
          </w:r>
          <w:r>
            <w:rPr>
              <w:rFonts w:ascii="Times New Roman" w:hAnsi="Times New Roman"/>
              <w:b w:val="0"/>
            </w:rPr>
            <w:t>3</w:t>
          </w:r>
          <w:r w:rsidRPr="00CF2627">
            <w:rPr>
              <w:rFonts w:ascii="Times New Roman" w:hAnsi="Times New Roman"/>
              <w:b w:val="0"/>
            </w:rPr>
            <w:t xml:space="preserve"> 1(2,5,8)</w:t>
          </w:r>
        </w:p>
      </w:tc>
      <w:tc>
        <w:tcPr>
          <w:tcW w:w="687" w:type="pct"/>
        </w:tcPr>
        <w:p w14:paraId="4E95C594" w14:textId="77777777" w:rsidR="001C2405" w:rsidRPr="0017407D" w:rsidRDefault="001C2405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>
            <w:rPr>
              <w:rFonts w:ascii="Times New Roman" w:hAnsi="Times New Roman"/>
              <w:b w:val="0"/>
              <w:noProof/>
            </w:rPr>
            <w:t>37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69BF91B0" w14:textId="77777777" w:rsidR="001C2405" w:rsidRDefault="001C2405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F16AA"/>
    <w:multiLevelType w:val="hybridMultilevel"/>
    <w:tmpl w:val="7B2E2448"/>
    <w:name w:val="WWNum6"/>
    <w:lvl w:ilvl="0" w:tplc="CB7A9242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7BC018B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8F1EF3C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BA430B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39412E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B85E93A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A26918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82E37A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A9244D66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03895F1C"/>
    <w:multiLevelType w:val="hybridMultilevel"/>
    <w:tmpl w:val="214497B0"/>
    <w:lvl w:ilvl="0" w:tplc="2AF20E9E">
      <w:start w:val="1"/>
      <w:numFmt w:val="bullet"/>
      <w:pStyle w:val="EBListmark2"/>
      <w:lvlText w:val="–"/>
      <w:lvlJc w:val="left"/>
      <w:pPr>
        <w:ind w:left="1211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04BD68AC"/>
    <w:multiLevelType w:val="hybridMultilevel"/>
    <w:tmpl w:val="DF8CB6EE"/>
    <w:lvl w:ilvl="0" w:tplc="D076D042">
      <w:start w:val="1"/>
      <w:numFmt w:val="bullet"/>
      <w:pStyle w:val="EBListmark3"/>
      <w:lvlText w:val="–"/>
      <w:lvlJc w:val="left"/>
      <w:pPr>
        <w:ind w:left="2118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5" w15:restartNumberingAfterBreak="0">
    <w:nsid w:val="06813F09"/>
    <w:multiLevelType w:val="multilevel"/>
    <w:tmpl w:val="E4EA8E24"/>
    <w:lvl w:ilvl="0">
      <w:start w:val="1"/>
      <w:numFmt w:val="decimal"/>
      <w:pStyle w:val="OTRnum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6" w15:restartNumberingAfterBreak="0">
    <w:nsid w:val="08C806E9"/>
    <w:multiLevelType w:val="multilevel"/>
    <w:tmpl w:val="E174B9CE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1702"/>
        </w:tabs>
        <w:ind w:left="1702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/>
      </w:pPr>
      <w:rPr>
        <w:rFonts w:cs="Times New Roman" w:hint="default"/>
      </w:rPr>
    </w:lvl>
  </w:abstractNum>
  <w:abstractNum w:abstractNumId="17" w15:restartNumberingAfterBreak="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8" w15:restartNumberingAfterBreak="0">
    <w:nsid w:val="0F1D73E4"/>
    <w:multiLevelType w:val="singleLevel"/>
    <w:tmpl w:val="E6C2249C"/>
    <w:lvl w:ilvl="0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9" w15:restartNumberingAfterBreak="0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1" w15:restartNumberingAfterBreak="0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3" w15:restartNumberingAfterBreak="0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1A915C46"/>
    <w:multiLevelType w:val="hybridMultilevel"/>
    <w:tmpl w:val="9836C5FE"/>
    <w:lvl w:ilvl="0" w:tplc="344A580C">
      <w:start w:val="1"/>
      <w:numFmt w:val="bullet"/>
      <w:pStyle w:val="a2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7" w15:restartNumberingAfterBreak="0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9" w15:restartNumberingAfterBreak="0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0" w15:restartNumberingAfterBreak="0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1F26259F"/>
    <w:multiLevelType w:val="multilevel"/>
    <w:tmpl w:val="04190023"/>
    <w:styleLink w:val="a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 w15:restartNumberingAfterBreak="0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33" w15:restartNumberingAfterBreak="0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2C5A422D"/>
    <w:multiLevelType w:val="multilevel"/>
    <w:tmpl w:val="C616C40C"/>
    <w:styleLink w:val="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39" w15:restartNumberingAfterBreak="0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40" w15:restartNumberingAfterBreak="0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1" w15:restartNumberingAfterBreak="0">
    <w:nsid w:val="2F7F69EC"/>
    <w:multiLevelType w:val="hybridMultilevel"/>
    <w:tmpl w:val="91F8609A"/>
    <w:lvl w:ilvl="0" w:tplc="39AE4FD6">
      <w:start w:val="1"/>
      <w:numFmt w:val="bullet"/>
      <w:pStyle w:val="022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2" w15:restartNumberingAfterBreak="0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3" w15:restartNumberingAfterBreak="0">
    <w:nsid w:val="314A1DDD"/>
    <w:multiLevelType w:val="hybridMultilevel"/>
    <w:tmpl w:val="29E22B66"/>
    <w:lvl w:ilvl="0" w:tplc="BAEEBE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BF2226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BEB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3CB1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80A2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30AC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E99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F48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BFAE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46" w15:restartNumberingAfterBreak="0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428938D2"/>
    <w:multiLevelType w:val="hybridMultilevel"/>
    <w:tmpl w:val="06DA501A"/>
    <w:lvl w:ilvl="0" w:tplc="FB1E5E5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49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0" w15:restartNumberingAfterBreak="0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51" w15:restartNumberingAfterBreak="0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2" w15:restartNumberingAfterBreak="0">
    <w:nsid w:val="48760FF7"/>
    <w:multiLevelType w:val="multilevel"/>
    <w:tmpl w:val="C41E487A"/>
    <w:lvl w:ilvl="0">
      <w:start w:val="1"/>
      <w:numFmt w:val="bullet"/>
      <w:pStyle w:val="OTRListMark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53" w15:restartNumberingAfterBreak="0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55" w15:restartNumberingAfterBreak="0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4CA5095C"/>
    <w:multiLevelType w:val="multilevel"/>
    <w:tmpl w:val="59DA6D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??????????" w:hAnsi="Times New Roman ??????????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0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??????????" w:hAnsi="Times New Roman ??????????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57" w15:restartNumberingAfterBreak="0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0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 w15:restartNumberingAfterBreak="0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3" w15:restartNumberingAfterBreak="0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65" w15:restartNumberingAfterBreak="0">
    <w:nsid w:val="616350D8"/>
    <w:multiLevelType w:val="multilevel"/>
    <w:tmpl w:val="776838D2"/>
    <w:lvl w:ilvl="0">
      <w:start w:val="1"/>
      <w:numFmt w:val="bullet"/>
      <w:pStyle w:val="OTRTableListMark"/>
      <w:lvlText w:val="–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color w:val="auto"/>
        <w:sz w:val="20"/>
      </w:rPr>
    </w:lvl>
    <w:lvl w:ilvl="1">
      <w:start w:val="1"/>
      <w:numFmt w:val="bullet"/>
      <w:lvlText w:val="―"/>
      <w:lvlJc w:val="left"/>
      <w:pPr>
        <w:tabs>
          <w:tab w:val="num" w:pos="1416"/>
        </w:tabs>
        <w:ind w:left="1416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0"/>
        </w:tabs>
        <w:ind w:left="1700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4"/>
        </w:tabs>
        <w:ind w:left="180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</w:abstractNum>
  <w:abstractNum w:abstractNumId="66" w15:restartNumberingAfterBreak="0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7" w15:restartNumberingAfterBreak="0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8" w15:restartNumberingAfterBreak="0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70" w15:restartNumberingAfterBreak="0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1" w15:restartNumberingAfterBreak="0">
    <w:nsid w:val="68560289"/>
    <w:multiLevelType w:val="hybridMultilevel"/>
    <w:tmpl w:val="D4C8ABC6"/>
    <w:lvl w:ilvl="0" w:tplc="7A322C9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68E56E24"/>
    <w:multiLevelType w:val="multilevel"/>
    <w:tmpl w:val="F32A5D6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b/>
        <w:sz w:val="32"/>
        <w:szCs w:val="32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b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3" w15:restartNumberingAfterBreak="0">
    <w:nsid w:val="6A0E765A"/>
    <w:multiLevelType w:val="hybridMultilevel"/>
    <w:tmpl w:val="6AE0A54A"/>
    <w:lvl w:ilvl="0" w:tplc="5A4EC272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75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962"/>
        </w:tabs>
        <w:ind w:left="962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76" w15:restartNumberingAfterBreak="0">
    <w:nsid w:val="77460A56"/>
    <w:multiLevelType w:val="multilevel"/>
    <w:tmpl w:val="7CD80254"/>
    <w:lvl w:ilvl="0">
      <w:start w:val="1"/>
      <w:numFmt w:val="bullet"/>
      <w:pStyle w:val="014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7" w15:restartNumberingAfterBreak="0">
    <w:nsid w:val="7C0050E1"/>
    <w:multiLevelType w:val="hybridMultilevel"/>
    <w:tmpl w:val="15EC73D8"/>
    <w:lvl w:ilvl="0" w:tplc="C0FABFE4">
      <w:start w:val="1"/>
      <w:numFmt w:val="decimal"/>
      <w:pStyle w:val="GOSTTableNum"/>
      <w:lvlText w:val="%1."/>
      <w:lvlJc w:val="left"/>
      <w:pPr>
        <w:tabs>
          <w:tab w:val="num" w:pos="426"/>
        </w:tabs>
        <w:ind w:left="369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8"/>
  </w:num>
  <w:num w:numId="2">
    <w:abstractNumId w:val="75"/>
  </w:num>
  <w:num w:numId="3">
    <w:abstractNumId w:val="53"/>
  </w:num>
  <w:num w:numId="4">
    <w:abstractNumId w:val="35"/>
  </w:num>
  <w:num w:numId="5">
    <w:abstractNumId w:val="54"/>
  </w:num>
  <w:num w:numId="6">
    <w:abstractNumId w:val="58"/>
  </w:num>
  <w:num w:numId="7">
    <w:abstractNumId w:val="60"/>
  </w:num>
  <w:num w:numId="8">
    <w:abstractNumId w:val="59"/>
  </w:num>
  <w:num w:numId="9">
    <w:abstractNumId w:val="66"/>
  </w:num>
  <w:num w:numId="10">
    <w:abstractNumId w:val="17"/>
  </w:num>
  <w:num w:numId="11">
    <w:abstractNumId w:val="49"/>
  </w:num>
  <w:num w:numId="12">
    <w:abstractNumId w:val="34"/>
  </w:num>
  <w:num w:numId="13">
    <w:abstractNumId w:val="57"/>
  </w:num>
  <w:num w:numId="14">
    <w:abstractNumId w:val="72"/>
  </w:num>
  <w:num w:numId="15">
    <w:abstractNumId w:val="67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8"/>
  </w:num>
  <w:num w:numId="26">
    <w:abstractNumId w:val="31"/>
  </w:num>
  <w:num w:numId="27">
    <w:abstractNumId w:val="77"/>
    <w:lvlOverride w:ilvl="0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77"/>
  </w:num>
  <w:num w:numId="31">
    <w:abstractNumId w:val="56"/>
  </w:num>
  <w:num w:numId="32">
    <w:abstractNumId w:val="47"/>
  </w:num>
  <w:num w:numId="33">
    <w:abstractNumId w:val="13"/>
  </w:num>
  <w:num w:numId="34">
    <w:abstractNumId w:val="11"/>
  </w:num>
  <w:num w:numId="35">
    <w:abstractNumId w:val="10"/>
  </w:num>
  <w:num w:numId="36">
    <w:abstractNumId w:val="38"/>
  </w:num>
  <w:num w:numId="37">
    <w:abstractNumId w:val="46"/>
  </w:num>
  <w:num w:numId="38">
    <w:abstractNumId w:val="65"/>
  </w:num>
  <w:num w:numId="39">
    <w:abstractNumId w:val="43"/>
  </w:num>
  <w:num w:numId="40">
    <w:abstractNumId w:val="16"/>
  </w:num>
  <w:num w:numId="41">
    <w:abstractNumId w:val="52"/>
  </w:num>
  <w:num w:numId="42">
    <w:abstractNumId w:val="24"/>
  </w:num>
  <w:num w:numId="43">
    <w:abstractNumId w:val="73"/>
  </w:num>
  <w:num w:numId="44">
    <w:abstractNumId w:val="12"/>
  </w:num>
  <w:num w:numId="45">
    <w:abstractNumId w:val="55"/>
  </w:num>
  <w:num w:numId="46">
    <w:abstractNumId w:val="63"/>
  </w:num>
  <w:num w:numId="47">
    <w:abstractNumId w:val="19"/>
  </w:num>
  <w:num w:numId="48">
    <w:abstractNumId w:val="15"/>
  </w:num>
  <w:num w:numId="49">
    <w:abstractNumId w:val="37"/>
  </w:num>
  <w:num w:numId="50">
    <w:abstractNumId w:val="64"/>
  </w:num>
  <w:num w:numId="51">
    <w:abstractNumId w:val="23"/>
  </w:num>
  <w:num w:numId="52">
    <w:abstractNumId w:val="45"/>
  </w:num>
  <w:num w:numId="53">
    <w:abstractNumId w:val="30"/>
  </w:num>
  <w:num w:numId="54">
    <w:abstractNumId w:val="44"/>
  </w:num>
  <w:num w:numId="55">
    <w:abstractNumId w:val="74"/>
  </w:num>
  <w:num w:numId="56">
    <w:abstractNumId w:val="14"/>
  </w:num>
  <w:num w:numId="57">
    <w:abstractNumId w:val="50"/>
  </w:num>
  <w:num w:numId="58">
    <w:abstractNumId w:val="25"/>
  </w:num>
  <w:num w:numId="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2"/>
  </w:num>
  <w:num w:numId="61">
    <w:abstractNumId w:val="62"/>
  </w:num>
  <w:num w:numId="62">
    <w:abstractNumId w:val="42"/>
  </w:num>
  <w:num w:numId="63">
    <w:abstractNumId w:val="29"/>
  </w:num>
  <w:num w:numId="64">
    <w:abstractNumId w:val="27"/>
  </w:num>
  <w:num w:numId="65">
    <w:abstractNumId w:val="21"/>
  </w:num>
  <w:num w:numId="66">
    <w:abstractNumId w:val="32"/>
  </w:num>
  <w:num w:numId="67">
    <w:abstractNumId w:val="69"/>
  </w:num>
  <w:num w:numId="68">
    <w:abstractNumId w:val="51"/>
  </w:num>
  <w:num w:numId="69">
    <w:abstractNumId w:val="48"/>
  </w:num>
  <w:num w:numId="70">
    <w:abstractNumId w:val="61"/>
  </w:num>
  <w:num w:numId="71">
    <w:abstractNumId w:val="70"/>
  </w:num>
  <w:num w:numId="72">
    <w:abstractNumId w:val="39"/>
  </w:num>
  <w:num w:numId="73">
    <w:abstractNumId w:val="41"/>
  </w:num>
  <w:num w:numId="74">
    <w:abstractNumId w:val="76"/>
  </w:num>
  <w:num w:numId="75">
    <w:abstractNumId w:val="26"/>
  </w:num>
  <w:num w:numId="76">
    <w:abstractNumId w:val="36"/>
  </w:num>
  <w:num w:numId="77">
    <w:abstractNumId w:val="20"/>
  </w:num>
  <w:num w:numId="78">
    <w:abstractNumId w:val="33"/>
  </w:num>
  <w:num w:numId="79">
    <w:abstractNumId w:val="71"/>
  </w:num>
  <w:num w:numId="80">
    <w:abstractNumId w:val="72"/>
  </w:num>
  <w:num w:numId="81">
    <w:abstractNumId w:val="72"/>
  </w:num>
  <w:num w:numId="82">
    <w:abstractNumId w:val="72"/>
  </w:num>
  <w:num w:numId="83">
    <w:abstractNumId w:val="72"/>
  </w:num>
  <w:num w:numId="84">
    <w:abstractNumId w:val="72"/>
  </w:num>
  <w:num w:numId="85">
    <w:abstractNumId w:val="72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activeWritingStyle w:appName="MSWord" w:lang="ru-RU" w:vendorID="1" w:dllVersion="512" w:checkStyle="1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120"/>
  <w:drawingGridVerticalSpacing w:val="6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F6"/>
    <w:rsid w:val="000016A0"/>
    <w:rsid w:val="00002655"/>
    <w:rsid w:val="00002ABE"/>
    <w:rsid w:val="00006269"/>
    <w:rsid w:val="00006FCF"/>
    <w:rsid w:val="0001129E"/>
    <w:rsid w:val="00011CFE"/>
    <w:rsid w:val="00012921"/>
    <w:rsid w:val="00013A21"/>
    <w:rsid w:val="00014CCA"/>
    <w:rsid w:val="00014F32"/>
    <w:rsid w:val="00014F9D"/>
    <w:rsid w:val="000150AD"/>
    <w:rsid w:val="00015199"/>
    <w:rsid w:val="00016284"/>
    <w:rsid w:val="000164FC"/>
    <w:rsid w:val="00017FA1"/>
    <w:rsid w:val="00021D4C"/>
    <w:rsid w:val="0002319B"/>
    <w:rsid w:val="0002685E"/>
    <w:rsid w:val="00030501"/>
    <w:rsid w:val="000306A3"/>
    <w:rsid w:val="000321FA"/>
    <w:rsid w:val="00032D5A"/>
    <w:rsid w:val="00033334"/>
    <w:rsid w:val="0003453E"/>
    <w:rsid w:val="00037B0A"/>
    <w:rsid w:val="000400B3"/>
    <w:rsid w:val="00040361"/>
    <w:rsid w:val="00040A00"/>
    <w:rsid w:val="000437CC"/>
    <w:rsid w:val="00043840"/>
    <w:rsid w:val="00044030"/>
    <w:rsid w:val="00044B0E"/>
    <w:rsid w:val="0004727B"/>
    <w:rsid w:val="000503F2"/>
    <w:rsid w:val="00051D60"/>
    <w:rsid w:val="00051DB0"/>
    <w:rsid w:val="00053E79"/>
    <w:rsid w:val="0005472E"/>
    <w:rsid w:val="00055A63"/>
    <w:rsid w:val="0005643E"/>
    <w:rsid w:val="00056F0E"/>
    <w:rsid w:val="00061D61"/>
    <w:rsid w:val="00062EF4"/>
    <w:rsid w:val="0006308F"/>
    <w:rsid w:val="0006346E"/>
    <w:rsid w:val="0006510B"/>
    <w:rsid w:val="00066030"/>
    <w:rsid w:val="00067C66"/>
    <w:rsid w:val="00067C6B"/>
    <w:rsid w:val="000710FB"/>
    <w:rsid w:val="00071F17"/>
    <w:rsid w:val="00072239"/>
    <w:rsid w:val="0007454D"/>
    <w:rsid w:val="000758C3"/>
    <w:rsid w:val="00076747"/>
    <w:rsid w:val="00076DEC"/>
    <w:rsid w:val="00077F92"/>
    <w:rsid w:val="0008533E"/>
    <w:rsid w:val="000858C6"/>
    <w:rsid w:val="00086EC1"/>
    <w:rsid w:val="0009241D"/>
    <w:rsid w:val="00095CC6"/>
    <w:rsid w:val="0009744B"/>
    <w:rsid w:val="000A06E2"/>
    <w:rsid w:val="000A18AA"/>
    <w:rsid w:val="000A289D"/>
    <w:rsid w:val="000A3E9D"/>
    <w:rsid w:val="000A4652"/>
    <w:rsid w:val="000A57C9"/>
    <w:rsid w:val="000A6594"/>
    <w:rsid w:val="000A72CE"/>
    <w:rsid w:val="000A7F73"/>
    <w:rsid w:val="000B10A4"/>
    <w:rsid w:val="000B512E"/>
    <w:rsid w:val="000B744E"/>
    <w:rsid w:val="000C0059"/>
    <w:rsid w:val="000C0DD4"/>
    <w:rsid w:val="000C2B58"/>
    <w:rsid w:val="000C2D62"/>
    <w:rsid w:val="000C390B"/>
    <w:rsid w:val="000C75E6"/>
    <w:rsid w:val="000C7C19"/>
    <w:rsid w:val="000D2FCA"/>
    <w:rsid w:val="000D3293"/>
    <w:rsid w:val="000D36DC"/>
    <w:rsid w:val="000D4928"/>
    <w:rsid w:val="000D5DE6"/>
    <w:rsid w:val="000D624E"/>
    <w:rsid w:val="000D6AAD"/>
    <w:rsid w:val="000E5E0D"/>
    <w:rsid w:val="000E6639"/>
    <w:rsid w:val="000E6AB7"/>
    <w:rsid w:val="000F2BA0"/>
    <w:rsid w:val="000F44A2"/>
    <w:rsid w:val="000F542A"/>
    <w:rsid w:val="000F6B63"/>
    <w:rsid w:val="000F6FBB"/>
    <w:rsid w:val="0010117D"/>
    <w:rsid w:val="0010133B"/>
    <w:rsid w:val="00102F8B"/>
    <w:rsid w:val="001030A1"/>
    <w:rsid w:val="001048B0"/>
    <w:rsid w:val="00106637"/>
    <w:rsid w:val="00111EA1"/>
    <w:rsid w:val="00116013"/>
    <w:rsid w:val="001165BF"/>
    <w:rsid w:val="00116E59"/>
    <w:rsid w:val="00117990"/>
    <w:rsid w:val="00120482"/>
    <w:rsid w:val="00120F43"/>
    <w:rsid w:val="0012156C"/>
    <w:rsid w:val="0012186B"/>
    <w:rsid w:val="0012203C"/>
    <w:rsid w:val="00123AFE"/>
    <w:rsid w:val="00124067"/>
    <w:rsid w:val="00126371"/>
    <w:rsid w:val="00127933"/>
    <w:rsid w:val="00127CB5"/>
    <w:rsid w:val="00127F40"/>
    <w:rsid w:val="00130408"/>
    <w:rsid w:val="00130A4D"/>
    <w:rsid w:val="00130FE0"/>
    <w:rsid w:val="00132424"/>
    <w:rsid w:val="00132544"/>
    <w:rsid w:val="0013298B"/>
    <w:rsid w:val="00134D44"/>
    <w:rsid w:val="00137867"/>
    <w:rsid w:val="0014042D"/>
    <w:rsid w:val="00140987"/>
    <w:rsid w:val="001441C9"/>
    <w:rsid w:val="00144DF6"/>
    <w:rsid w:val="001450C4"/>
    <w:rsid w:val="0014768A"/>
    <w:rsid w:val="001476A6"/>
    <w:rsid w:val="0015024F"/>
    <w:rsid w:val="00155590"/>
    <w:rsid w:val="00156440"/>
    <w:rsid w:val="001579FC"/>
    <w:rsid w:val="001603C3"/>
    <w:rsid w:val="001607B1"/>
    <w:rsid w:val="00161870"/>
    <w:rsid w:val="00161C59"/>
    <w:rsid w:val="001621AF"/>
    <w:rsid w:val="0016478B"/>
    <w:rsid w:val="00165963"/>
    <w:rsid w:val="001666F6"/>
    <w:rsid w:val="00172D1B"/>
    <w:rsid w:val="00172F5F"/>
    <w:rsid w:val="0017407D"/>
    <w:rsid w:val="001768E2"/>
    <w:rsid w:val="00184B5A"/>
    <w:rsid w:val="001866C7"/>
    <w:rsid w:val="001915AA"/>
    <w:rsid w:val="00192DB1"/>
    <w:rsid w:val="00192E95"/>
    <w:rsid w:val="00193421"/>
    <w:rsid w:val="00195F7C"/>
    <w:rsid w:val="001A04F2"/>
    <w:rsid w:val="001A0D13"/>
    <w:rsid w:val="001A14CD"/>
    <w:rsid w:val="001A49A7"/>
    <w:rsid w:val="001A5048"/>
    <w:rsid w:val="001A54BE"/>
    <w:rsid w:val="001A5DE1"/>
    <w:rsid w:val="001A6324"/>
    <w:rsid w:val="001A6B12"/>
    <w:rsid w:val="001A6EA8"/>
    <w:rsid w:val="001A7195"/>
    <w:rsid w:val="001A77DE"/>
    <w:rsid w:val="001B05DF"/>
    <w:rsid w:val="001B5288"/>
    <w:rsid w:val="001B528A"/>
    <w:rsid w:val="001B5E0F"/>
    <w:rsid w:val="001B61F6"/>
    <w:rsid w:val="001B7E02"/>
    <w:rsid w:val="001C0116"/>
    <w:rsid w:val="001C1B16"/>
    <w:rsid w:val="001C2405"/>
    <w:rsid w:val="001C3385"/>
    <w:rsid w:val="001C4CB9"/>
    <w:rsid w:val="001C5141"/>
    <w:rsid w:val="001C6E04"/>
    <w:rsid w:val="001C76C9"/>
    <w:rsid w:val="001C76ED"/>
    <w:rsid w:val="001D20EC"/>
    <w:rsid w:val="001D3F77"/>
    <w:rsid w:val="001D4551"/>
    <w:rsid w:val="001D4EE0"/>
    <w:rsid w:val="001D5956"/>
    <w:rsid w:val="001D755E"/>
    <w:rsid w:val="001E3BBC"/>
    <w:rsid w:val="001E45E7"/>
    <w:rsid w:val="001E4AF7"/>
    <w:rsid w:val="001E541C"/>
    <w:rsid w:val="001E5B65"/>
    <w:rsid w:val="001E767D"/>
    <w:rsid w:val="001F00D3"/>
    <w:rsid w:val="001F065D"/>
    <w:rsid w:val="001F3335"/>
    <w:rsid w:val="001F6AEA"/>
    <w:rsid w:val="00201A30"/>
    <w:rsid w:val="00203265"/>
    <w:rsid w:val="0020376D"/>
    <w:rsid w:val="0020386A"/>
    <w:rsid w:val="00205251"/>
    <w:rsid w:val="0020580C"/>
    <w:rsid w:val="00205A7A"/>
    <w:rsid w:val="00205C9E"/>
    <w:rsid w:val="00205F0F"/>
    <w:rsid w:val="00211672"/>
    <w:rsid w:val="00211747"/>
    <w:rsid w:val="002117A6"/>
    <w:rsid w:val="0021375D"/>
    <w:rsid w:val="00214C4F"/>
    <w:rsid w:val="00217073"/>
    <w:rsid w:val="002174C9"/>
    <w:rsid w:val="002176B5"/>
    <w:rsid w:val="00220F8A"/>
    <w:rsid w:val="00221405"/>
    <w:rsid w:val="00221592"/>
    <w:rsid w:val="00221C65"/>
    <w:rsid w:val="00222DD4"/>
    <w:rsid w:val="002253D2"/>
    <w:rsid w:val="00225C25"/>
    <w:rsid w:val="00226B9A"/>
    <w:rsid w:val="0022730F"/>
    <w:rsid w:val="00230DEE"/>
    <w:rsid w:val="00233FA6"/>
    <w:rsid w:val="0023464D"/>
    <w:rsid w:val="002350D7"/>
    <w:rsid w:val="00236DF8"/>
    <w:rsid w:val="00241434"/>
    <w:rsid w:val="002437F5"/>
    <w:rsid w:val="00244397"/>
    <w:rsid w:val="00244BCC"/>
    <w:rsid w:val="0024644E"/>
    <w:rsid w:val="00246BB1"/>
    <w:rsid w:val="00251244"/>
    <w:rsid w:val="00251958"/>
    <w:rsid w:val="00254472"/>
    <w:rsid w:val="002553A1"/>
    <w:rsid w:val="00260B23"/>
    <w:rsid w:val="00260C63"/>
    <w:rsid w:val="00260DD1"/>
    <w:rsid w:val="00261490"/>
    <w:rsid w:val="00263417"/>
    <w:rsid w:val="0026417A"/>
    <w:rsid w:val="0026652C"/>
    <w:rsid w:val="00270143"/>
    <w:rsid w:val="002702B8"/>
    <w:rsid w:val="00272E45"/>
    <w:rsid w:val="00273086"/>
    <w:rsid w:val="00273228"/>
    <w:rsid w:val="00274B45"/>
    <w:rsid w:val="00274E44"/>
    <w:rsid w:val="00275479"/>
    <w:rsid w:val="00276AE7"/>
    <w:rsid w:val="00282825"/>
    <w:rsid w:val="00285168"/>
    <w:rsid w:val="00285727"/>
    <w:rsid w:val="002858D8"/>
    <w:rsid w:val="00286299"/>
    <w:rsid w:val="002909DC"/>
    <w:rsid w:val="0029172B"/>
    <w:rsid w:val="002925C8"/>
    <w:rsid w:val="00292799"/>
    <w:rsid w:val="00295BAF"/>
    <w:rsid w:val="0029651F"/>
    <w:rsid w:val="00297779"/>
    <w:rsid w:val="002A15BF"/>
    <w:rsid w:val="002A34A4"/>
    <w:rsid w:val="002A4041"/>
    <w:rsid w:val="002A4B2C"/>
    <w:rsid w:val="002B13F7"/>
    <w:rsid w:val="002B145B"/>
    <w:rsid w:val="002B29F4"/>
    <w:rsid w:val="002B2C3C"/>
    <w:rsid w:val="002B345E"/>
    <w:rsid w:val="002B4AD8"/>
    <w:rsid w:val="002B5928"/>
    <w:rsid w:val="002B7201"/>
    <w:rsid w:val="002B79E2"/>
    <w:rsid w:val="002C00BF"/>
    <w:rsid w:val="002C1F56"/>
    <w:rsid w:val="002C23DF"/>
    <w:rsid w:val="002C2723"/>
    <w:rsid w:val="002D00B9"/>
    <w:rsid w:val="002D12EE"/>
    <w:rsid w:val="002D1378"/>
    <w:rsid w:val="002D18A8"/>
    <w:rsid w:val="002D1ECE"/>
    <w:rsid w:val="002D2CE0"/>
    <w:rsid w:val="002D2E30"/>
    <w:rsid w:val="002D450B"/>
    <w:rsid w:val="002D541C"/>
    <w:rsid w:val="002D6921"/>
    <w:rsid w:val="002E0AE5"/>
    <w:rsid w:val="002E20BB"/>
    <w:rsid w:val="002E3CF3"/>
    <w:rsid w:val="002E4172"/>
    <w:rsid w:val="002E5F83"/>
    <w:rsid w:val="002E6F1E"/>
    <w:rsid w:val="002E7B6B"/>
    <w:rsid w:val="002F320B"/>
    <w:rsid w:val="002F3A06"/>
    <w:rsid w:val="002F5B7D"/>
    <w:rsid w:val="002F6952"/>
    <w:rsid w:val="002F6E46"/>
    <w:rsid w:val="002F716D"/>
    <w:rsid w:val="003021D4"/>
    <w:rsid w:val="00302C66"/>
    <w:rsid w:val="00303A10"/>
    <w:rsid w:val="00304D41"/>
    <w:rsid w:val="003078BE"/>
    <w:rsid w:val="0031074A"/>
    <w:rsid w:val="0031119D"/>
    <w:rsid w:val="003115EF"/>
    <w:rsid w:val="00311C75"/>
    <w:rsid w:val="0031346E"/>
    <w:rsid w:val="00313846"/>
    <w:rsid w:val="003178FC"/>
    <w:rsid w:val="0032157F"/>
    <w:rsid w:val="003257BD"/>
    <w:rsid w:val="003304CE"/>
    <w:rsid w:val="0033124C"/>
    <w:rsid w:val="00333936"/>
    <w:rsid w:val="00333EAA"/>
    <w:rsid w:val="00335213"/>
    <w:rsid w:val="003377F1"/>
    <w:rsid w:val="003402E4"/>
    <w:rsid w:val="00341FBB"/>
    <w:rsid w:val="00342B84"/>
    <w:rsid w:val="00343AB1"/>
    <w:rsid w:val="00345DE5"/>
    <w:rsid w:val="003460A7"/>
    <w:rsid w:val="00346D3F"/>
    <w:rsid w:val="0034740B"/>
    <w:rsid w:val="00350738"/>
    <w:rsid w:val="003511E9"/>
    <w:rsid w:val="00351306"/>
    <w:rsid w:val="00352739"/>
    <w:rsid w:val="003527A0"/>
    <w:rsid w:val="003536ED"/>
    <w:rsid w:val="00354351"/>
    <w:rsid w:val="00354B77"/>
    <w:rsid w:val="00356CAB"/>
    <w:rsid w:val="003577EE"/>
    <w:rsid w:val="0036171A"/>
    <w:rsid w:val="00363112"/>
    <w:rsid w:val="00364471"/>
    <w:rsid w:val="00367B7D"/>
    <w:rsid w:val="00370C9D"/>
    <w:rsid w:val="00371D61"/>
    <w:rsid w:val="00374E92"/>
    <w:rsid w:val="003765E5"/>
    <w:rsid w:val="00376C8C"/>
    <w:rsid w:val="00377378"/>
    <w:rsid w:val="00377C75"/>
    <w:rsid w:val="0038184E"/>
    <w:rsid w:val="0038199A"/>
    <w:rsid w:val="0038341A"/>
    <w:rsid w:val="00383544"/>
    <w:rsid w:val="003839E3"/>
    <w:rsid w:val="00385268"/>
    <w:rsid w:val="00386622"/>
    <w:rsid w:val="0039211E"/>
    <w:rsid w:val="00393F02"/>
    <w:rsid w:val="003979AB"/>
    <w:rsid w:val="003A0D69"/>
    <w:rsid w:val="003A293A"/>
    <w:rsid w:val="003A3C31"/>
    <w:rsid w:val="003A4B49"/>
    <w:rsid w:val="003A4B75"/>
    <w:rsid w:val="003A7A61"/>
    <w:rsid w:val="003B2FD3"/>
    <w:rsid w:val="003B3362"/>
    <w:rsid w:val="003B4E65"/>
    <w:rsid w:val="003B60F4"/>
    <w:rsid w:val="003B6C85"/>
    <w:rsid w:val="003B765A"/>
    <w:rsid w:val="003B770B"/>
    <w:rsid w:val="003B7850"/>
    <w:rsid w:val="003C0115"/>
    <w:rsid w:val="003C0BBC"/>
    <w:rsid w:val="003C0CBC"/>
    <w:rsid w:val="003C2007"/>
    <w:rsid w:val="003C2B90"/>
    <w:rsid w:val="003C3FB9"/>
    <w:rsid w:val="003C50DD"/>
    <w:rsid w:val="003C5118"/>
    <w:rsid w:val="003C5720"/>
    <w:rsid w:val="003C656C"/>
    <w:rsid w:val="003D00FB"/>
    <w:rsid w:val="003D0A4F"/>
    <w:rsid w:val="003D175D"/>
    <w:rsid w:val="003D17B6"/>
    <w:rsid w:val="003D17C2"/>
    <w:rsid w:val="003D2B1E"/>
    <w:rsid w:val="003D33E9"/>
    <w:rsid w:val="003D4ACF"/>
    <w:rsid w:val="003D6103"/>
    <w:rsid w:val="003D6C2A"/>
    <w:rsid w:val="003D7352"/>
    <w:rsid w:val="003D78E5"/>
    <w:rsid w:val="003E064E"/>
    <w:rsid w:val="003E0FC3"/>
    <w:rsid w:val="003E15EF"/>
    <w:rsid w:val="003E1F6F"/>
    <w:rsid w:val="003E41C2"/>
    <w:rsid w:val="003E4BF6"/>
    <w:rsid w:val="003E54FC"/>
    <w:rsid w:val="003E6825"/>
    <w:rsid w:val="003E6B26"/>
    <w:rsid w:val="003E7D32"/>
    <w:rsid w:val="003F0377"/>
    <w:rsid w:val="003F148C"/>
    <w:rsid w:val="003F1563"/>
    <w:rsid w:val="003F275B"/>
    <w:rsid w:val="003F2F21"/>
    <w:rsid w:val="003F3108"/>
    <w:rsid w:val="003F35CC"/>
    <w:rsid w:val="003F57F1"/>
    <w:rsid w:val="00401F47"/>
    <w:rsid w:val="0040371B"/>
    <w:rsid w:val="00403842"/>
    <w:rsid w:val="00406921"/>
    <w:rsid w:val="00406CA6"/>
    <w:rsid w:val="00410EBB"/>
    <w:rsid w:val="004143C4"/>
    <w:rsid w:val="00415868"/>
    <w:rsid w:val="0041713B"/>
    <w:rsid w:val="004179E2"/>
    <w:rsid w:val="00421D05"/>
    <w:rsid w:val="00422B08"/>
    <w:rsid w:val="00427E68"/>
    <w:rsid w:val="0043076E"/>
    <w:rsid w:val="00430C16"/>
    <w:rsid w:val="00434235"/>
    <w:rsid w:val="004342AF"/>
    <w:rsid w:val="004343FE"/>
    <w:rsid w:val="00435AE6"/>
    <w:rsid w:val="00435B5F"/>
    <w:rsid w:val="00435DD4"/>
    <w:rsid w:val="00441C26"/>
    <w:rsid w:val="004424B3"/>
    <w:rsid w:val="00443AB3"/>
    <w:rsid w:val="00444549"/>
    <w:rsid w:val="00445EA4"/>
    <w:rsid w:val="00447036"/>
    <w:rsid w:val="004479C0"/>
    <w:rsid w:val="004548C7"/>
    <w:rsid w:val="00455C86"/>
    <w:rsid w:val="004560AA"/>
    <w:rsid w:val="00462BD2"/>
    <w:rsid w:val="004642E3"/>
    <w:rsid w:val="00464F21"/>
    <w:rsid w:val="00465909"/>
    <w:rsid w:val="00465B28"/>
    <w:rsid w:val="00465CF9"/>
    <w:rsid w:val="00466BA5"/>
    <w:rsid w:val="00470A27"/>
    <w:rsid w:val="00470EF8"/>
    <w:rsid w:val="00470FB6"/>
    <w:rsid w:val="00471D1C"/>
    <w:rsid w:val="0047265F"/>
    <w:rsid w:val="004748ED"/>
    <w:rsid w:val="00474FA7"/>
    <w:rsid w:val="00477D86"/>
    <w:rsid w:val="00477E77"/>
    <w:rsid w:val="004818DC"/>
    <w:rsid w:val="00481C84"/>
    <w:rsid w:val="00485E99"/>
    <w:rsid w:val="004876DD"/>
    <w:rsid w:val="0049029B"/>
    <w:rsid w:val="00490466"/>
    <w:rsid w:val="00491F41"/>
    <w:rsid w:val="00492C0B"/>
    <w:rsid w:val="00493992"/>
    <w:rsid w:val="00495F97"/>
    <w:rsid w:val="004A0AA3"/>
    <w:rsid w:val="004A0C8C"/>
    <w:rsid w:val="004A1879"/>
    <w:rsid w:val="004A24B5"/>
    <w:rsid w:val="004A2A76"/>
    <w:rsid w:val="004A44EE"/>
    <w:rsid w:val="004A55FB"/>
    <w:rsid w:val="004B0607"/>
    <w:rsid w:val="004B0822"/>
    <w:rsid w:val="004B1ABE"/>
    <w:rsid w:val="004B23CA"/>
    <w:rsid w:val="004B3633"/>
    <w:rsid w:val="004B37C1"/>
    <w:rsid w:val="004B6843"/>
    <w:rsid w:val="004B7596"/>
    <w:rsid w:val="004B7F13"/>
    <w:rsid w:val="004C29BE"/>
    <w:rsid w:val="004C314B"/>
    <w:rsid w:val="004C5422"/>
    <w:rsid w:val="004C7216"/>
    <w:rsid w:val="004D04D1"/>
    <w:rsid w:val="004D4B7B"/>
    <w:rsid w:val="004D50D9"/>
    <w:rsid w:val="004D5567"/>
    <w:rsid w:val="004D565C"/>
    <w:rsid w:val="004D6C21"/>
    <w:rsid w:val="004E3850"/>
    <w:rsid w:val="004E5B92"/>
    <w:rsid w:val="004E6448"/>
    <w:rsid w:val="004E716A"/>
    <w:rsid w:val="004F2F6D"/>
    <w:rsid w:val="004F46CA"/>
    <w:rsid w:val="00500BF4"/>
    <w:rsid w:val="0050266C"/>
    <w:rsid w:val="00503117"/>
    <w:rsid w:val="0050378F"/>
    <w:rsid w:val="005049C8"/>
    <w:rsid w:val="0050579C"/>
    <w:rsid w:val="00507224"/>
    <w:rsid w:val="00507EB0"/>
    <w:rsid w:val="00511AA7"/>
    <w:rsid w:val="00511F7A"/>
    <w:rsid w:val="00512B7E"/>
    <w:rsid w:val="00512EDE"/>
    <w:rsid w:val="00513387"/>
    <w:rsid w:val="0051350A"/>
    <w:rsid w:val="00520FA4"/>
    <w:rsid w:val="00523141"/>
    <w:rsid w:val="00523145"/>
    <w:rsid w:val="00523A89"/>
    <w:rsid w:val="00524457"/>
    <w:rsid w:val="00524AC1"/>
    <w:rsid w:val="00525AE4"/>
    <w:rsid w:val="00526567"/>
    <w:rsid w:val="005265E0"/>
    <w:rsid w:val="00534724"/>
    <w:rsid w:val="005349D7"/>
    <w:rsid w:val="00541C33"/>
    <w:rsid w:val="005432FA"/>
    <w:rsid w:val="00543F83"/>
    <w:rsid w:val="005454BE"/>
    <w:rsid w:val="00546BD6"/>
    <w:rsid w:val="00546EE1"/>
    <w:rsid w:val="00547456"/>
    <w:rsid w:val="00547BEC"/>
    <w:rsid w:val="00550F9C"/>
    <w:rsid w:val="00553344"/>
    <w:rsid w:val="005554D2"/>
    <w:rsid w:val="005558EF"/>
    <w:rsid w:val="00555D35"/>
    <w:rsid w:val="005638E4"/>
    <w:rsid w:val="00563B1A"/>
    <w:rsid w:val="00564322"/>
    <w:rsid w:val="00564D64"/>
    <w:rsid w:val="0056566C"/>
    <w:rsid w:val="00566750"/>
    <w:rsid w:val="005669C9"/>
    <w:rsid w:val="00572B57"/>
    <w:rsid w:val="00572E38"/>
    <w:rsid w:val="005734B1"/>
    <w:rsid w:val="00573888"/>
    <w:rsid w:val="00577860"/>
    <w:rsid w:val="005814B0"/>
    <w:rsid w:val="00584C6F"/>
    <w:rsid w:val="00585C7B"/>
    <w:rsid w:val="00591D28"/>
    <w:rsid w:val="005A3210"/>
    <w:rsid w:val="005A3324"/>
    <w:rsid w:val="005A4B48"/>
    <w:rsid w:val="005A5988"/>
    <w:rsid w:val="005A5CA6"/>
    <w:rsid w:val="005A7CCD"/>
    <w:rsid w:val="005B3AF6"/>
    <w:rsid w:val="005B5F7B"/>
    <w:rsid w:val="005B6F83"/>
    <w:rsid w:val="005C0E19"/>
    <w:rsid w:val="005C179E"/>
    <w:rsid w:val="005C41BA"/>
    <w:rsid w:val="005C44B1"/>
    <w:rsid w:val="005C6BDA"/>
    <w:rsid w:val="005C7060"/>
    <w:rsid w:val="005C74EF"/>
    <w:rsid w:val="005C7B9D"/>
    <w:rsid w:val="005D014C"/>
    <w:rsid w:val="005D1A97"/>
    <w:rsid w:val="005D1B2B"/>
    <w:rsid w:val="005D2119"/>
    <w:rsid w:val="005D31CA"/>
    <w:rsid w:val="005D4BB6"/>
    <w:rsid w:val="005D4E14"/>
    <w:rsid w:val="005D6EAB"/>
    <w:rsid w:val="005E0E9B"/>
    <w:rsid w:val="005E115C"/>
    <w:rsid w:val="005E1AEF"/>
    <w:rsid w:val="005E2E5E"/>
    <w:rsid w:val="005E5256"/>
    <w:rsid w:val="005E57EB"/>
    <w:rsid w:val="005E5F70"/>
    <w:rsid w:val="005E6CEE"/>
    <w:rsid w:val="005E7370"/>
    <w:rsid w:val="005E762F"/>
    <w:rsid w:val="005E7B2D"/>
    <w:rsid w:val="005F2968"/>
    <w:rsid w:val="005F2A61"/>
    <w:rsid w:val="005F3CCE"/>
    <w:rsid w:val="005F5843"/>
    <w:rsid w:val="005F6886"/>
    <w:rsid w:val="005F7F48"/>
    <w:rsid w:val="006003F5"/>
    <w:rsid w:val="00602993"/>
    <w:rsid w:val="006029A9"/>
    <w:rsid w:val="00605043"/>
    <w:rsid w:val="0060629B"/>
    <w:rsid w:val="00606A40"/>
    <w:rsid w:val="00606F3C"/>
    <w:rsid w:val="00607CC7"/>
    <w:rsid w:val="006104DE"/>
    <w:rsid w:val="0061135F"/>
    <w:rsid w:val="00611D5A"/>
    <w:rsid w:val="006145EA"/>
    <w:rsid w:val="006146B7"/>
    <w:rsid w:val="006147D8"/>
    <w:rsid w:val="00614D0E"/>
    <w:rsid w:val="00615B2D"/>
    <w:rsid w:val="00616ABB"/>
    <w:rsid w:val="00617DB1"/>
    <w:rsid w:val="00621028"/>
    <w:rsid w:val="006219FC"/>
    <w:rsid w:val="006224B1"/>
    <w:rsid w:val="00622AE9"/>
    <w:rsid w:val="00622E1C"/>
    <w:rsid w:val="0062300C"/>
    <w:rsid w:val="00623627"/>
    <w:rsid w:val="006240F7"/>
    <w:rsid w:val="00624F3C"/>
    <w:rsid w:val="00626275"/>
    <w:rsid w:val="0063165E"/>
    <w:rsid w:val="006325C8"/>
    <w:rsid w:val="00633BCE"/>
    <w:rsid w:val="0063465F"/>
    <w:rsid w:val="00634FB7"/>
    <w:rsid w:val="00636088"/>
    <w:rsid w:val="00642BE0"/>
    <w:rsid w:val="00643620"/>
    <w:rsid w:val="00644FC8"/>
    <w:rsid w:val="0064517F"/>
    <w:rsid w:val="0064659C"/>
    <w:rsid w:val="00647371"/>
    <w:rsid w:val="006505E5"/>
    <w:rsid w:val="00650A69"/>
    <w:rsid w:val="006515BF"/>
    <w:rsid w:val="00654F1B"/>
    <w:rsid w:val="00656DAA"/>
    <w:rsid w:val="00661AA5"/>
    <w:rsid w:val="00662E84"/>
    <w:rsid w:val="0066369E"/>
    <w:rsid w:val="0066769A"/>
    <w:rsid w:val="006701C4"/>
    <w:rsid w:val="00671A1C"/>
    <w:rsid w:val="00672018"/>
    <w:rsid w:val="00672333"/>
    <w:rsid w:val="006726BD"/>
    <w:rsid w:val="00672EEA"/>
    <w:rsid w:val="00673367"/>
    <w:rsid w:val="00673D52"/>
    <w:rsid w:val="006754E6"/>
    <w:rsid w:val="006769BE"/>
    <w:rsid w:val="00677713"/>
    <w:rsid w:val="00681FC5"/>
    <w:rsid w:val="00683177"/>
    <w:rsid w:val="006856DB"/>
    <w:rsid w:val="00691073"/>
    <w:rsid w:val="006918E3"/>
    <w:rsid w:val="00693308"/>
    <w:rsid w:val="0069366A"/>
    <w:rsid w:val="0069385D"/>
    <w:rsid w:val="006943C7"/>
    <w:rsid w:val="00695614"/>
    <w:rsid w:val="00695B7E"/>
    <w:rsid w:val="006960FE"/>
    <w:rsid w:val="00697CFA"/>
    <w:rsid w:val="00697D40"/>
    <w:rsid w:val="006A0860"/>
    <w:rsid w:val="006A0E6D"/>
    <w:rsid w:val="006A2275"/>
    <w:rsid w:val="006A22BD"/>
    <w:rsid w:val="006A53C0"/>
    <w:rsid w:val="006B0A33"/>
    <w:rsid w:val="006B555C"/>
    <w:rsid w:val="006C1D99"/>
    <w:rsid w:val="006C2B32"/>
    <w:rsid w:val="006D4181"/>
    <w:rsid w:val="006D4293"/>
    <w:rsid w:val="006D43E5"/>
    <w:rsid w:val="006D4800"/>
    <w:rsid w:val="006D62FD"/>
    <w:rsid w:val="006D6E58"/>
    <w:rsid w:val="006E056B"/>
    <w:rsid w:val="006E1691"/>
    <w:rsid w:val="006E57B7"/>
    <w:rsid w:val="006E5E80"/>
    <w:rsid w:val="006E6F97"/>
    <w:rsid w:val="006E775E"/>
    <w:rsid w:val="006F1334"/>
    <w:rsid w:val="006F2FFC"/>
    <w:rsid w:val="006F6838"/>
    <w:rsid w:val="006F6EFA"/>
    <w:rsid w:val="006F765D"/>
    <w:rsid w:val="007000B2"/>
    <w:rsid w:val="00702CD9"/>
    <w:rsid w:val="00705652"/>
    <w:rsid w:val="007102CF"/>
    <w:rsid w:val="0071040B"/>
    <w:rsid w:val="00710FB6"/>
    <w:rsid w:val="007112B1"/>
    <w:rsid w:val="00712986"/>
    <w:rsid w:val="00712D00"/>
    <w:rsid w:val="007224D9"/>
    <w:rsid w:val="0072396A"/>
    <w:rsid w:val="00725312"/>
    <w:rsid w:val="00726940"/>
    <w:rsid w:val="00726E1C"/>
    <w:rsid w:val="007278EB"/>
    <w:rsid w:val="0073049F"/>
    <w:rsid w:val="00737BC6"/>
    <w:rsid w:val="00740F9C"/>
    <w:rsid w:val="00741795"/>
    <w:rsid w:val="007429DB"/>
    <w:rsid w:val="00744203"/>
    <w:rsid w:val="00745E42"/>
    <w:rsid w:val="00747DCD"/>
    <w:rsid w:val="0075097C"/>
    <w:rsid w:val="00751219"/>
    <w:rsid w:val="00751A87"/>
    <w:rsid w:val="00751B68"/>
    <w:rsid w:val="00754F9A"/>
    <w:rsid w:val="00755249"/>
    <w:rsid w:val="007566C8"/>
    <w:rsid w:val="007579BF"/>
    <w:rsid w:val="007606F8"/>
    <w:rsid w:val="00761058"/>
    <w:rsid w:val="00761C9E"/>
    <w:rsid w:val="00761CB0"/>
    <w:rsid w:val="00763631"/>
    <w:rsid w:val="00765C3D"/>
    <w:rsid w:val="00767947"/>
    <w:rsid w:val="00770630"/>
    <w:rsid w:val="00770BAE"/>
    <w:rsid w:val="00773282"/>
    <w:rsid w:val="007744C9"/>
    <w:rsid w:val="00776B5B"/>
    <w:rsid w:val="00780478"/>
    <w:rsid w:val="0078102E"/>
    <w:rsid w:val="00783691"/>
    <w:rsid w:val="00784D2A"/>
    <w:rsid w:val="007863B4"/>
    <w:rsid w:val="00790307"/>
    <w:rsid w:val="007924C1"/>
    <w:rsid w:val="007937C0"/>
    <w:rsid w:val="0079428C"/>
    <w:rsid w:val="00794CC7"/>
    <w:rsid w:val="00794EDA"/>
    <w:rsid w:val="007952BF"/>
    <w:rsid w:val="007958D6"/>
    <w:rsid w:val="00795DE2"/>
    <w:rsid w:val="007965E3"/>
    <w:rsid w:val="0079668F"/>
    <w:rsid w:val="0079747C"/>
    <w:rsid w:val="007A02E7"/>
    <w:rsid w:val="007A11E8"/>
    <w:rsid w:val="007A23EB"/>
    <w:rsid w:val="007A388D"/>
    <w:rsid w:val="007A60B9"/>
    <w:rsid w:val="007A698E"/>
    <w:rsid w:val="007A7337"/>
    <w:rsid w:val="007A7A44"/>
    <w:rsid w:val="007B049C"/>
    <w:rsid w:val="007B0874"/>
    <w:rsid w:val="007B25E6"/>
    <w:rsid w:val="007B2E7C"/>
    <w:rsid w:val="007B4C0F"/>
    <w:rsid w:val="007B52D1"/>
    <w:rsid w:val="007B61E7"/>
    <w:rsid w:val="007B74E3"/>
    <w:rsid w:val="007B7C8B"/>
    <w:rsid w:val="007C0D7D"/>
    <w:rsid w:val="007C3411"/>
    <w:rsid w:val="007C3A7C"/>
    <w:rsid w:val="007C6692"/>
    <w:rsid w:val="007C7DBE"/>
    <w:rsid w:val="007D22AE"/>
    <w:rsid w:val="007D3B97"/>
    <w:rsid w:val="007D3E56"/>
    <w:rsid w:val="007D4010"/>
    <w:rsid w:val="007D560E"/>
    <w:rsid w:val="007D580A"/>
    <w:rsid w:val="007D5E3C"/>
    <w:rsid w:val="007D5F59"/>
    <w:rsid w:val="007D655D"/>
    <w:rsid w:val="007D670D"/>
    <w:rsid w:val="007D6E28"/>
    <w:rsid w:val="007D7198"/>
    <w:rsid w:val="007D739A"/>
    <w:rsid w:val="007E00BB"/>
    <w:rsid w:val="007E0E13"/>
    <w:rsid w:val="007E11ED"/>
    <w:rsid w:val="007E19BF"/>
    <w:rsid w:val="007E1E6A"/>
    <w:rsid w:val="007E28BA"/>
    <w:rsid w:val="007E2BED"/>
    <w:rsid w:val="007E3379"/>
    <w:rsid w:val="007E33DC"/>
    <w:rsid w:val="007E5813"/>
    <w:rsid w:val="007E5A12"/>
    <w:rsid w:val="007E6F58"/>
    <w:rsid w:val="007E7049"/>
    <w:rsid w:val="007F0EFD"/>
    <w:rsid w:val="007F1261"/>
    <w:rsid w:val="007F133E"/>
    <w:rsid w:val="007F27CE"/>
    <w:rsid w:val="007F2BFF"/>
    <w:rsid w:val="007F3639"/>
    <w:rsid w:val="0080264D"/>
    <w:rsid w:val="00803B3E"/>
    <w:rsid w:val="008044FD"/>
    <w:rsid w:val="00804F9E"/>
    <w:rsid w:val="00805042"/>
    <w:rsid w:val="00805392"/>
    <w:rsid w:val="0080641C"/>
    <w:rsid w:val="00806663"/>
    <w:rsid w:val="00811490"/>
    <w:rsid w:val="00812B19"/>
    <w:rsid w:val="00812BB1"/>
    <w:rsid w:val="00813FB9"/>
    <w:rsid w:val="00814012"/>
    <w:rsid w:val="008144DF"/>
    <w:rsid w:val="008149E0"/>
    <w:rsid w:val="00815411"/>
    <w:rsid w:val="00816DDE"/>
    <w:rsid w:val="0082286B"/>
    <w:rsid w:val="00823D75"/>
    <w:rsid w:val="008249B8"/>
    <w:rsid w:val="0082546E"/>
    <w:rsid w:val="008323C4"/>
    <w:rsid w:val="00832475"/>
    <w:rsid w:val="00835A5F"/>
    <w:rsid w:val="008368B1"/>
    <w:rsid w:val="00837335"/>
    <w:rsid w:val="00837E14"/>
    <w:rsid w:val="008402E6"/>
    <w:rsid w:val="00841839"/>
    <w:rsid w:val="00843417"/>
    <w:rsid w:val="00843AA4"/>
    <w:rsid w:val="0084426E"/>
    <w:rsid w:val="0085410D"/>
    <w:rsid w:val="0085411E"/>
    <w:rsid w:val="00854B28"/>
    <w:rsid w:val="00861C91"/>
    <w:rsid w:val="00861D68"/>
    <w:rsid w:val="00861FA5"/>
    <w:rsid w:val="00864BB5"/>
    <w:rsid w:val="0086644C"/>
    <w:rsid w:val="0086776A"/>
    <w:rsid w:val="0087105C"/>
    <w:rsid w:val="008715FA"/>
    <w:rsid w:val="008725EF"/>
    <w:rsid w:val="008728C1"/>
    <w:rsid w:val="0087398E"/>
    <w:rsid w:val="00873EA9"/>
    <w:rsid w:val="00874B01"/>
    <w:rsid w:val="00874F44"/>
    <w:rsid w:val="008765E8"/>
    <w:rsid w:val="00877F4E"/>
    <w:rsid w:val="00881777"/>
    <w:rsid w:val="00881EB3"/>
    <w:rsid w:val="00884094"/>
    <w:rsid w:val="008846C1"/>
    <w:rsid w:val="00884C99"/>
    <w:rsid w:val="008857CC"/>
    <w:rsid w:val="008868E1"/>
    <w:rsid w:val="00886B09"/>
    <w:rsid w:val="00886D5C"/>
    <w:rsid w:val="00886DC1"/>
    <w:rsid w:val="008870B2"/>
    <w:rsid w:val="008901F7"/>
    <w:rsid w:val="00895699"/>
    <w:rsid w:val="00895B0B"/>
    <w:rsid w:val="00896BA1"/>
    <w:rsid w:val="00897B8A"/>
    <w:rsid w:val="008A0114"/>
    <w:rsid w:val="008B04FE"/>
    <w:rsid w:val="008B08F7"/>
    <w:rsid w:val="008B1B76"/>
    <w:rsid w:val="008B4E24"/>
    <w:rsid w:val="008B75C9"/>
    <w:rsid w:val="008B7AE3"/>
    <w:rsid w:val="008B7ED8"/>
    <w:rsid w:val="008C0077"/>
    <w:rsid w:val="008C4C96"/>
    <w:rsid w:val="008C4CB1"/>
    <w:rsid w:val="008C54D2"/>
    <w:rsid w:val="008C5598"/>
    <w:rsid w:val="008C620D"/>
    <w:rsid w:val="008C6735"/>
    <w:rsid w:val="008C685F"/>
    <w:rsid w:val="008D2288"/>
    <w:rsid w:val="008D250B"/>
    <w:rsid w:val="008D3DAC"/>
    <w:rsid w:val="008E00D9"/>
    <w:rsid w:val="008E4356"/>
    <w:rsid w:val="008E44A2"/>
    <w:rsid w:val="008E5A99"/>
    <w:rsid w:val="008E5D43"/>
    <w:rsid w:val="008E7C1F"/>
    <w:rsid w:val="008F465C"/>
    <w:rsid w:val="0090097B"/>
    <w:rsid w:val="009027D3"/>
    <w:rsid w:val="009044C5"/>
    <w:rsid w:val="00905086"/>
    <w:rsid w:val="0090598B"/>
    <w:rsid w:val="009113F8"/>
    <w:rsid w:val="00912C6D"/>
    <w:rsid w:val="00914EBB"/>
    <w:rsid w:val="00915375"/>
    <w:rsid w:val="00916712"/>
    <w:rsid w:val="009206FE"/>
    <w:rsid w:val="00921D57"/>
    <w:rsid w:val="00927197"/>
    <w:rsid w:val="009277F1"/>
    <w:rsid w:val="00931805"/>
    <w:rsid w:val="00931BC7"/>
    <w:rsid w:val="00933B81"/>
    <w:rsid w:val="009364D2"/>
    <w:rsid w:val="00937AA2"/>
    <w:rsid w:val="009413FD"/>
    <w:rsid w:val="009439F9"/>
    <w:rsid w:val="0094400C"/>
    <w:rsid w:val="00944F02"/>
    <w:rsid w:val="00951C2B"/>
    <w:rsid w:val="009539F6"/>
    <w:rsid w:val="00953C52"/>
    <w:rsid w:val="009549D6"/>
    <w:rsid w:val="00954DC3"/>
    <w:rsid w:val="00955122"/>
    <w:rsid w:val="009560EE"/>
    <w:rsid w:val="00956365"/>
    <w:rsid w:val="00963774"/>
    <w:rsid w:val="00964284"/>
    <w:rsid w:val="009645C1"/>
    <w:rsid w:val="009657B1"/>
    <w:rsid w:val="0097042F"/>
    <w:rsid w:val="00971DAE"/>
    <w:rsid w:val="00973AB5"/>
    <w:rsid w:val="00975B18"/>
    <w:rsid w:val="00981A90"/>
    <w:rsid w:val="009829CE"/>
    <w:rsid w:val="00983952"/>
    <w:rsid w:val="0098726A"/>
    <w:rsid w:val="0099203F"/>
    <w:rsid w:val="00992F0A"/>
    <w:rsid w:val="00993E85"/>
    <w:rsid w:val="00994055"/>
    <w:rsid w:val="00997CF4"/>
    <w:rsid w:val="009A2320"/>
    <w:rsid w:val="009A3198"/>
    <w:rsid w:val="009A3C13"/>
    <w:rsid w:val="009A602A"/>
    <w:rsid w:val="009A6914"/>
    <w:rsid w:val="009B001A"/>
    <w:rsid w:val="009B452A"/>
    <w:rsid w:val="009B45A5"/>
    <w:rsid w:val="009B514B"/>
    <w:rsid w:val="009B5570"/>
    <w:rsid w:val="009B71F2"/>
    <w:rsid w:val="009B7258"/>
    <w:rsid w:val="009B7FD7"/>
    <w:rsid w:val="009C1721"/>
    <w:rsid w:val="009C18B9"/>
    <w:rsid w:val="009C4509"/>
    <w:rsid w:val="009D0297"/>
    <w:rsid w:val="009D3EF1"/>
    <w:rsid w:val="009D44D2"/>
    <w:rsid w:val="009D4E79"/>
    <w:rsid w:val="009D6A1C"/>
    <w:rsid w:val="009E0215"/>
    <w:rsid w:val="009E221D"/>
    <w:rsid w:val="009E23D8"/>
    <w:rsid w:val="009E334A"/>
    <w:rsid w:val="009E366A"/>
    <w:rsid w:val="009E38BD"/>
    <w:rsid w:val="009E3E6F"/>
    <w:rsid w:val="009E5270"/>
    <w:rsid w:val="009E5C58"/>
    <w:rsid w:val="009E5FA1"/>
    <w:rsid w:val="009E6ED2"/>
    <w:rsid w:val="009F2007"/>
    <w:rsid w:val="009F6331"/>
    <w:rsid w:val="009F66A6"/>
    <w:rsid w:val="009F7483"/>
    <w:rsid w:val="009F7A79"/>
    <w:rsid w:val="009F7EB0"/>
    <w:rsid w:val="00A00612"/>
    <w:rsid w:val="00A0257E"/>
    <w:rsid w:val="00A03567"/>
    <w:rsid w:val="00A03FAB"/>
    <w:rsid w:val="00A04BED"/>
    <w:rsid w:val="00A05631"/>
    <w:rsid w:val="00A11370"/>
    <w:rsid w:val="00A121FB"/>
    <w:rsid w:val="00A12203"/>
    <w:rsid w:val="00A12E09"/>
    <w:rsid w:val="00A13334"/>
    <w:rsid w:val="00A1469F"/>
    <w:rsid w:val="00A15DC8"/>
    <w:rsid w:val="00A15E81"/>
    <w:rsid w:val="00A162B4"/>
    <w:rsid w:val="00A205E2"/>
    <w:rsid w:val="00A219C1"/>
    <w:rsid w:val="00A2365B"/>
    <w:rsid w:val="00A258F4"/>
    <w:rsid w:val="00A25A9B"/>
    <w:rsid w:val="00A26C61"/>
    <w:rsid w:val="00A2750B"/>
    <w:rsid w:val="00A32366"/>
    <w:rsid w:val="00A3360D"/>
    <w:rsid w:val="00A36EF5"/>
    <w:rsid w:val="00A3718A"/>
    <w:rsid w:val="00A424D5"/>
    <w:rsid w:val="00A4353C"/>
    <w:rsid w:val="00A474B1"/>
    <w:rsid w:val="00A47B83"/>
    <w:rsid w:val="00A51365"/>
    <w:rsid w:val="00A53C21"/>
    <w:rsid w:val="00A53E35"/>
    <w:rsid w:val="00A542C2"/>
    <w:rsid w:val="00A5626F"/>
    <w:rsid w:val="00A56464"/>
    <w:rsid w:val="00A571F9"/>
    <w:rsid w:val="00A60E6F"/>
    <w:rsid w:val="00A60F40"/>
    <w:rsid w:val="00A61244"/>
    <w:rsid w:val="00A625E2"/>
    <w:rsid w:val="00A634B5"/>
    <w:rsid w:val="00A65ADF"/>
    <w:rsid w:val="00A65E50"/>
    <w:rsid w:val="00A65ECE"/>
    <w:rsid w:val="00A7069A"/>
    <w:rsid w:val="00A72FE0"/>
    <w:rsid w:val="00A73706"/>
    <w:rsid w:val="00A73DEC"/>
    <w:rsid w:val="00A7532B"/>
    <w:rsid w:val="00A75926"/>
    <w:rsid w:val="00A75FB2"/>
    <w:rsid w:val="00A76219"/>
    <w:rsid w:val="00A80573"/>
    <w:rsid w:val="00A81AFC"/>
    <w:rsid w:val="00A83861"/>
    <w:rsid w:val="00A8511E"/>
    <w:rsid w:val="00A8627B"/>
    <w:rsid w:val="00A93697"/>
    <w:rsid w:val="00A948A0"/>
    <w:rsid w:val="00A948A6"/>
    <w:rsid w:val="00A97460"/>
    <w:rsid w:val="00A9747A"/>
    <w:rsid w:val="00A97548"/>
    <w:rsid w:val="00A97805"/>
    <w:rsid w:val="00AA1A50"/>
    <w:rsid w:val="00AA1F27"/>
    <w:rsid w:val="00AA2CCA"/>
    <w:rsid w:val="00AA6712"/>
    <w:rsid w:val="00AA785B"/>
    <w:rsid w:val="00AB012E"/>
    <w:rsid w:val="00AB02D7"/>
    <w:rsid w:val="00AB245C"/>
    <w:rsid w:val="00AB2587"/>
    <w:rsid w:val="00AB4F28"/>
    <w:rsid w:val="00AB5A56"/>
    <w:rsid w:val="00AB636C"/>
    <w:rsid w:val="00AB71B7"/>
    <w:rsid w:val="00AC08D2"/>
    <w:rsid w:val="00AC1E2E"/>
    <w:rsid w:val="00AC1F75"/>
    <w:rsid w:val="00AC34D4"/>
    <w:rsid w:val="00AC3F84"/>
    <w:rsid w:val="00AC4516"/>
    <w:rsid w:val="00AC510A"/>
    <w:rsid w:val="00AC584E"/>
    <w:rsid w:val="00AD0982"/>
    <w:rsid w:val="00AD0C9E"/>
    <w:rsid w:val="00AD459F"/>
    <w:rsid w:val="00AD5F72"/>
    <w:rsid w:val="00AD6D3B"/>
    <w:rsid w:val="00AE0E84"/>
    <w:rsid w:val="00AE12EA"/>
    <w:rsid w:val="00AE1660"/>
    <w:rsid w:val="00AE43A7"/>
    <w:rsid w:val="00AE5561"/>
    <w:rsid w:val="00AE6065"/>
    <w:rsid w:val="00AE7155"/>
    <w:rsid w:val="00AE78CB"/>
    <w:rsid w:val="00AE78E4"/>
    <w:rsid w:val="00AF0B32"/>
    <w:rsid w:val="00AF4079"/>
    <w:rsid w:val="00AF5242"/>
    <w:rsid w:val="00AF5394"/>
    <w:rsid w:val="00AF5D39"/>
    <w:rsid w:val="00AF67F2"/>
    <w:rsid w:val="00AF7F42"/>
    <w:rsid w:val="00B00BAD"/>
    <w:rsid w:val="00B03F98"/>
    <w:rsid w:val="00B04941"/>
    <w:rsid w:val="00B052B1"/>
    <w:rsid w:val="00B109D8"/>
    <w:rsid w:val="00B10A6E"/>
    <w:rsid w:val="00B10E56"/>
    <w:rsid w:val="00B117AB"/>
    <w:rsid w:val="00B1606B"/>
    <w:rsid w:val="00B2076F"/>
    <w:rsid w:val="00B20DA9"/>
    <w:rsid w:val="00B2149B"/>
    <w:rsid w:val="00B21C6F"/>
    <w:rsid w:val="00B26773"/>
    <w:rsid w:val="00B27541"/>
    <w:rsid w:val="00B30195"/>
    <w:rsid w:val="00B311AD"/>
    <w:rsid w:val="00B318AA"/>
    <w:rsid w:val="00B32891"/>
    <w:rsid w:val="00B36E27"/>
    <w:rsid w:val="00B36EF1"/>
    <w:rsid w:val="00B40384"/>
    <w:rsid w:val="00B40910"/>
    <w:rsid w:val="00B412B2"/>
    <w:rsid w:val="00B437B8"/>
    <w:rsid w:val="00B44F3A"/>
    <w:rsid w:val="00B45405"/>
    <w:rsid w:val="00B4668B"/>
    <w:rsid w:val="00B5019F"/>
    <w:rsid w:val="00B50D6E"/>
    <w:rsid w:val="00B51A11"/>
    <w:rsid w:val="00B53084"/>
    <w:rsid w:val="00B556A9"/>
    <w:rsid w:val="00B5590F"/>
    <w:rsid w:val="00B55CC5"/>
    <w:rsid w:val="00B55F46"/>
    <w:rsid w:val="00B568CC"/>
    <w:rsid w:val="00B603BE"/>
    <w:rsid w:val="00B60E05"/>
    <w:rsid w:val="00B61CDC"/>
    <w:rsid w:val="00B64B04"/>
    <w:rsid w:val="00B65A08"/>
    <w:rsid w:val="00B70B67"/>
    <w:rsid w:val="00B70FEC"/>
    <w:rsid w:val="00B717AA"/>
    <w:rsid w:val="00B730CE"/>
    <w:rsid w:val="00B73189"/>
    <w:rsid w:val="00B75720"/>
    <w:rsid w:val="00B76BA9"/>
    <w:rsid w:val="00B81D69"/>
    <w:rsid w:val="00B82EC3"/>
    <w:rsid w:val="00B8437B"/>
    <w:rsid w:val="00B84793"/>
    <w:rsid w:val="00B85091"/>
    <w:rsid w:val="00B85511"/>
    <w:rsid w:val="00B855C1"/>
    <w:rsid w:val="00B86DD5"/>
    <w:rsid w:val="00B872D1"/>
    <w:rsid w:val="00B87E57"/>
    <w:rsid w:val="00B9499D"/>
    <w:rsid w:val="00B95558"/>
    <w:rsid w:val="00B965D0"/>
    <w:rsid w:val="00B96F98"/>
    <w:rsid w:val="00B9745F"/>
    <w:rsid w:val="00BA0443"/>
    <w:rsid w:val="00BA094B"/>
    <w:rsid w:val="00BA2F3C"/>
    <w:rsid w:val="00BA45FB"/>
    <w:rsid w:val="00BA4AA9"/>
    <w:rsid w:val="00BA4CFE"/>
    <w:rsid w:val="00BA4F2C"/>
    <w:rsid w:val="00BA5DFB"/>
    <w:rsid w:val="00BA79CC"/>
    <w:rsid w:val="00BB100A"/>
    <w:rsid w:val="00BB49F9"/>
    <w:rsid w:val="00BB644E"/>
    <w:rsid w:val="00BC0375"/>
    <w:rsid w:val="00BC09FA"/>
    <w:rsid w:val="00BC21AB"/>
    <w:rsid w:val="00BC256C"/>
    <w:rsid w:val="00BC68EA"/>
    <w:rsid w:val="00BD04FE"/>
    <w:rsid w:val="00BD2EDE"/>
    <w:rsid w:val="00BD6B85"/>
    <w:rsid w:val="00BD73BB"/>
    <w:rsid w:val="00BE0621"/>
    <w:rsid w:val="00BE1D01"/>
    <w:rsid w:val="00BE220C"/>
    <w:rsid w:val="00BE37FF"/>
    <w:rsid w:val="00BE62E9"/>
    <w:rsid w:val="00BE6BCE"/>
    <w:rsid w:val="00BF0563"/>
    <w:rsid w:val="00BF2B38"/>
    <w:rsid w:val="00BF30BB"/>
    <w:rsid w:val="00BF3A5C"/>
    <w:rsid w:val="00BF51E0"/>
    <w:rsid w:val="00BF5777"/>
    <w:rsid w:val="00BF73B0"/>
    <w:rsid w:val="00BF7E9A"/>
    <w:rsid w:val="00C0001B"/>
    <w:rsid w:val="00C050D9"/>
    <w:rsid w:val="00C06364"/>
    <w:rsid w:val="00C06827"/>
    <w:rsid w:val="00C069F0"/>
    <w:rsid w:val="00C07877"/>
    <w:rsid w:val="00C106AD"/>
    <w:rsid w:val="00C11F02"/>
    <w:rsid w:val="00C1207A"/>
    <w:rsid w:val="00C12612"/>
    <w:rsid w:val="00C12C3D"/>
    <w:rsid w:val="00C12C9A"/>
    <w:rsid w:val="00C1367D"/>
    <w:rsid w:val="00C207BD"/>
    <w:rsid w:val="00C21DC0"/>
    <w:rsid w:val="00C23087"/>
    <w:rsid w:val="00C2567D"/>
    <w:rsid w:val="00C25E47"/>
    <w:rsid w:val="00C26287"/>
    <w:rsid w:val="00C31F79"/>
    <w:rsid w:val="00C33521"/>
    <w:rsid w:val="00C35461"/>
    <w:rsid w:val="00C36C24"/>
    <w:rsid w:val="00C4173F"/>
    <w:rsid w:val="00C417FF"/>
    <w:rsid w:val="00C43653"/>
    <w:rsid w:val="00C43925"/>
    <w:rsid w:val="00C454AB"/>
    <w:rsid w:val="00C455EA"/>
    <w:rsid w:val="00C4638A"/>
    <w:rsid w:val="00C464C8"/>
    <w:rsid w:val="00C4703B"/>
    <w:rsid w:val="00C5002C"/>
    <w:rsid w:val="00C5078F"/>
    <w:rsid w:val="00C50B10"/>
    <w:rsid w:val="00C51774"/>
    <w:rsid w:val="00C52261"/>
    <w:rsid w:val="00C54E79"/>
    <w:rsid w:val="00C60AA8"/>
    <w:rsid w:val="00C62208"/>
    <w:rsid w:val="00C633BA"/>
    <w:rsid w:val="00C635AF"/>
    <w:rsid w:val="00C6538D"/>
    <w:rsid w:val="00C66EC2"/>
    <w:rsid w:val="00C70BED"/>
    <w:rsid w:val="00C80132"/>
    <w:rsid w:val="00C81104"/>
    <w:rsid w:val="00C82F77"/>
    <w:rsid w:val="00C83961"/>
    <w:rsid w:val="00C8490F"/>
    <w:rsid w:val="00C8555D"/>
    <w:rsid w:val="00C861B9"/>
    <w:rsid w:val="00C87571"/>
    <w:rsid w:val="00C9019A"/>
    <w:rsid w:val="00C90BF0"/>
    <w:rsid w:val="00C916DF"/>
    <w:rsid w:val="00C93D70"/>
    <w:rsid w:val="00C94503"/>
    <w:rsid w:val="00C9632A"/>
    <w:rsid w:val="00C96A54"/>
    <w:rsid w:val="00C97134"/>
    <w:rsid w:val="00C97162"/>
    <w:rsid w:val="00C97BEA"/>
    <w:rsid w:val="00CA21ED"/>
    <w:rsid w:val="00CA2521"/>
    <w:rsid w:val="00CA33F1"/>
    <w:rsid w:val="00CA3459"/>
    <w:rsid w:val="00CA43F3"/>
    <w:rsid w:val="00CA4B18"/>
    <w:rsid w:val="00CA4E68"/>
    <w:rsid w:val="00CA50A1"/>
    <w:rsid w:val="00CA5470"/>
    <w:rsid w:val="00CA54AC"/>
    <w:rsid w:val="00CA7BC5"/>
    <w:rsid w:val="00CB334D"/>
    <w:rsid w:val="00CB4436"/>
    <w:rsid w:val="00CB46B0"/>
    <w:rsid w:val="00CB691B"/>
    <w:rsid w:val="00CC078D"/>
    <w:rsid w:val="00CC57DE"/>
    <w:rsid w:val="00CC59BF"/>
    <w:rsid w:val="00CD0081"/>
    <w:rsid w:val="00CD6ADC"/>
    <w:rsid w:val="00CD7181"/>
    <w:rsid w:val="00CE0AEB"/>
    <w:rsid w:val="00CE2251"/>
    <w:rsid w:val="00CE2733"/>
    <w:rsid w:val="00CE34DE"/>
    <w:rsid w:val="00CE3588"/>
    <w:rsid w:val="00CE3F57"/>
    <w:rsid w:val="00CE7E26"/>
    <w:rsid w:val="00CF23D6"/>
    <w:rsid w:val="00CF2627"/>
    <w:rsid w:val="00CF3B3A"/>
    <w:rsid w:val="00CF3C36"/>
    <w:rsid w:val="00CF76B5"/>
    <w:rsid w:val="00D00CEB"/>
    <w:rsid w:val="00D02493"/>
    <w:rsid w:val="00D02671"/>
    <w:rsid w:val="00D03BB7"/>
    <w:rsid w:val="00D05F78"/>
    <w:rsid w:val="00D05FD0"/>
    <w:rsid w:val="00D0771C"/>
    <w:rsid w:val="00D122B7"/>
    <w:rsid w:val="00D12333"/>
    <w:rsid w:val="00D1312E"/>
    <w:rsid w:val="00D15D63"/>
    <w:rsid w:val="00D16B0E"/>
    <w:rsid w:val="00D2018A"/>
    <w:rsid w:val="00D20B54"/>
    <w:rsid w:val="00D217A4"/>
    <w:rsid w:val="00D22316"/>
    <w:rsid w:val="00D24304"/>
    <w:rsid w:val="00D251C2"/>
    <w:rsid w:val="00D25C75"/>
    <w:rsid w:val="00D25F5B"/>
    <w:rsid w:val="00D26DE8"/>
    <w:rsid w:val="00D3010D"/>
    <w:rsid w:val="00D31D62"/>
    <w:rsid w:val="00D34E1B"/>
    <w:rsid w:val="00D36D67"/>
    <w:rsid w:val="00D4224C"/>
    <w:rsid w:val="00D4342C"/>
    <w:rsid w:val="00D4444B"/>
    <w:rsid w:val="00D448F5"/>
    <w:rsid w:val="00D45C06"/>
    <w:rsid w:val="00D50A88"/>
    <w:rsid w:val="00D51897"/>
    <w:rsid w:val="00D54B50"/>
    <w:rsid w:val="00D54F56"/>
    <w:rsid w:val="00D56618"/>
    <w:rsid w:val="00D5722B"/>
    <w:rsid w:val="00D62073"/>
    <w:rsid w:val="00D63946"/>
    <w:rsid w:val="00D6677B"/>
    <w:rsid w:val="00D6678D"/>
    <w:rsid w:val="00D66F9E"/>
    <w:rsid w:val="00D679E0"/>
    <w:rsid w:val="00D70BCF"/>
    <w:rsid w:val="00D70FAD"/>
    <w:rsid w:val="00D71789"/>
    <w:rsid w:val="00D71EF1"/>
    <w:rsid w:val="00D80FA1"/>
    <w:rsid w:val="00D815DF"/>
    <w:rsid w:val="00D820CF"/>
    <w:rsid w:val="00D83C8B"/>
    <w:rsid w:val="00D842F2"/>
    <w:rsid w:val="00D84D93"/>
    <w:rsid w:val="00D85285"/>
    <w:rsid w:val="00D85984"/>
    <w:rsid w:val="00D85D26"/>
    <w:rsid w:val="00D87188"/>
    <w:rsid w:val="00D8788A"/>
    <w:rsid w:val="00D87F00"/>
    <w:rsid w:val="00D91123"/>
    <w:rsid w:val="00D96A3E"/>
    <w:rsid w:val="00DA0B9C"/>
    <w:rsid w:val="00DA0E50"/>
    <w:rsid w:val="00DA0EDF"/>
    <w:rsid w:val="00DA2067"/>
    <w:rsid w:val="00DA5B47"/>
    <w:rsid w:val="00DA69E4"/>
    <w:rsid w:val="00DB3AAD"/>
    <w:rsid w:val="00DB64EB"/>
    <w:rsid w:val="00DC090B"/>
    <w:rsid w:val="00DC2946"/>
    <w:rsid w:val="00DC2CAE"/>
    <w:rsid w:val="00DC34BD"/>
    <w:rsid w:val="00DC4CFF"/>
    <w:rsid w:val="00DC5E6C"/>
    <w:rsid w:val="00DC6441"/>
    <w:rsid w:val="00DC74E8"/>
    <w:rsid w:val="00DC75F5"/>
    <w:rsid w:val="00DD526A"/>
    <w:rsid w:val="00DD789C"/>
    <w:rsid w:val="00DE5361"/>
    <w:rsid w:val="00DE6835"/>
    <w:rsid w:val="00DE6A6F"/>
    <w:rsid w:val="00DE6D28"/>
    <w:rsid w:val="00DE7388"/>
    <w:rsid w:val="00DF09FE"/>
    <w:rsid w:val="00DF1C5E"/>
    <w:rsid w:val="00DF1C60"/>
    <w:rsid w:val="00DF2E4F"/>
    <w:rsid w:val="00DF430A"/>
    <w:rsid w:val="00E00BB4"/>
    <w:rsid w:val="00E011D5"/>
    <w:rsid w:val="00E0779C"/>
    <w:rsid w:val="00E11812"/>
    <w:rsid w:val="00E17E25"/>
    <w:rsid w:val="00E2071D"/>
    <w:rsid w:val="00E21187"/>
    <w:rsid w:val="00E21F0F"/>
    <w:rsid w:val="00E273DC"/>
    <w:rsid w:val="00E27B1E"/>
    <w:rsid w:val="00E321D2"/>
    <w:rsid w:val="00E344C6"/>
    <w:rsid w:val="00E35B6F"/>
    <w:rsid w:val="00E40F1D"/>
    <w:rsid w:val="00E45ACA"/>
    <w:rsid w:val="00E50CD6"/>
    <w:rsid w:val="00E516C7"/>
    <w:rsid w:val="00E5387D"/>
    <w:rsid w:val="00E544E9"/>
    <w:rsid w:val="00E54516"/>
    <w:rsid w:val="00E55659"/>
    <w:rsid w:val="00E60F02"/>
    <w:rsid w:val="00E621DC"/>
    <w:rsid w:val="00E62473"/>
    <w:rsid w:val="00E67F7E"/>
    <w:rsid w:val="00E71F59"/>
    <w:rsid w:val="00E73AFD"/>
    <w:rsid w:val="00E74F47"/>
    <w:rsid w:val="00E7629F"/>
    <w:rsid w:val="00E7724E"/>
    <w:rsid w:val="00E807F9"/>
    <w:rsid w:val="00E84930"/>
    <w:rsid w:val="00E84ACA"/>
    <w:rsid w:val="00E85F88"/>
    <w:rsid w:val="00E91AD4"/>
    <w:rsid w:val="00E92B30"/>
    <w:rsid w:val="00E93CF9"/>
    <w:rsid w:val="00E95C55"/>
    <w:rsid w:val="00E96AC1"/>
    <w:rsid w:val="00E973FF"/>
    <w:rsid w:val="00E9788E"/>
    <w:rsid w:val="00E97B7D"/>
    <w:rsid w:val="00E97FD8"/>
    <w:rsid w:val="00EA06D5"/>
    <w:rsid w:val="00EA1898"/>
    <w:rsid w:val="00EA2454"/>
    <w:rsid w:val="00EA4742"/>
    <w:rsid w:val="00EA485C"/>
    <w:rsid w:val="00EA61D1"/>
    <w:rsid w:val="00EB1F85"/>
    <w:rsid w:val="00EB2183"/>
    <w:rsid w:val="00EB5287"/>
    <w:rsid w:val="00EC2291"/>
    <w:rsid w:val="00EC3389"/>
    <w:rsid w:val="00EC4683"/>
    <w:rsid w:val="00EC5D5C"/>
    <w:rsid w:val="00EC6019"/>
    <w:rsid w:val="00EC60A1"/>
    <w:rsid w:val="00EC6115"/>
    <w:rsid w:val="00EC6855"/>
    <w:rsid w:val="00ED08D2"/>
    <w:rsid w:val="00ED3FC9"/>
    <w:rsid w:val="00ED4A77"/>
    <w:rsid w:val="00ED67B5"/>
    <w:rsid w:val="00ED6E05"/>
    <w:rsid w:val="00ED7E7B"/>
    <w:rsid w:val="00EE2A9B"/>
    <w:rsid w:val="00EE34A1"/>
    <w:rsid w:val="00EE459B"/>
    <w:rsid w:val="00EE4959"/>
    <w:rsid w:val="00EE49BE"/>
    <w:rsid w:val="00EE4C6A"/>
    <w:rsid w:val="00EE5B74"/>
    <w:rsid w:val="00EE6E2E"/>
    <w:rsid w:val="00EE74C3"/>
    <w:rsid w:val="00EF07DF"/>
    <w:rsid w:val="00EF1ADF"/>
    <w:rsid w:val="00EF3ACB"/>
    <w:rsid w:val="00EF48A0"/>
    <w:rsid w:val="00EF5A04"/>
    <w:rsid w:val="00EF65C0"/>
    <w:rsid w:val="00EF731C"/>
    <w:rsid w:val="00F00A71"/>
    <w:rsid w:val="00F01BA2"/>
    <w:rsid w:val="00F026F8"/>
    <w:rsid w:val="00F03193"/>
    <w:rsid w:val="00F03208"/>
    <w:rsid w:val="00F033FE"/>
    <w:rsid w:val="00F03A8B"/>
    <w:rsid w:val="00F05B0D"/>
    <w:rsid w:val="00F118F5"/>
    <w:rsid w:val="00F1277C"/>
    <w:rsid w:val="00F138A5"/>
    <w:rsid w:val="00F14521"/>
    <w:rsid w:val="00F15870"/>
    <w:rsid w:val="00F168B2"/>
    <w:rsid w:val="00F207DD"/>
    <w:rsid w:val="00F23547"/>
    <w:rsid w:val="00F25128"/>
    <w:rsid w:val="00F26902"/>
    <w:rsid w:val="00F26CCB"/>
    <w:rsid w:val="00F3171B"/>
    <w:rsid w:val="00F31BBD"/>
    <w:rsid w:val="00F339C6"/>
    <w:rsid w:val="00F33DC6"/>
    <w:rsid w:val="00F34B33"/>
    <w:rsid w:val="00F34DAE"/>
    <w:rsid w:val="00F35106"/>
    <w:rsid w:val="00F36B27"/>
    <w:rsid w:val="00F3772F"/>
    <w:rsid w:val="00F37AB6"/>
    <w:rsid w:val="00F37AC2"/>
    <w:rsid w:val="00F42828"/>
    <w:rsid w:val="00F43395"/>
    <w:rsid w:val="00F45D1F"/>
    <w:rsid w:val="00F463DF"/>
    <w:rsid w:val="00F50BAF"/>
    <w:rsid w:val="00F52BA2"/>
    <w:rsid w:val="00F5493D"/>
    <w:rsid w:val="00F55633"/>
    <w:rsid w:val="00F60329"/>
    <w:rsid w:val="00F61B73"/>
    <w:rsid w:val="00F65BC7"/>
    <w:rsid w:val="00F67776"/>
    <w:rsid w:val="00F71ECF"/>
    <w:rsid w:val="00F72BB8"/>
    <w:rsid w:val="00F74189"/>
    <w:rsid w:val="00F772BE"/>
    <w:rsid w:val="00F802AD"/>
    <w:rsid w:val="00F81BAC"/>
    <w:rsid w:val="00F82998"/>
    <w:rsid w:val="00F82AC0"/>
    <w:rsid w:val="00F82C37"/>
    <w:rsid w:val="00F84B3D"/>
    <w:rsid w:val="00F85817"/>
    <w:rsid w:val="00F912B3"/>
    <w:rsid w:val="00F92ECC"/>
    <w:rsid w:val="00F956EF"/>
    <w:rsid w:val="00F95F65"/>
    <w:rsid w:val="00F975E9"/>
    <w:rsid w:val="00F97707"/>
    <w:rsid w:val="00FA07E0"/>
    <w:rsid w:val="00FA2FA9"/>
    <w:rsid w:val="00FA4F19"/>
    <w:rsid w:val="00FA5C54"/>
    <w:rsid w:val="00FA6ECC"/>
    <w:rsid w:val="00FA70E9"/>
    <w:rsid w:val="00FA72EA"/>
    <w:rsid w:val="00FA7F26"/>
    <w:rsid w:val="00FB0144"/>
    <w:rsid w:val="00FB378D"/>
    <w:rsid w:val="00FB5026"/>
    <w:rsid w:val="00FB6714"/>
    <w:rsid w:val="00FB6916"/>
    <w:rsid w:val="00FC19E4"/>
    <w:rsid w:val="00FC3960"/>
    <w:rsid w:val="00FC4688"/>
    <w:rsid w:val="00FC5170"/>
    <w:rsid w:val="00FC5A66"/>
    <w:rsid w:val="00FC6754"/>
    <w:rsid w:val="00FD0747"/>
    <w:rsid w:val="00FD6AF1"/>
    <w:rsid w:val="00FD7ABD"/>
    <w:rsid w:val="00FE0691"/>
    <w:rsid w:val="00FE1D25"/>
    <w:rsid w:val="00FE23C4"/>
    <w:rsid w:val="00FE50E6"/>
    <w:rsid w:val="00FE52C4"/>
    <w:rsid w:val="00FE58C9"/>
    <w:rsid w:val="00FE7679"/>
    <w:rsid w:val="00FF086E"/>
    <w:rsid w:val="00FF0D0E"/>
    <w:rsid w:val="00FF1108"/>
    <w:rsid w:val="00FF1EAA"/>
    <w:rsid w:val="00FF3275"/>
    <w:rsid w:val="00FF3843"/>
    <w:rsid w:val="00FF3D47"/>
    <w:rsid w:val="00FF5A48"/>
    <w:rsid w:val="00FF7D4B"/>
    <w:rsid w:val="0CA53A56"/>
    <w:rsid w:val="109D8E8A"/>
    <w:rsid w:val="170E4D90"/>
    <w:rsid w:val="7D0AC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789BE4F2"/>
  <w15:docId w15:val="{7FF5EC4A-6301-466C-B664-1CB81BFC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34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9">
    <w:name w:val="Normal"/>
    <w:qFormat/>
    <w:rsid w:val="00CD7181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CD7181"/>
    <w:pPr>
      <w:keepNext/>
      <w:pageBreakBefore/>
      <w:numPr>
        <w:numId w:val="14"/>
      </w:numPr>
      <w:tabs>
        <w:tab w:val="left" w:pos="567"/>
      </w:tabs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CD7181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"/>
    <w:basedOn w:val="23"/>
    <w:next w:val="GOSTNormal"/>
    <w:link w:val="33"/>
    <w:qFormat/>
    <w:rsid w:val="00CD7181"/>
    <w:pPr>
      <w:numPr>
        <w:ilvl w:val="2"/>
      </w:numPr>
      <w:tabs>
        <w:tab w:val="clear" w:pos="720"/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CD7181"/>
    <w:pPr>
      <w:numPr>
        <w:ilvl w:val="3"/>
      </w:numPr>
      <w:tabs>
        <w:tab w:val="clear" w:pos="864"/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,GOST_5,ITT t5,PA Pico Section,5,Roman list,h5,Roman list1,Roman list2,Roman list11,Roman list3,Roman list12,Roman list21,Roman list111,ASFK_5"/>
    <w:basedOn w:val="41"/>
    <w:next w:val="GOSTNormal"/>
    <w:link w:val="52"/>
    <w:qFormat/>
    <w:rsid w:val="00CD7181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,ITT t6,PA Appendix,6,heading 6,Bullet list,Bullet list1,Bullet list2,Bullet list11,Bullet list3,Bullet list12,Bullet list21,Bullet list111,Bullet lis"/>
    <w:basedOn w:val="51"/>
    <w:next w:val="GOSTNormal"/>
    <w:link w:val="60"/>
    <w:autoRedefine/>
    <w:qFormat/>
    <w:rsid w:val="00CD7181"/>
    <w:pPr>
      <w:numPr>
        <w:ilvl w:val="5"/>
      </w:numPr>
      <w:tabs>
        <w:tab w:val="clear" w:pos="1152"/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CD7181"/>
    <w:pPr>
      <w:numPr>
        <w:ilvl w:val="6"/>
        <w:numId w:val="14"/>
      </w:numPr>
      <w:spacing w:before="240" w:after="60"/>
      <w:outlineLvl w:val="6"/>
    </w:pPr>
  </w:style>
  <w:style w:type="paragraph" w:styleId="8">
    <w:name w:val="heading 8"/>
    <w:basedOn w:val="a9"/>
    <w:next w:val="a9"/>
    <w:link w:val="80"/>
    <w:qFormat/>
    <w:rsid w:val="00CD7181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CD7181"/>
    <w:pPr>
      <w:numPr>
        <w:ilvl w:val="8"/>
        <w:numId w:val="15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CD7181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CD7181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CD7181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0D5DE6"/>
    <w:pPr>
      <w:numPr>
        <w:numId w:val="2"/>
      </w:numPr>
      <w:jc w:val="both"/>
    </w:pPr>
    <w:rPr>
      <w:snapToGrid w:val="0"/>
      <w:sz w:val="24"/>
    </w:rPr>
  </w:style>
  <w:style w:type="paragraph" w:customStyle="1" w:styleId="GOSTListmark2">
    <w:name w:val="_GOST_List_mark2"/>
    <w:rsid w:val="00CD7181"/>
    <w:pPr>
      <w:numPr>
        <w:numId w:val="3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9"/>
    <w:rsid w:val="00CD7181"/>
    <w:pPr>
      <w:numPr>
        <w:numId w:val="4"/>
      </w:numPr>
    </w:pPr>
    <w:rPr>
      <w:snapToGrid w:val="0"/>
    </w:rPr>
  </w:style>
  <w:style w:type="paragraph" w:customStyle="1" w:styleId="GOSTListmark4">
    <w:name w:val="_GOST_List_mark4"/>
    <w:basedOn w:val="a9"/>
    <w:rsid w:val="00CD7181"/>
    <w:pPr>
      <w:numPr>
        <w:numId w:val="5"/>
      </w:numPr>
    </w:pPr>
  </w:style>
  <w:style w:type="paragraph" w:styleId="ad">
    <w:name w:val="header"/>
    <w:basedOn w:val="a9"/>
    <w:link w:val="ae"/>
    <w:rsid w:val="00CD7181"/>
    <w:pPr>
      <w:tabs>
        <w:tab w:val="center" w:pos="4677"/>
        <w:tab w:val="right" w:pos="9355"/>
      </w:tabs>
    </w:pPr>
  </w:style>
  <w:style w:type="paragraph" w:customStyle="1" w:styleId="GOSTListnote">
    <w:name w:val="_GOST_List_note"/>
    <w:basedOn w:val="GOSTListmark3"/>
    <w:rsid w:val="002F5B7D"/>
    <w:pPr>
      <w:numPr>
        <w:numId w:val="0"/>
      </w:numPr>
    </w:pPr>
  </w:style>
  <w:style w:type="paragraph" w:customStyle="1" w:styleId="GOSTListnormal18">
    <w:name w:val="_GOST_List_normal_1.8"/>
    <w:rsid w:val="00CD7181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CD7181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rsid w:val="00CD7181"/>
    <w:pPr>
      <w:keepNext/>
      <w:numPr>
        <w:numId w:val="6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qFormat/>
    <w:rsid w:val="00CD7181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CD7181"/>
    <w:pPr>
      <w:keepNext/>
    </w:pPr>
  </w:style>
  <w:style w:type="paragraph" w:customStyle="1" w:styleId="GOSTNote">
    <w:name w:val="_GOST_Note"/>
    <w:next w:val="GOSTNormal"/>
    <w:link w:val="GOSTNote0"/>
    <w:rsid w:val="00CD7181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CD7181"/>
    <w:pPr>
      <w:ind w:firstLine="0"/>
    </w:pPr>
  </w:style>
  <w:style w:type="paragraph" w:customStyle="1" w:styleId="GOSTReg">
    <w:name w:val="_GOST_Reg"/>
    <w:next w:val="GOSTNormal"/>
    <w:rsid w:val="00CD7181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9"/>
    <w:rsid w:val="00CD7181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CD7181"/>
    <w:pPr>
      <w:pageBreakBefore w:val="0"/>
      <w:outlineLvl w:val="9"/>
    </w:pPr>
  </w:style>
  <w:style w:type="character" w:customStyle="1" w:styleId="GOSTSymBold">
    <w:name w:val="_GOST_Sym_Bold"/>
    <w:rsid w:val="00CD7181"/>
    <w:rPr>
      <w:b/>
    </w:rPr>
  </w:style>
  <w:style w:type="character" w:customStyle="1" w:styleId="GOSTSymBoldItalic">
    <w:name w:val="_GOST_Sym_Bold_Italic"/>
    <w:rsid w:val="00CD7181"/>
    <w:rPr>
      <w:b/>
      <w:i/>
    </w:rPr>
  </w:style>
  <w:style w:type="character" w:customStyle="1" w:styleId="GOSTSymItalic">
    <w:name w:val="_GOST_Sym_Italic"/>
    <w:rsid w:val="00CD7181"/>
    <w:rPr>
      <w:i/>
    </w:rPr>
  </w:style>
  <w:style w:type="table" w:customStyle="1" w:styleId="GOSTTable">
    <w:name w:val="_GOST_Table"/>
    <w:basedOn w:val="ab"/>
    <w:rsid w:val="00CD7181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CD7181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link w:val="GOSTTableHead0"/>
    <w:qFormat/>
    <w:rsid w:val="00CD7181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link w:val="GOSTTableListMark10"/>
    <w:rsid w:val="00CD7181"/>
    <w:pPr>
      <w:numPr>
        <w:numId w:val="7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rsid w:val="00CD7181"/>
    <w:pPr>
      <w:numPr>
        <w:numId w:val="10"/>
      </w:numPr>
    </w:pPr>
    <w:rPr>
      <w:sz w:val="22"/>
    </w:rPr>
  </w:style>
  <w:style w:type="paragraph" w:customStyle="1" w:styleId="GOSTTableNum">
    <w:name w:val="_GOST_Table_Num"/>
    <w:basedOn w:val="a9"/>
    <w:rsid w:val="00CD7181"/>
    <w:pPr>
      <w:numPr>
        <w:numId w:val="27"/>
      </w:numPr>
    </w:pPr>
    <w:rPr>
      <w:rFonts w:cs="Arial"/>
      <w:sz w:val="22"/>
    </w:rPr>
  </w:style>
  <w:style w:type="paragraph" w:customStyle="1" w:styleId="GOSTTitul0">
    <w:name w:val="_GOST_Titul_0"/>
    <w:rsid w:val="00CD7181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f">
    <w:name w:val="Текст примечания Знак"/>
    <w:link w:val="af0"/>
    <w:rsid w:val="00CD7181"/>
  </w:style>
  <w:style w:type="paragraph" w:customStyle="1" w:styleId="GOSTTitul1">
    <w:name w:val="_GOST_Titul_1"/>
    <w:rsid w:val="00CD718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CD7181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CD7181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7">
    <w:name w:val="Заг_Приложение"/>
    <w:basedOn w:val="10"/>
    <w:next w:val="GOSTNormal"/>
    <w:rsid w:val="00CD7181"/>
    <w:pPr>
      <w:numPr>
        <w:numId w:val="13"/>
      </w:numPr>
    </w:pPr>
  </w:style>
  <w:style w:type="paragraph" w:customStyle="1" w:styleId="25">
    <w:name w:val="Заг_2_Приложение"/>
    <w:basedOn w:val="a7"/>
    <w:next w:val="GOSTNormal"/>
    <w:link w:val="26"/>
    <w:rsid w:val="00CD7181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6">
    <w:name w:val="Заг_2_Приложение Знак"/>
    <w:link w:val="25"/>
    <w:rsid w:val="00CD7181"/>
    <w:rPr>
      <w:b/>
      <w:sz w:val="32"/>
      <w:szCs w:val="36"/>
    </w:rPr>
  </w:style>
  <w:style w:type="paragraph" w:customStyle="1" w:styleId="34">
    <w:name w:val="Заг_3_Приложение"/>
    <w:basedOn w:val="a9"/>
    <w:next w:val="GOSTNormal"/>
    <w:rsid w:val="00CD7181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1">
    <w:name w:val="caption"/>
    <w:aliases w:val="Назв. Таблицы"/>
    <w:basedOn w:val="a9"/>
    <w:next w:val="a9"/>
    <w:qFormat/>
    <w:rsid w:val="00CD7181"/>
    <w:rPr>
      <w:b/>
      <w:bCs/>
      <w:sz w:val="20"/>
    </w:rPr>
  </w:style>
  <w:style w:type="character" w:styleId="af2">
    <w:name w:val="Hyperlink"/>
    <w:uiPriority w:val="99"/>
    <w:rsid w:val="00CD7181"/>
    <w:rPr>
      <w:color w:val="0000FF"/>
      <w:u w:val="single"/>
    </w:rPr>
  </w:style>
  <w:style w:type="paragraph" w:styleId="13">
    <w:name w:val="toc 1"/>
    <w:uiPriority w:val="39"/>
    <w:rsid w:val="00CD7181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7">
    <w:name w:val="toc 2"/>
    <w:basedOn w:val="13"/>
    <w:uiPriority w:val="39"/>
    <w:rsid w:val="00CD7181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CD7181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3">
    <w:name w:val="Body Text Indent"/>
    <w:basedOn w:val="a9"/>
    <w:next w:val="a9"/>
    <w:link w:val="af4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8">
    <w:name w:val="Body Text Indent 2"/>
    <w:basedOn w:val="a9"/>
    <w:link w:val="2a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5">
    <w:name w:val="Document Map"/>
    <w:basedOn w:val="a9"/>
    <w:link w:val="af6"/>
    <w:rsid w:val="00CD7181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9"/>
    <w:next w:val="a9"/>
    <w:uiPriority w:val="39"/>
    <w:rsid w:val="00CD7181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9"/>
    <w:link w:val="37"/>
    <w:rsid w:val="00CD7181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CD718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c"/>
    <w:rsid w:val="00CD7181"/>
    <w:pPr>
      <w:numPr>
        <w:numId w:val="11"/>
      </w:numPr>
    </w:pPr>
  </w:style>
  <w:style w:type="numbering" w:styleId="1ai">
    <w:name w:val="Outline List 1"/>
    <w:basedOn w:val="ac"/>
    <w:rsid w:val="00CD7181"/>
    <w:pPr>
      <w:numPr>
        <w:numId w:val="12"/>
      </w:numPr>
    </w:pPr>
  </w:style>
  <w:style w:type="paragraph" w:styleId="af7">
    <w:name w:val="Balloon Text"/>
    <w:basedOn w:val="a9"/>
    <w:link w:val="af8"/>
    <w:uiPriority w:val="99"/>
    <w:rsid w:val="00CD7181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CD7181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f0">
    <w:name w:val="annotation text"/>
    <w:basedOn w:val="a9"/>
    <w:link w:val="af"/>
    <w:rsid w:val="00CD7181"/>
    <w:rPr>
      <w:sz w:val="20"/>
    </w:rPr>
  </w:style>
  <w:style w:type="paragraph" w:styleId="af9">
    <w:name w:val="annotation subject"/>
    <w:basedOn w:val="af0"/>
    <w:next w:val="af0"/>
    <w:link w:val="afa"/>
    <w:uiPriority w:val="99"/>
    <w:rsid w:val="00CD7181"/>
    <w:rPr>
      <w:b/>
      <w:bCs/>
    </w:rPr>
  </w:style>
  <w:style w:type="paragraph" w:styleId="53">
    <w:name w:val="toc 5"/>
    <w:basedOn w:val="a9"/>
    <w:next w:val="a9"/>
    <w:autoRedefine/>
    <w:uiPriority w:val="39"/>
    <w:rsid w:val="00CD7181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9"/>
    <w:next w:val="a9"/>
    <w:autoRedefine/>
    <w:uiPriority w:val="39"/>
    <w:rsid w:val="00CD7181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uiPriority w:val="39"/>
    <w:rsid w:val="00CD7181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uiPriority w:val="39"/>
    <w:rsid w:val="00CD7181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uiPriority w:val="39"/>
    <w:rsid w:val="00CD7181"/>
    <w:pPr>
      <w:ind w:left="1920"/>
      <w:jc w:val="left"/>
    </w:pPr>
    <w:rPr>
      <w:sz w:val="18"/>
      <w:szCs w:val="18"/>
    </w:rPr>
  </w:style>
  <w:style w:type="character" w:styleId="afb">
    <w:name w:val="footnote reference"/>
    <w:rsid w:val="00CD7181"/>
    <w:rPr>
      <w:vertAlign w:val="superscript"/>
    </w:rPr>
  </w:style>
  <w:style w:type="paragraph" w:styleId="afc">
    <w:name w:val="footnote text"/>
    <w:link w:val="afd"/>
    <w:rsid w:val="00CD7181"/>
  </w:style>
  <w:style w:type="paragraph" w:styleId="44">
    <w:name w:val="List 4"/>
    <w:basedOn w:val="a9"/>
    <w:rsid w:val="00CD7181"/>
    <w:pPr>
      <w:ind w:left="1132" w:hanging="283"/>
    </w:pPr>
  </w:style>
  <w:style w:type="paragraph" w:styleId="2b">
    <w:name w:val="Body Text 2"/>
    <w:basedOn w:val="a9"/>
    <w:link w:val="2c"/>
    <w:rsid w:val="00CD7181"/>
    <w:pPr>
      <w:spacing w:after="120" w:line="480" w:lineRule="auto"/>
    </w:pPr>
  </w:style>
  <w:style w:type="paragraph" w:styleId="38">
    <w:name w:val="Body Text Indent 3"/>
    <w:basedOn w:val="a9"/>
    <w:link w:val="39"/>
    <w:rsid w:val="00CD7181"/>
    <w:pPr>
      <w:spacing w:after="120"/>
      <w:ind w:left="283"/>
    </w:pPr>
    <w:rPr>
      <w:sz w:val="16"/>
      <w:szCs w:val="16"/>
    </w:rPr>
  </w:style>
  <w:style w:type="character" w:styleId="afe">
    <w:name w:val="FollowedHyperlink"/>
    <w:rsid w:val="00CD7181"/>
    <w:rPr>
      <w:color w:val="800080"/>
      <w:u w:val="single"/>
    </w:rPr>
  </w:style>
  <w:style w:type="character" w:styleId="HTML">
    <w:name w:val="HTML Variable"/>
    <w:rsid w:val="00CD7181"/>
    <w:rPr>
      <w:i/>
      <w:iCs/>
    </w:rPr>
  </w:style>
  <w:style w:type="character" w:styleId="HTML0">
    <w:name w:val="HTML Typewriter"/>
    <w:rsid w:val="00CD7181"/>
    <w:rPr>
      <w:rFonts w:ascii="Courier New" w:hAnsi="Courier New" w:cs="Courier New"/>
      <w:sz w:val="20"/>
      <w:szCs w:val="20"/>
    </w:rPr>
  </w:style>
  <w:style w:type="paragraph" w:styleId="aff">
    <w:name w:val="Subtitle"/>
    <w:basedOn w:val="a9"/>
    <w:link w:val="aff0"/>
    <w:qFormat/>
    <w:rsid w:val="00CD7181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Salutation"/>
    <w:basedOn w:val="a9"/>
    <w:next w:val="a9"/>
    <w:link w:val="aff2"/>
    <w:rsid w:val="00CD7181"/>
  </w:style>
  <w:style w:type="paragraph" w:styleId="aff3">
    <w:name w:val="List Continue"/>
    <w:basedOn w:val="a9"/>
    <w:rsid w:val="00CD7181"/>
    <w:pPr>
      <w:spacing w:after="120"/>
      <w:ind w:left="283"/>
    </w:pPr>
  </w:style>
  <w:style w:type="paragraph" w:styleId="2d">
    <w:name w:val="List Continue 2"/>
    <w:basedOn w:val="a9"/>
    <w:rsid w:val="00CD7181"/>
    <w:pPr>
      <w:spacing w:after="120"/>
      <w:ind w:left="566"/>
    </w:pPr>
  </w:style>
  <w:style w:type="paragraph" w:styleId="3a">
    <w:name w:val="List Continue 3"/>
    <w:basedOn w:val="a9"/>
    <w:rsid w:val="00CD7181"/>
    <w:pPr>
      <w:spacing w:after="120"/>
      <w:ind w:left="849"/>
    </w:pPr>
  </w:style>
  <w:style w:type="paragraph" w:styleId="45">
    <w:name w:val="List Continue 4"/>
    <w:basedOn w:val="a9"/>
    <w:rsid w:val="00CD7181"/>
    <w:pPr>
      <w:spacing w:after="120"/>
      <w:ind w:left="1132"/>
    </w:pPr>
  </w:style>
  <w:style w:type="paragraph" w:styleId="54">
    <w:name w:val="List Continue 5"/>
    <w:basedOn w:val="a9"/>
    <w:rsid w:val="00CD7181"/>
    <w:pPr>
      <w:spacing w:after="120"/>
      <w:ind w:left="1415"/>
    </w:pPr>
  </w:style>
  <w:style w:type="table" w:styleId="14">
    <w:name w:val="Table Simple 1"/>
    <w:basedOn w:val="ab"/>
    <w:rsid w:val="00CD718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CD718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CD718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CD718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CD718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CD718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CD718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4">
    <w:name w:val="Table Contemporary"/>
    <w:basedOn w:val="ab"/>
    <w:rsid w:val="00CD718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5">
    <w:name w:val="List"/>
    <w:basedOn w:val="a9"/>
    <w:rsid w:val="00CD7181"/>
    <w:pPr>
      <w:ind w:left="283" w:hanging="283"/>
    </w:pPr>
  </w:style>
  <w:style w:type="paragraph" w:styleId="2f0">
    <w:name w:val="List 2"/>
    <w:basedOn w:val="a9"/>
    <w:rsid w:val="00CD7181"/>
    <w:pPr>
      <w:ind w:left="566" w:hanging="283"/>
    </w:pPr>
  </w:style>
  <w:style w:type="paragraph" w:styleId="3d">
    <w:name w:val="List 3"/>
    <w:basedOn w:val="a9"/>
    <w:rsid w:val="00CD7181"/>
    <w:pPr>
      <w:ind w:left="849" w:hanging="283"/>
    </w:pPr>
  </w:style>
  <w:style w:type="paragraph" w:styleId="56">
    <w:name w:val="List 5"/>
    <w:basedOn w:val="a9"/>
    <w:rsid w:val="00CD7181"/>
    <w:pPr>
      <w:ind w:left="1415" w:hanging="283"/>
    </w:pPr>
  </w:style>
  <w:style w:type="table" w:styleId="aff6">
    <w:name w:val="Table Professional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CD7181"/>
    <w:rPr>
      <w:rFonts w:ascii="Courier New" w:hAnsi="Courier New" w:cs="Courier New"/>
      <w:sz w:val="20"/>
    </w:rPr>
  </w:style>
  <w:style w:type="numbering" w:styleId="a3">
    <w:name w:val="Outline List 3"/>
    <w:basedOn w:val="ac"/>
    <w:rsid w:val="00CD7181"/>
    <w:pPr>
      <w:numPr>
        <w:numId w:val="26"/>
      </w:numPr>
    </w:pPr>
  </w:style>
  <w:style w:type="table" w:styleId="16">
    <w:name w:val="Table Columns 1"/>
    <w:basedOn w:val="ab"/>
    <w:rsid w:val="00CD718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CD718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CD718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CD718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CD718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7">
    <w:name w:val="Strong"/>
    <w:uiPriority w:val="22"/>
    <w:qFormat/>
    <w:rsid w:val="00CD7181"/>
    <w:rPr>
      <w:b/>
      <w:bCs/>
    </w:rPr>
  </w:style>
  <w:style w:type="table" w:styleId="-1">
    <w:name w:val="Table List 1"/>
    <w:basedOn w:val="ab"/>
    <w:rsid w:val="00CD718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CD718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CD718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CD718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CD718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CD718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CD718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8">
    <w:name w:val="Plain Text"/>
    <w:basedOn w:val="a9"/>
    <w:link w:val="aff9"/>
    <w:rsid w:val="00CD7181"/>
    <w:rPr>
      <w:rFonts w:ascii="Courier New" w:hAnsi="Courier New" w:cs="Courier New"/>
      <w:sz w:val="20"/>
    </w:rPr>
  </w:style>
  <w:style w:type="table" w:styleId="affa">
    <w:name w:val="Table Theme"/>
    <w:basedOn w:val="ab"/>
    <w:rsid w:val="00CD7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7">
    <w:name w:val="Table Colorful 1"/>
    <w:basedOn w:val="ab"/>
    <w:rsid w:val="00CD718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CD718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CD718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Block Text"/>
    <w:basedOn w:val="a9"/>
    <w:rsid w:val="00CD7181"/>
    <w:pPr>
      <w:spacing w:after="120"/>
      <w:ind w:left="1440" w:right="1440"/>
    </w:pPr>
  </w:style>
  <w:style w:type="character" w:styleId="HTML3">
    <w:name w:val="HTML Cite"/>
    <w:rsid w:val="00CD7181"/>
    <w:rPr>
      <w:i/>
      <w:iCs/>
    </w:rPr>
  </w:style>
  <w:style w:type="paragraph" w:styleId="affc">
    <w:name w:val="Message Header"/>
    <w:basedOn w:val="a9"/>
    <w:link w:val="affd"/>
    <w:rsid w:val="00CD71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e">
    <w:name w:val="E-mail Signature"/>
    <w:basedOn w:val="a9"/>
    <w:link w:val="afff"/>
    <w:rsid w:val="00CD7181"/>
  </w:style>
  <w:style w:type="paragraph" w:styleId="afff0">
    <w:name w:val="Signature"/>
    <w:basedOn w:val="a9"/>
    <w:link w:val="afff1"/>
    <w:rsid w:val="00CD7181"/>
    <w:pPr>
      <w:ind w:left="4252"/>
    </w:pPr>
  </w:style>
  <w:style w:type="paragraph" w:styleId="18">
    <w:name w:val="index 1"/>
    <w:basedOn w:val="a9"/>
    <w:next w:val="a9"/>
    <w:autoRedefine/>
    <w:rsid w:val="00CD7181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2">
    <w:name w:val="index heading"/>
    <w:basedOn w:val="a9"/>
    <w:next w:val="18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CD7181"/>
    <w:pPr>
      <w:numPr>
        <w:numId w:val="16"/>
      </w:numPr>
      <w:ind w:left="0" w:firstLine="0"/>
    </w:pPr>
  </w:style>
  <w:style w:type="paragraph" w:styleId="a">
    <w:name w:val="List Number"/>
    <w:aliases w:val="Нумерованный"/>
    <w:basedOn w:val="a9"/>
    <w:rsid w:val="00CD7181"/>
    <w:pPr>
      <w:numPr>
        <w:numId w:val="25"/>
      </w:numPr>
      <w:ind w:left="0" w:firstLine="0"/>
    </w:pPr>
  </w:style>
  <w:style w:type="paragraph" w:styleId="HTML4">
    <w:name w:val="HTML Address"/>
    <w:basedOn w:val="a9"/>
    <w:link w:val="HTML5"/>
    <w:rsid w:val="00CD7181"/>
    <w:rPr>
      <w:i/>
      <w:iCs/>
    </w:rPr>
  </w:style>
  <w:style w:type="paragraph" w:styleId="afff3">
    <w:name w:val="envelope address"/>
    <w:basedOn w:val="a9"/>
    <w:rsid w:val="00CD718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CD7181"/>
  </w:style>
  <w:style w:type="table" w:styleId="-10">
    <w:name w:val="Table Web 1"/>
    <w:basedOn w:val="ab"/>
    <w:rsid w:val="00CD718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CD718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CD718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4">
    <w:name w:val="Emphasis"/>
    <w:qFormat/>
    <w:rsid w:val="00CD7181"/>
    <w:rPr>
      <w:i/>
      <w:iCs/>
    </w:rPr>
  </w:style>
  <w:style w:type="paragraph" w:styleId="afff5">
    <w:name w:val="Date"/>
    <w:basedOn w:val="a9"/>
    <w:next w:val="a9"/>
    <w:link w:val="afff6"/>
    <w:rsid w:val="00CD7181"/>
  </w:style>
  <w:style w:type="paragraph" w:styleId="afff7">
    <w:name w:val="Note Heading"/>
    <w:basedOn w:val="a9"/>
    <w:next w:val="a9"/>
    <w:link w:val="afff8"/>
    <w:rsid w:val="00CD7181"/>
  </w:style>
  <w:style w:type="character" w:styleId="afff9">
    <w:name w:val="annotation reference"/>
    <w:rsid w:val="00CD7181"/>
    <w:rPr>
      <w:sz w:val="16"/>
      <w:szCs w:val="16"/>
    </w:rPr>
  </w:style>
  <w:style w:type="table" w:styleId="afffa">
    <w:name w:val="Table Elegant"/>
    <w:basedOn w:val="ab"/>
    <w:rsid w:val="00CD718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b"/>
    <w:rsid w:val="00CD718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CD718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CD7181"/>
    <w:rPr>
      <w:rFonts w:ascii="Courier New" w:hAnsi="Courier New" w:cs="Courier New"/>
      <w:sz w:val="20"/>
      <w:szCs w:val="20"/>
    </w:rPr>
  </w:style>
  <w:style w:type="table" w:styleId="1a">
    <w:name w:val="Table Classic 1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CD718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CD718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CD718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CD7181"/>
    <w:rPr>
      <w:rFonts w:ascii="Courier New" w:hAnsi="Courier New" w:cs="Courier New"/>
      <w:sz w:val="20"/>
      <w:szCs w:val="20"/>
    </w:rPr>
  </w:style>
  <w:style w:type="paragraph" w:styleId="afffb">
    <w:name w:val="Body Text"/>
    <w:basedOn w:val="a9"/>
    <w:link w:val="afffc"/>
    <w:rsid w:val="00CD7181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fd">
    <w:name w:val="Body Text First Indent"/>
    <w:basedOn w:val="afffb"/>
    <w:link w:val="afffe"/>
    <w:rsid w:val="00CD7181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6">
    <w:name w:val="Body Text First Indent 2"/>
    <w:basedOn w:val="af3"/>
    <w:link w:val="2f7"/>
    <w:rsid w:val="00CD7181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9"/>
    <w:rsid w:val="00CD7181"/>
    <w:pPr>
      <w:numPr>
        <w:numId w:val="1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CD7181"/>
    <w:pPr>
      <w:widowControl w:val="0"/>
      <w:numPr>
        <w:numId w:val="1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CD7181"/>
    <w:pPr>
      <w:numPr>
        <w:numId w:val="1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CD7181"/>
    <w:pPr>
      <w:numPr>
        <w:numId w:val="20"/>
      </w:numPr>
      <w:tabs>
        <w:tab w:val="clear" w:pos="1492"/>
        <w:tab w:val="num" w:pos="360"/>
      </w:tabs>
      <w:ind w:left="0" w:firstLine="0"/>
    </w:pPr>
  </w:style>
  <w:style w:type="paragraph" w:styleId="affff">
    <w:name w:val="Title"/>
    <w:basedOn w:val="a9"/>
    <w:link w:val="affff0"/>
    <w:qFormat/>
    <w:rsid w:val="00CD718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1">
    <w:name w:val="page number"/>
    <w:basedOn w:val="aa"/>
    <w:rsid w:val="00CD7181"/>
  </w:style>
  <w:style w:type="character" w:styleId="affff2">
    <w:name w:val="line number"/>
    <w:basedOn w:val="aa"/>
    <w:rsid w:val="00CD7181"/>
  </w:style>
  <w:style w:type="paragraph" w:styleId="2">
    <w:name w:val="List Number 2"/>
    <w:basedOn w:val="a9"/>
    <w:rsid w:val="00CD7181"/>
    <w:pPr>
      <w:numPr>
        <w:numId w:val="2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CD7181"/>
    <w:pPr>
      <w:numPr>
        <w:numId w:val="2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CD7181"/>
    <w:pPr>
      <w:numPr>
        <w:numId w:val="2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CD7181"/>
    <w:pPr>
      <w:numPr>
        <w:numId w:val="2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sid w:val="00CD7181"/>
    <w:rPr>
      <w:rFonts w:ascii="Courier New" w:hAnsi="Courier New" w:cs="Courier New"/>
    </w:rPr>
  </w:style>
  <w:style w:type="paragraph" w:styleId="2f8">
    <w:name w:val="envelope return"/>
    <w:basedOn w:val="a9"/>
    <w:rsid w:val="00CD7181"/>
    <w:rPr>
      <w:rFonts w:ascii="Arial" w:hAnsi="Arial" w:cs="Arial"/>
      <w:sz w:val="20"/>
    </w:rPr>
  </w:style>
  <w:style w:type="table" w:styleId="1b">
    <w:name w:val="Table 3D effects 1"/>
    <w:basedOn w:val="ab"/>
    <w:rsid w:val="00CD718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CD718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CD718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3">
    <w:name w:val="Normal (Web)"/>
    <w:basedOn w:val="a9"/>
    <w:rsid w:val="00CD7181"/>
  </w:style>
  <w:style w:type="paragraph" w:styleId="affff4">
    <w:name w:val="Normal Indent"/>
    <w:basedOn w:val="a9"/>
    <w:rsid w:val="00CD7181"/>
    <w:pPr>
      <w:ind w:left="708"/>
    </w:pPr>
  </w:style>
  <w:style w:type="character" w:styleId="HTMLa">
    <w:name w:val="HTML Definition"/>
    <w:rsid w:val="00CD7181"/>
    <w:rPr>
      <w:i/>
      <w:iCs/>
    </w:rPr>
  </w:style>
  <w:style w:type="paragraph" w:styleId="affff5">
    <w:name w:val="table of figures"/>
    <w:aliases w:val="таблиц_GOST"/>
    <w:basedOn w:val="a9"/>
    <w:next w:val="GOSTNormal"/>
    <w:uiPriority w:val="99"/>
    <w:rsid w:val="00CD7181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CD7181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CD7181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f6">
    <w:name w:val="footer"/>
    <w:basedOn w:val="a9"/>
    <w:link w:val="affff7"/>
    <w:rsid w:val="00CD7181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CD7181"/>
    <w:pPr>
      <w:numPr>
        <w:numId w:val="28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CD7181"/>
    <w:rPr>
      <w:sz w:val="24"/>
    </w:rPr>
  </w:style>
  <w:style w:type="paragraph" w:customStyle="1" w:styleId="GOSTListmark5">
    <w:name w:val="_GOST_List_mark5"/>
    <w:basedOn w:val="GOSTListmark4"/>
    <w:rsid w:val="00CD7181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CD7181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D7181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a">
    <w:name w:val="Заг_4_Приложение"/>
    <w:basedOn w:val="34"/>
    <w:next w:val="GOSTNormal"/>
    <w:rsid w:val="00CD7181"/>
    <w:pPr>
      <w:ind w:left="737" w:hanging="737"/>
      <w:outlineLvl w:val="3"/>
    </w:pPr>
    <w:rPr>
      <w:sz w:val="26"/>
      <w:szCs w:val="26"/>
    </w:rPr>
  </w:style>
  <w:style w:type="table" w:styleId="affff8">
    <w:name w:val="Table Grid"/>
    <w:basedOn w:val="ab"/>
    <w:rsid w:val="00CD71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rsid w:val="00CD7181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CD718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CD7181"/>
    <w:pPr>
      <w:tabs>
        <w:tab w:val="left" w:pos="454"/>
      </w:tabs>
      <w:ind w:left="454"/>
    </w:pPr>
  </w:style>
  <w:style w:type="character" w:customStyle="1" w:styleId="GOSTTablenorm0">
    <w:name w:val="_GOST_Table_norm Знак"/>
    <w:link w:val="GOSTTablenorm"/>
    <w:qFormat/>
    <w:rsid w:val="00CD0081"/>
    <w:rPr>
      <w:sz w:val="22"/>
    </w:rPr>
  </w:style>
  <w:style w:type="paragraph" w:customStyle="1" w:styleId="GOSTTableListNum10">
    <w:name w:val="_GOST_Table_List_Num 1)"/>
    <w:rsid w:val="00CD7181"/>
    <w:pPr>
      <w:numPr>
        <w:numId w:val="8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rsid w:val="00CD7181"/>
    <w:pPr>
      <w:numPr>
        <w:numId w:val="9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itulhead">
    <w:name w:val="_GOST_Titul_head"/>
    <w:basedOn w:val="a9"/>
    <w:rsid w:val="002F5B7D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Reporterror">
    <w:name w:val="_GOST_Report_error"/>
    <w:rsid w:val="00CD7181"/>
  </w:style>
  <w:style w:type="paragraph" w:customStyle="1" w:styleId="GOSTListnormal2">
    <w:name w:val="_GOST_List_normal_2"/>
    <w:rsid w:val="00CD7181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rsid w:val="00CD7181"/>
    <w:pPr>
      <w:numPr>
        <w:ilvl w:val="2"/>
      </w:numPr>
    </w:pPr>
  </w:style>
  <w:style w:type="character" w:customStyle="1" w:styleId="GOSTNormal0">
    <w:name w:val="_GOST_Normal Знак"/>
    <w:link w:val="GOSTNormal"/>
    <w:qFormat/>
    <w:rsid w:val="00FE7679"/>
    <w:rPr>
      <w:sz w:val="24"/>
    </w:rPr>
  </w:style>
  <w:style w:type="paragraph" w:customStyle="1" w:styleId="GOSTTableListNum4">
    <w:name w:val="_GOST_Table_List_Num_4"/>
    <w:basedOn w:val="GOSTTableListNum3"/>
    <w:qFormat/>
    <w:rsid w:val="00CD7181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CD7181"/>
    <w:pPr>
      <w:numPr>
        <w:ilvl w:val="4"/>
      </w:numPr>
    </w:pPr>
  </w:style>
  <w:style w:type="paragraph" w:customStyle="1" w:styleId="GOSTTa6leListNum3">
    <w:name w:val="_GOST_Ta6le_List_Num_3"/>
    <w:basedOn w:val="a9"/>
    <w:rsid w:val="00CD7181"/>
    <w:pPr>
      <w:tabs>
        <w:tab w:val="num" w:pos="2421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CD7181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CD7181"/>
    <w:pPr>
      <w:numPr>
        <w:ilvl w:val="6"/>
      </w:numPr>
    </w:pPr>
  </w:style>
  <w:style w:type="paragraph" w:styleId="a1">
    <w:name w:val="endnote text"/>
    <w:basedOn w:val="a9"/>
    <w:link w:val="affff9"/>
    <w:rsid w:val="002B145B"/>
    <w:pPr>
      <w:numPr>
        <w:numId w:val="29"/>
      </w:numPr>
      <w:tabs>
        <w:tab w:val="clear" w:pos="927"/>
      </w:tabs>
      <w:ind w:left="0" w:firstLine="0"/>
    </w:pPr>
    <w:rPr>
      <w:sz w:val="20"/>
    </w:rPr>
  </w:style>
  <w:style w:type="character" w:customStyle="1" w:styleId="affff9">
    <w:name w:val="Текст концевой сноски Знак"/>
    <w:basedOn w:val="aa"/>
    <w:link w:val="a1"/>
    <w:rsid w:val="002B145B"/>
  </w:style>
  <w:style w:type="paragraph" w:customStyle="1" w:styleId="affffa">
    <w:name w:val="Основной текст (без отступа)"/>
    <w:basedOn w:val="afffb"/>
    <w:rsid w:val="00D87F00"/>
    <w:pPr>
      <w:overflowPunct/>
      <w:autoSpaceDE/>
      <w:autoSpaceDN/>
      <w:adjustRightInd/>
      <w:spacing w:before="120" w:after="120"/>
      <w:ind w:firstLine="0"/>
      <w:textAlignment w:val="auto"/>
    </w:pPr>
    <w:rPr>
      <w:snapToGrid w:val="0"/>
      <w:color w:val="000000"/>
      <w:sz w:val="28"/>
    </w:rPr>
  </w:style>
  <w:style w:type="paragraph" w:customStyle="1" w:styleId="affffb">
    <w:name w:val="Основной текст (центр/одинарный)"/>
    <w:basedOn w:val="afffb"/>
    <w:link w:val="affffc"/>
    <w:rsid w:val="00D87F00"/>
    <w:pPr>
      <w:overflowPunct/>
      <w:autoSpaceDE/>
      <w:autoSpaceDN/>
      <w:adjustRightInd/>
      <w:spacing w:before="120" w:after="120"/>
      <w:ind w:firstLine="0"/>
      <w:jc w:val="center"/>
      <w:textAlignment w:val="auto"/>
    </w:pPr>
    <w:rPr>
      <w:snapToGrid w:val="0"/>
      <w:color w:val="000000"/>
      <w:sz w:val="28"/>
    </w:rPr>
  </w:style>
  <w:style w:type="character" w:customStyle="1" w:styleId="affffc">
    <w:name w:val="Основной текст (центр/одинарный) Знак"/>
    <w:link w:val="affffb"/>
    <w:rsid w:val="00D87F00"/>
    <w:rPr>
      <w:snapToGrid w:val="0"/>
      <w:color w:val="000000"/>
      <w:sz w:val="28"/>
    </w:rPr>
  </w:style>
  <w:style w:type="paragraph" w:customStyle="1" w:styleId="-">
    <w:name w:val="Титульный лист - текст"/>
    <w:link w:val="-0"/>
    <w:rsid w:val="00D87F00"/>
    <w:rPr>
      <w:sz w:val="28"/>
    </w:rPr>
  </w:style>
  <w:style w:type="paragraph" w:customStyle="1" w:styleId="-9">
    <w:name w:val="Титульный лист - название документа"/>
    <w:basedOn w:val="a9"/>
    <w:link w:val="-a"/>
    <w:rsid w:val="00D87F00"/>
    <w:pPr>
      <w:ind w:firstLine="0"/>
      <w:jc w:val="center"/>
    </w:pPr>
    <w:rPr>
      <w:rFonts w:ascii="Arial" w:hAnsi="Arial"/>
      <w:snapToGrid w:val="0"/>
      <w:color w:val="000000"/>
      <w:sz w:val="36"/>
    </w:rPr>
  </w:style>
  <w:style w:type="character" w:customStyle="1" w:styleId="-a">
    <w:name w:val="Титульный лист - название документа Знак"/>
    <w:link w:val="-9"/>
    <w:rsid w:val="00D87F00"/>
    <w:rPr>
      <w:rFonts w:ascii="Arial" w:hAnsi="Arial"/>
      <w:snapToGrid w:val="0"/>
      <w:color w:val="000000"/>
      <w:sz w:val="36"/>
    </w:rPr>
  </w:style>
  <w:style w:type="character" w:customStyle="1" w:styleId="affffd">
    <w:name w:val="Выделение подчеркиванием"/>
    <w:qFormat/>
    <w:rsid w:val="00D87F00"/>
    <w:rPr>
      <w:u w:val="single"/>
    </w:rPr>
  </w:style>
  <w:style w:type="paragraph" w:customStyle="1" w:styleId="3f3">
    <w:name w:val="я_Технический стиль 3"/>
    <w:basedOn w:val="-"/>
    <w:link w:val="3f4"/>
    <w:qFormat/>
    <w:rsid w:val="00D87F00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D87F00"/>
    <w:rPr>
      <w:sz w:val="28"/>
    </w:rPr>
  </w:style>
  <w:style w:type="character" w:customStyle="1" w:styleId="3f4">
    <w:name w:val="я_Технический стиль 3 Знак"/>
    <w:link w:val="3f3"/>
    <w:rsid w:val="00D87F00"/>
    <w:rPr>
      <w:rFonts w:ascii="Arial" w:hAnsi="Arial" w:cs="Arial"/>
      <w:b/>
      <w:sz w:val="28"/>
    </w:rPr>
  </w:style>
  <w:style w:type="character" w:customStyle="1" w:styleId="GOSTTableHead0">
    <w:name w:val="_GOST_Table_Head Знак"/>
    <w:link w:val="GOSTTableHead"/>
    <w:rsid w:val="00FC5170"/>
    <w:rPr>
      <w:b/>
      <w:bCs/>
      <w:sz w:val="22"/>
    </w:rPr>
  </w:style>
  <w:style w:type="paragraph" w:styleId="affffe">
    <w:name w:val="No Spacing"/>
    <w:link w:val="afffff"/>
    <w:uiPriority w:val="99"/>
    <w:qFormat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ff">
    <w:name w:val="Без интервала Знак"/>
    <w:basedOn w:val="aa"/>
    <w:link w:val="affffe"/>
    <w:uiPriority w:val="1"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basedOn w:val="aa"/>
    <w:link w:val="10"/>
    <w:rsid w:val="00512B7E"/>
    <w:rPr>
      <w:b/>
      <w:caps/>
      <w:sz w:val="32"/>
      <w:szCs w:val="36"/>
    </w:rPr>
  </w:style>
  <w:style w:type="paragraph" w:styleId="afffff0">
    <w:name w:val="TOC Heading"/>
    <w:basedOn w:val="10"/>
    <w:next w:val="a9"/>
    <w:uiPriority w:val="99"/>
    <w:unhideWhenUsed/>
    <w:qFormat/>
    <w:rsid w:val="00512B7E"/>
    <w:pPr>
      <w:keepLines/>
      <w:pageBreakBefore w:val="0"/>
      <w:numPr>
        <w:numId w:val="0"/>
      </w:numPr>
      <w:tabs>
        <w:tab w:val="clear" w:pos="567"/>
      </w:tabs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character" w:customStyle="1" w:styleId="afffff1">
    <w:name w:val="Абзац списка Знак"/>
    <w:aliases w:val="Table-Normal Знак,RSHB_Table-Normal Знак,Bullets Знак,Предусловия Знак,NASOFT List Paragraph Знак,Paragraphe de liste1 Знак,列出段落1 Знак,List Paragraph2 Знак,List 1 Paragraph Знак,List Paragraph1 Знак,List Paragraph Char Char Знак"/>
    <w:link w:val="afffff2"/>
    <w:uiPriority w:val="34"/>
    <w:qFormat/>
    <w:locked/>
    <w:rsid w:val="00512B7E"/>
    <w:rPr>
      <w:rFonts w:eastAsia="Calibri"/>
      <w:sz w:val="24"/>
      <w:szCs w:val="24"/>
    </w:rPr>
  </w:style>
  <w:style w:type="paragraph" w:styleId="afffff2">
    <w:name w:val="List Paragraph"/>
    <w:aliases w:val="Table-Normal,RSHB_Table-Normal,Bullets,Предусловия,NASOFT List Paragraph,Paragraphe de liste1,列出段落1,List Paragraph2,List 1 Paragraph,List Paragraph1,List Paragraph Char Char,Equipment,numbered,List Paragraph11,Headding 3,Table Txt,lp1,列出段落"/>
    <w:basedOn w:val="a9"/>
    <w:link w:val="afffff1"/>
    <w:uiPriority w:val="34"/>
    <w:qFormat/>
    <w:rsid w:val="00512B7E"/>
    <w:pPr>
      <w:ind w:left="708" w:firstLine="708"/>
      <w:jc w:val="left"/>
    </w:pPr>
    <w:rPr>
      <w:rFonts w:eastAsia="Calibri"/>
      <w:szCs w:val="24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basedOn w:val="aa"/>
    <w:link w:val="23"/>
    <w:rsid w:val="00512B7E"/>
    <w:rPr>
      <w:rFonts w:cs="Arial"/>
      <w:b/>
      <w:bCs/>
      <w:iCs/>
      <w:sz w:val="32"/>
      <w:szCs w:val="32"/>
    </w:rPr>
  </w:style>
  <w:style w:type="character" w:customStyle="1" w:styleId="af8">
    <w:name w:val="Текст выноски Знак"/>
    <w:basedOn w:val="aa"/>
    <w:link w:val="af7"/>
    <w:uiPriority w:val="99"/>
    <w:rsid w:val="00512B7E"/>
    <w:rPr>
      <w:rFonts w:ascii="Tahoma" w:hAnsi="Tahoma" w:cs="Tahoma"/>
      <w:sz w:val="16"/>
      <w:szCs w:val="16"/>
    </w:rPr>
  </w:style>
  <w:style w:type="character" w:customStyle="1" w:styleId="afa">
    <w:name w:val="Тема примечания Знак"/>
    <w:basedOn w:val="af"/>
    <w:link w:val="af9"/>
    <w:uiPriority w:val="99"/>
    <w:rsid w:val="00512B7E"/>
    <w:rPr>
      <w:b/>
      <w:bCs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basedOn w:val="aa"/>
    <w:link w:val="32"/>
    <w:rsid w:val="00512B7E"/>
    <w:rPr>
      <w:rFonts w:cs="Arial"/>
      <w:b/>
      <w:iCs/>
      <w:sz w:val="26"/>
      <w:szCs w:val="26"/>
    </w:rPr>
  </w:style>
  <w:style w:type="character" w:customStyle="1" w:styleId="ae">
    <w:name w:val="Верхний колонтитул Знак"/>
    <w:basedOn w:val="aa"/>
    <w:link w:val="ad"/>
    <w:rsid w:val="00512B7E"/>
    <w:rPr>
      <w:sz w:val="24"/>
    </w:rPr>
  </w:style>
  <w:style w:type="character" w:customStyle="1" w:styleId="affff7">
    <w:name w:val="Нижний колонтитул Знак"/>
    <w:basedOn w:val="aa"/>
    <w:link w:val="affff6"/>
    <w:rsid w:val="00512B7E"/>
    <w:rPr>
      <w:sz w:val="24"/>
    </w:rPr>
  </w:style>
  <w:style w:type="paragraph" w:customStyle="1" w:styleId="BPCLegaleze">
    <w:name w:val="BPC – Legaleze"/>
    <w:basedOn w:val="a9"/>
    <w:rsid w:val="00512B7E"/>
    <w:pPr>
      <w:spacing w:after="41" w:line="140" w:lineRule="atLeast"/>
      <w:ind w:firstLine="0"/>
      <w:jc w:val="center"/>
    </w:pPr>
    <w:rPr>
      <w:rFonts w:ascii="Calibri" w:hAnsi="Calibri"/>
      <w:sz w:val="20"/>
      <w:lang w:val="en-US" w:eastAsia="en-US" w:bidi="he-IL"/>
    </w:rPr>
  </w:style>
  <w:style w:type="character" w:customStyle="1" w:styleId="HTML2">
    <w:name w:val="Стандартный HTML Знак"/>
    <w:basedOn w:val="aa"/>
    <w:link w:val="HTML1"/>
    <w:rsid w:val="00512B7E"/>
    <w:rPr>
      <w:rFonts w:ascii="Courier New" w:hAnsi="Courier New" w:cs="Courier New"/>
    </w:rPr>
  </w:style>
  <w:style w:type="paragraph" w:styleId="afffff3">
    <w:name w:val="Revision"/>
    <w:hidden/>
    <w:uiPriority w:val="99"/>
    <w:semiHidden/>
    <w:rsid w:val="00512B7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d">
    <w:name w:val="Текст сноски Знак"/>
    <w:basedOn w:val="aa"/>
    <w:link w:val="afc"/>
    <w:rsid w:val="00512B7E"/>
  </w:style>
  <w:style w:type="character" w:customStyle="1" w:styleId="80">
    <w:name w:val="Заголовок 8 Знак"/>
    <w:basedOn w:val="aa"/>
    <w:link w:val="8"/>
    <w:rsid w:val="00512B7E"/>
    <w:rPr>
      <w:i/>
      <w:iCs/>
      <w:sz w:val="24"/>
    </w:rPr>
  </w:style>
  <w:style w:type="character" w:customStyle="1" w:styleId="GOSTTableListMark10">
    <w:name w:val="_GOST_Table_List_Mark_1 Знак"/>
    <w:link w:val="GOSTTableListMark1"/>
    <w:locked/>
    <w:rsid w:val="00512B7E"/>
    <w:rPr>
      <w:sz w:val="22"/>
    </w:rPr>
  </w:style>
  <w:style w:type="character" w:customStyle="1" w:styleId="1c">
    <w:name w:val="Неразрешенное упоминание1"/>
    <w:basedOn w:val="aa"/>
    <w:uiPriority w:val="99"/>
    <w:semiHidden/>
    <w:unhideWhenUsed/>
    <w:rsid w:val="00512B7E"/>
    <w:rPr>
      <w:color w:val="605E5C"/>
      <w:shd w:val="clear" w:color="auto" w:fill="E1DFDD"/>
    </w:rPr>
  </w:style>
  <w:style w:type="character" w:styleId="afffff4">
    <w:name w:val="endnote reference"/>
    <w:basedOn w:val="aa"/>
    <w:unhideWhenUsed/>
    <w:rsid w:val="005C6BDA"/>
    <w:rPr>
      <w:vertAlign w:val="superscript"/>
    </w:rPr>
  </w:style>
  <w:style w:type="character" w:customStyle="1" w:styleId="2fa">
    <w:name w:val="Неразрешенное упоминание2"/>
    <w:basedOn w:val="aa"/>
    <w:uiPriority w:val="99"/>
    <w:semiHidden/>
    <w:unhideWhenUsed/>
    <w:rsid w:val="00BD6B85"/>
    <w:rPr>
      <w:color w:val="605E5C"/>
      <w:shd w:val="clear" w:color="auto" w:fill="E1DFDD"/>
    </w:rPr>
  </w:style>
  <w:style w:type="character" w:customStyle="1" w:styleId="inline-comment-marker">
    <w:name w:val="inline-comment-marker"/>
    <w:basedOn w:val="aa"/>
    <w:rsid w:val="00285168"/>
  </w:style>
  <w:style w:type="character" w:customStyle="1" w:styleId="3f5">
    <w:name w:val="Неразрешенное упоминание3"/>
    <w:basedOn w:val="aa"/>
    <w:uiPriority w:val="99"/>
    <w:semiHidden/>
    <w:unhideWhenUsed/>
    <w:rsid w:val="00371D61"/>
    <w:rPr>
      <w:color w:val="605E5C"/>
      <w:shd w:val="clear" w:color="auto" w:fill="E1DFDD"/>
    </w:rPr>
  </w:style>
  <w:style w:type="paragraph" w:customStyle="1" w:styleId="EBTableNum">
    <w:name w:val="_EB_Table_Num"/>
    <w:uiPriority w:val="99"/>
    <w:rsid w:val="005A4B48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OTRTableHead">
    <w:name w:val="OTR_Table_Head"/>
    <w:basedOn w:val="a9"/>
    <w:link w:val="OTRTableHead0"/>
    <w:rsid w:val="00D12333"/>
    <w:pPr>
      <w:keepNext/>
      <w:spacing w:before="60" w:after="60"/>
      <w:ind w:firstLine="0"/>
      <w:jc w:val="center"/>
    </w:pPr>
    <w:rPr>
      <w:b/>
    </w:rPr>
  </w:style>
  <w:style w:type="character" w:customStyle="1" w:styleId="OTRTableHead0">
    <w:name w:val="OTR_Table_Head Знак"/>
    <w:link w:val="OTRTableHead"/>
    <w:rsid w:val="00D12333"/>
    <w:rPr>
      <w:b/>
      <w:sz w:val="24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a"/>
    <w:link w:val="41"/>
    <w:rsid w:val="00D12333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,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a"/>
    <w:link w:val="51"/>
    <w:rsid w:val="00D12333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,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a"/>
    <w:link w:val="6"/>
    <w:rsid w:val="00D12333"/>
    <w:rPr>
      <w:b/>
      <w:i/>
      <w:sz w:val="24"/>
      <w:szCs w:val="22"/>
      <w:lang w:eastAsia="ko-KR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D12333"/>
    <w:rPr>
      <w:sz w:val="24"/>
    </w:rPr>
  </w:style>
  <w:style w:type="character" w:customStyle="1" w:styleId="90">
    <w:name w:val="Заголовок 9 Знак"/>
    <w:basedOn w:val="aa"/>
    <w:link w:val="9"/>
    <w:rsid w:val="00D12333"/>
    <w:rPr>
      <w:rFonts w:ascii="Arial" w:hAnsi="Arial"/>
      <w:sz w:val="22"/>
      <w:szCs w:val="22"/>
    </w:rPr>
  </w:style>
  <w:style w:type="paragraph" w:customStyle="1" w:styleId="EBFigure">
    <w:name w:val="_EB_Figure"/>
    <w:next w:val="a9"/>
    <w:link w:val="EBFigure0"/>
    <w:uiPriority w:val="99"/>
    <w:rsid w:val="00D12333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D12333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D12333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D12333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character" w:customStyle="1" w:styleId="EBNormal">
    <w:name w:val="_EB_Normal Знак"/>
    <w:link w:val="EBNormal0"/>
    <w:uiPriority w:val="99"/>
    <w:locked/>
    <w:rsid w:val="00D12333"/>
    <w:rPr>
      <w:sz w:val="28"/>
    </w:rPr>
  </w:style>
  <w:style w:type="paragraph" w:customStyle="1" w:styleId="EBListnormal">
    <w:name w:val="_EB_List_normal"/>
    <w:uiPriority w:val="99"/>
    <w:rsid w:val="00D12333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paragraph" w:customStyle="1" w:styleId="EBListnum">
    <w:name w:val="_EB_List_num"/>
    <w:basedOn w:val="a9"/>
    <w:uiPriority w:val="99"/>
    <w:rsid w:val="00D12333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D12333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D12333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D12333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D12333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D12333"/>
    <w:pPr>
      <w:ind w:firstLine="0"/>
    </w:pPr>
  </w:style>
  <w:style w:type="paragraph" w:customStyle="1" w:styleId="EBReg">
    <w:name w:val="_EB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D12333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D12333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D12333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D12333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D12333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D12333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D12333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9"/>
    <w:uiPriority w:val="99"/>
    <w:rsid w:val="00D12333"/>
    <w:pPr>
      <w:ind w:firstLine="0"/>
      <w:contextualSpacing/>
    </w:pPr>
    <w:rPr>
      <w:szCs w:val="22"/>
    </w:rPr>
  </w:style>
  <w:style w:type="paragraph" w:customStyle="1" w:styleId="EBTitul0">
    <w:name w:val="_EB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EBListmark3">
    <w:name w:val="_EB_List_mark3"/>
    <w:basedOn w:val="EBListmark2"/>
    <w:uiPriority w:val="99"/>
    <w:rsid w:val="00D12333"/>
    <w:pPr>
      <w:numPr>
        <w:numId w:val="33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character" w:customStyle="1" w:styleId="af4">
    <w:name w:val="Основной текст с отступом Знак"/>
    <w:basedOn w:val="aa"/>
    <w:link w:val="af3"/>
    <w:rsid w:val="00D12333"/>
    <w:rPr>
      <w:snapToGrid w:val="0"/>
    </w:rPr>
  </w:style>
  <w:style w:type="character" w:customStyle="1" w:styleId="2a">
    <w:name w:val="Основной текст с отступом 2 Знак"/>
    <w:basedOn w:val="aa"/>
    <w:link w:val="28"/>
    <w:rsid w:val="00D12333"/>
    <w:rPr>
      <w:b/>
      <w:snapToGrid w:val="0"/>
    </w:rPr>
  </w:style>
  <w:style w:type="character" w:customStyle="1" w:styleId="af6">
    <w:name w:val="Схема документа Знак"/>
    <w:basedOn w:val="aa"/>
    <w:link w:val="af5"/>
    <w:rsid w:val="00D12333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character" w:customStyle="1" w:styleId="37">
    <w:name w:val="Основной текст 3 Знак"/>
    <w:basedOn w:val="aa"/>
    <w:link w:val="36"/>
    <w:rsid w:val="00D12333"/>
    <w:rPr>
      <w:sz w:val="16"/>
      <w:szCs w:val="16"/>
    </w:rPr>
  </w:style>
  <w:style w:type="paragraph" w:customStyle="1" w:styleId="OTRTitulnamedoc">
    <w:name w:val="OTR_Titul_name_doc"/>
    <w:basedOn w:val="a9"/>
    <w:semiHidden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9"/>
    <w:uiPriority w:val="99"/>
    <w:rsid w:val="00D12333"/>
    <w:pPr>
      <w:keepLines/>
      <w:spacing w:line="288" w:lineRule="auto"/>
    </w:pPr>
    <w:rPr>
      <w:sz w:val="28"/>
    </w:rPr>
  </w:style>
  <w:style w:type="character" w:customStyle="1" w:styleId="2c">
    <w:name w:val="Основной текст 2 Знак"/>
    <w:basedOn w:val="aa"/>
    <w:link w:val="2b"/>
    <w:rsid w:val="00D12333"/>
    <w:rPr>
      <w:sz w:val="24"/>
    </w:rPr>
  </w:style>
  <w:style w:type="character" w:customStyle="1" w:styleId="39">
    <w:name w:val="Основной текст с отступом 3 Знак"/>
    <w:basedOn w:val="aa"/>
    <w:link w:val="38"/>
    <w:rsid w:val="00D12333"/>
    <w:rPr>
      <w:sz w:val="16"/>
      <w:szCs w:val="16"/>
    </w:rPr>
  </w:style>
  <w:style w:type="paragraph" w:customStyle="1" w:styleId="OTRTITULnew">
    <w:name w:val="OTR_TITUL_new"/>
    <w:basedOn w:val="a9"/>
    <w:uiPriority w:val="99"/>
    <w:semiHidden/>
    <w:rsid w:val="00D12333"/>
    <w:pPr>
      <w:spacing w:line="360" w:lineRule="auto"/>
      <w:jc w:val="center"/>
    </w:pPr>
    <w:rPr>
      <w:sz w:val="28"/>
      <w:szCs w:val="28"/>
    </w:rPr>
  </w:style>
  <w:style w:type="character" w:customStyle="1" w:styleId="aff2">
    <w:name w:val="Приветствие Знак"/>
    <w:basedOn w:val="aa"/>
    <w:link w:val="aff1"/>
    <w:rsid w:val="00D12333"/>
    <w:rPr>
      <w:sz w:val="24"/>
    </w:rPr>
  </w:style>
  <w:style w:type="paragraph" w:customStyle="1" w:styleId="OTRTitulnew1">
    <w:name w:val="OTR_Titul_new_1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9">
    <w:name w:val="Текст Знак"/>
    <w:basedOn w:val="aa"/>
    <w:link w:val="aff8"/>
    <w:rsid w:val="00D12333"/>
    <w:rPr>
      <w:rFonts w:ascii="Courier New" w:hAnsi="Courier New" w:cs="Courier New"/>
    </w:rPr>
  </w:style>
  <w:style w:type="character" w:customStyle="1" w:styleId="affd">
    <w:name w:val="Шапка Знак"/>
    <w:basedOn w:val="aa"/>
    <w:link w:val="affc"/>
    <w:rsid w:val="00D12333"/>
    <w:rPr>
      <w:rFonts w:ascii="Arial" w:hAnsi="Arial" w:cs="Arial"/>
      <w:sz w:val="24"/>
      <w:shd w:val="pct20" w:color="auto" w:fill="auto"/>
    </w:rPr>
  </w:style>
  <w:style w:type="character" w:customStyle="1" w:styleId="afff">
    <w:name w:val="Электронная подпись Знак"/>
    <w:basedOn w:val="aa"/>
    <w:link w:val="affe"/>
    <w:rsid w:val="00D12333"/>
    <w:rPr>
      <w:sz w:val="24"/>
    </w:rPr>
  </w:style>
  <w:style w:type="character" w:customStyle="1" w:styleId="afff1">
    <w:name w:val="Подпись Знак"/>
    <w:basedOn w:val="aa"/>
    <w:link w:val="afff0"/>
    <w:rsid w:val="00D12333"/>
    <w:rPr>
      <w:sz w:val="24"/>
    </w:rPr>
  </w:style>
  <w:style w:type="character" w:customStyle="1" w:styleId="HTML5">
    <w:name w:val="Адрес HTML Знак"/>
    <w:basedOn w:val="aa"/>
    <w:link w:val="HTML4"/>
    <w:rsid w:val="00D12333"/>
    <w:rPr>
      <w:i/>
      <w:iCs/>
      <w:sz w:val="24"/>
    </w:rPr>
  </w:style>
  <w:style w:type="paragraph" w:customStyle="1" w:styleId="OTRTitulLU">
    <w:name w:val="OTR_Titul_LU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f6">
    <w:name w:val="Дата Знак"/>
    <w:basedOn w:val="aa"/>
    <w:link w:val="afff5"/>
    <w:rsid w:val="00D12333"/>
    <w:rPr>
      <w:sz w:val="24"/>
    </w:rPr>
  </w:style>
  <w:style w:type="character" w:customStyle="1" w:styleId="afff8">
    <w:name w:val="Заголовок записки Знак"/>
    <w:basedOn w:val="aa"/>
    <w:link w:val="afff7"/>
    <w:rsid w:val="00D12333"/>
    <w:rPr>
      <w:sz w:val="24"/>
    </w:rPr>
  </w:style>
  <w:style w:type="character" w:customStyle="1" w:styleId="afffc">
    <w:name w:val="Основной текст Знак"/>
    <w:basedOn w:val="aa"/>
    <w:link w:val="afffb"/>
    <w:rsid w:val="00D12333"/>
    <w:rPr>
      <w:sz w:val="24"/>
    </w:rPr>
  </w:style>
  <w:style w:type="character" w:customStyle="1" w:styleId="afffe">
    <w:name w:val="Красная строка Знак"/>
    <w:basedOn w:val="afffc"/>
    <w:link w:val="afffd"/>
    <w:rsid w:val="00D12333"/>
    <w:rPr>
      <w:sz w:val="24"/>
    </w:rPr>
  </w:style>
  <w:style w:type="character" w:customStyle="1" w:styleId="2f7">
    <w:name w:val="Красная строка 2 Знак"/>
    <w:basedOn w:val="af4"/>
    <w:link w:val="2f6"/>
    <w:rsid w:val="00D12333"/>
    <w:rPr>
      <w:snapToGrid/>
      <w:sz w:val="24"/>
      <w:szCs w:val="24"/>
    </w:rPr>
  </w:style>
  <w:style w:type="paragraph" w:customStyle="1" w:styleId="EBNormalWithout">
    <w:name w:val="_EB_Normal_Without"/>
    <w:basedOn w:val="EBNormal0"/>
    <w:next w:val="EBNormal0"/>
    <w:uiPriority w:val="99"/>
    <w:rsid w:val="00D12333"/>
    <w:pPr>
      <w:keepNext/>
    </w:pPr>
  </w:style>
  <w:style w:type="paragraph" w:customStyle="1" w:styleId="EB">
    <w:name w:val="_EB_Приложение_А"/>
    <w:next w:val="EBNormal0"/>
    <w:link w:val="EB0"/>
    <w:uiPriority w:val="99"/>
    <w:rsid w:val="00D12333"/>
    <w:pPr>
      <w:keepNext/>
      <w:pageBreakBefore/>
      <w:numPr>
        <w:numId w:val="36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D12333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D12333"/>
    <w:pPr>
      <w:numPr>
        <w:numId w:val="35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D12333"/>
    <w:pPr>
      <w:keepNext/>
      <w:numPr>
        <w:ilvl w:val="1"/>
        <w:numId w:val="36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D12333"/>
    <w:pPr>
      <w:keepNext/>
      <w:numPr>
        <w:ilvl w:val="2"/>
        <w:numId w:val="36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D12333"/>
    <w:pPr>
      <w:numPr>
        <w:ilvl w:val="3"/>
        <w:numId w:val="36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D12333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D12333"/>
    <w:pPr>
      <w:numPr>
        <w:ilvl w:val="4"/>
        <w:numId w:val="36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D12333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D12333"/>
    <w:pPr>
      <w:numPr>
        <w:numId w:val="34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9"/>
    <w:uiPriority w:val="99"/>
    <w:rsid w:val="00D12333"/>
  </w:style>
  <w:style w:type="table" w:customStyle="1" w:styleId="OTRTabl01">
    <w:name w:val="_OTR_Tabl_01"/>
    <w:uiPriority w:val="99"/>
    <w:semiHidden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D12333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D12333"/>
    <w:rPr>
      <w:sz w:val="22"/>
      <w:szCs w:val="22"/>
    </w:rPr>
  </w:style>
  <w:style w:type="character" w:customStyle="1" w:styleId="EBFigName0">
    <w:name w:val="_EB_Fig_Name Знак"/>
    <w:link w:val="EBFigName"/>
    <w:uiPriority w:val="99"/>
    <w:locked/>
    <w:rsid w:val="00D12333"/>
    <w:rPr>
      <w:b/>
      <w:sz w:val="28"/>
      <w:szCs w:val="28"/>
    </w:rPr>
  </w:style>
  <w:style w:type="character" w:customStyle="1" w:styleId="affff0">
    <w:name w:val="Заголовок Знак"/>
    <w:basedOn w:val="aa"/>
    <w:link w:val="affff"/>
    <w:rsid w:val="00D12333"/>
    <w:rPr>
      <w:rFonts w:ascii="Arial" w:hAnsi="Arial" w:cs="Arial"/>
      <w:b/>
      <w:bCs/>
      <w:kern w:val="28"/>
      <w:sz w:val="32"/>
      <w:szCs w:val="32"/>
    </w:rPr>
  </w:style>
  <w:style w:type="character" w:customStyle="1" w:styleId="aff0">
    <w:name w:val="Подзаголовок Знак"/>
    <w:basedOn w:val="aa"/>
    <w:link w:val="aff"/>
    <w:rsid w:val="00D12333"/>
    <w:rPr>
      <w:rFonts w:ascii="Arial" w:hAnsi="Arial" w:cs="Arial"/>
      <w:sz w:val="24"/>
    </w:rPr>
  </w:style>
  <w:style w:type="paragraph" w:styleId="afffff5">
    <w:name w:val="Closing"/>
    <w:basedOn w:val="a9"/>
    <w:link w:val="afffff6"/>
    <w:uiPriority w:val="99"/>
    <w:rsid w:val="00D12333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f6">
    <w:name w:val="Прощание Знак"/>
    <w:basedOn w:val="aa"/>
    <w:link w:val="afffff5"/>
    <w:uiPriority w:val="99"/>
    <w:rsid w:val="00D12333"/>
    <w:rPr>
      <w:rFonts w:ascii="Calibri" w:hAnsi="Calibri"/>
      <w:color w:val="00000A"/>
      <w:sz w:val="24"/>
      <w:lang w:val="en-US" w:eastAsia="en-US"/>
    </w:rPr>
  </w:style>
  <w:style w:type="paragraph" w:customStyle="1" w:styleId="ASFKTitul0">
    <w:name w:val="_ASFK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D12333"/>
    <w:rPr>
      <w:rFonts w:ascii="Calibri" w:hAnsi="Calibri"/>
      <w:sz w:val="24"/>
      <w:szCs w:val="24"/>
    </w:rPr>
  </w:style>
  <w:style w:type="paragraph" w:customStyle="1" w:styleId="OTRNormal0">
    <w:name w:val="OTR_Normal"/>
    <w:basedOn w:val="a9"/>
    <w:link w:val="OTRNormal"/>
    <w:qFormat/>
    <w:rsid w:val="00D12333"/>
    <w:pPr>
      <w:spacing w:line="312" w:lineRule="auto"/>
    </w:pPr>
    <w:rPr>
      <w:rFonts w:ascii="Calibri" w:hAnsi="Calibri"/>
      <w:szCs w:val="24"/>
    </w:rPr>
  </w:style>
  <w:style w:type="character" w:customStyle="1" w:styleId="afffff7">
    <w:name w:val="Обычный текст Знак"/>
    <w:link w:val="afffff8"/>
    <w:uiPriority w:val="99"/>
    <w:locked/>
    <w:rsid w:val="00D12333"/>
    <w:rPr>
      <w:rFonts w:ascii="Calibri" w:hAnsi="Calibri"/>
      <w:sz w:val="24"/>
      <w:szCs w:val="24"/>
    </w:rPr>
  </w:style>
  <w:style w:type="paragraph" w:customStyle="1" w:styleId="afffff8">
    <w:name w:val="Обычный текст"/>
    <w:basedOn w:val="a9"/>
    <w:link w:val="afffff7"/>
    <w:uiPriority w:val="99"/>
    <w:rsid w:val="00D12333"/>
    <w:pPr>
      <w:spacing w:line="288" w:lineRule="auto"/>
      <w:ind w:firstLine="720"/>
    </w:pPr>
    <w:rPr>
      <w:rFonts w:ascii="Calibri" w:hAnsi="Calibri"/>
      <w:szCs w:val="24"/>
    </w:rPr>
  </w:style>
  <w:style w:type="paragraph" w:customStyle="1" w:styleId="xl63">
    <w:name w:val="xl63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D12333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d">
    <w:name w:val="Статья / Раздел1"/>
    <w:rsid w:val="00D12333"/>
  </w:style>
  <w:style w:type="paragraph" w:customStyle="1" w:styleId="ASFKNameTable">
    <w:name w:val="_ASFK_Name_Table"/>
    <w:link w:val="ASFKNameTable0"/>
    <w:rsid w:val="00D12333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f9">
    <w:name w:val="Основной"/>
    <w:basedOn w:val="a9"/>
    <w:uiPriority w:val="99"/>
    <w:semiHidden/>
    <w:rsid w:val="00D12333"/>
  </w:style>
  <w:style w:type="paragraph" w:customStyle="1" w:styleId="otrtablenormal">
    <w:name w:val="otr_table_normal"/>
    <w:uiPriority w:val="99"/>
    <w:rsid w:val="00D12333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5">
    <w:name w:val="Список маркированный"/>
    <w:basedOn w:val="a9"/>
    <w:uiPriority w:val="99"/>
    <w:semiHidden/>
    <w:rsid w:val="00D12333"/>
    <w:pPr>
      <w:numPr>
        <w:numId w:val="37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D12333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D12333"/>
    <w:rPr>
      <w:rFonts w:eastAsia="Calibri"/>
      <w:sz w:val="22"/>
    </w:rPr>
  </w:style>
  <w:style w:type="paragraph" w:customStyle="1" w:styleId="OTRTableListMark">
    <w:name w:val="OTR_Table_List_Mark"/>
    <w:basedOn w:val="a9"/>
    <w:rsid w:val="00D12333"/>
    <w:pPr>
      <w:numPr>
        <w:numId w:val="38"/>
      </w:numPr>
      <w:jc w:val="left"/>
    </w:pPr>
  </w:style>
  <w:style w:type="character" w:customStyle="1" w:styleId="z-label">
    <w:name w:val="z-label"/>
    <w:basedOn w:val="aa"/>
    <w:rsid w:val="00D12333"/>
  </w:style>
  <w:style w:type="paragraph" w:customStyle="1" w:styleId="OTRDefault">
    <w:name w:val="OTR_Default"/>
    <w:link w:val="OTRDefault0"/>
    <w:uiPriority w:val="99"/>
    <w:rsid w:val="00D12333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D12333"/>
    <w:rPr>
      <w:sz w:val="22"/>
    </w:rPr>
  </w:style>
  <w:style w:type="paragraph" w:customStyle="1" w:styleId="OTRNameTable">
    <w:name w:val="OTR_Name_Table"/>
    <w:basedOn w:val="OTRDefault"/>
    <w:link w:val="OTRNameTable0"/>
    <w:rsid w:val="00D12333"/>
    <w:pPr>
      <w:keepNext/>
      <w:tabs>
        <w:tab w:val="num" w:pos="360"/>
      </w:tabs>
      <w:spacing w:before="120"/>
      <w:ind w:left="360" w:hanging="360"/>
    </w:pPr>
    <w:rPr>
      <w:b/>
      <w:sz w:val="24"/>
    </w:rPr>
  </w:style>
  <w:style w:type="character" w:customStyle="1" w:styleId="OTRNameTable0">
    <w:name w:val="OTR_Name_Table Знак"/>
    <w:link w:val="OTRNameTable"/>
    <w:rsid w:val="00D12333"/>
    <w:rPr>
      <w:b/>
      <w:sz w:val="24"/>
    </w:rPr>
  </w:style>
  <w:style w:type="paragraph" w:customStyle="1" w:styleId="afffffa">
    <w:name w:val="Клиент"/>
    <w:basedOn w:val="EBTablenorm"/>
    <w:rsid w:val="00D12333"/>
  </w:style>
  <w:style w:type="character" w:styleId="afffffb">
    <w:name w:val="Subtle Emphasis"/>
    <w:basedOn w:val="aa"/>
    <w:uiPriority w:val="99"/>
    <w:qFormat/>
    <w:rsid w:val="00D12333"/>
    <w:rPr>
      <w:i/>
      <w:iCs/>
      <w:color w:val="404040" w:themeColor="text1" w:themeTint="BF"/>
    </w:rPr>
  </w:style>
  <w:style w:type="character" w:customStyle="1" w:styleId="OTRSymItalic">
    <w:name w:val="OTR_Sym_Italic"/>
    <w:rsid w:val="00D12333"/>
    <w:rPr>
      <w:i/>
    </w:rPr>
  </w:style>
  <w:style w:type="character" w:customStyle="1" w:styleId="w">
    <w:name w:val="w"/>
    <w:basedOn w:val="aa"/>
    <w:rsid w:val="00D12333"/>
  </w:style>
  <w:style w:type="paragraph" w:customStyle="1" w:styleId="T">
    <w:name w:val="T_ОН_Дата"/>
    <w:basedOn w:val="a9"/>
    <w:link w:val="T0"/>
    <w:uiPriority w:val="99"/>
    <w:rsid w:val="00D12333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D12333"/>
    <w:rPr>
      <w:rFonts w:ascii="ISOCPEUR" w:hAnsi="ISOCPEUR"/>
      <w:i/>
      <w:sz w:val="16"/>
      <w:szCs w:val="16"/>
    </w:rPr>
  </w:style>
  <w:style w:type="paragraph" w:customStyle="1" w:styleId="ASFKListmark4">
    <w:name w:val="_ASFK_List_mark4"/>
    <w:uiPriority w:val="99"/>
    <w:rsid w:val="00D12333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9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D12333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D12333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D12333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D12333"/>
    <w:rPr>
      <w:sz w:val="24"/>
    </w:rPr>
  </w:style>
  <w:style w:type="paragraph" w:customStyle="1" w:styleId="ASFKListmark3">
    <w:name w:val="_ASFK_List_mark3"/>
    <w:uiPriority w:val="99"/>
    <w:rsid w:val="00D12333"/>
    <w:rPr>
      <w:sz w:val="24"/>
    </w:rPr>
  </w:style>
  <w:style w:type="paragraph" w:customStyle="1" w:styleId="OTRsign">
    <w:name w:val="OTR_sign"/>
    <w:basedOn w:val="a9"/>
    <w:uiPriority w:val="99"/>
    <w:semiHidden/>
    <w:rsid w:val="00D12333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D12333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D12333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D12333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D12333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D12333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D12333"/>
    <w:pPr>
      <w:ind w:firstLine="0"/>
    </w:pPr>
  </w:style>
  <w:style w:type="paragraph" w:customStyle="1" w:styleId="ASFKReg">
    <w:name w:val="_ASFK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D12333"/>
    <w:pPr>
      <w:pageBreakBefore w:val="0"/>
      <w:outlineLvl w:val="9"/>
    </w:pPr>
  </w:style>
  <w:style w:type="character" w:customStyle="1" w:styleId="ASFKSymBold">
    <w:name w:val="_ASFK_Sym_Bold"/>
    <w:uiPriority w:val="99"/>
    <w:rsid w:val="00D12333"/>
    <w:rPr>
      <w:b/>
    </w:rPr>
  </w:style>
  <w:style w:type="character" w:customStyle="1" w:styleId="ASFKSymBoldItalic">
    <w:name w:val="_ASFK_Sym_Bold_Italic"/>
    <w:uiPriority w:val="99"/>
    <w:rsid w:val="00D12333"/>
    <w:rPr>
      <w:b/>
      <w:i/>
    </w:rPr>
  </w:style>
  <w:style w:type="character" w:customStyle="1" w:styleId="ASFKSymItalic">
    <w:name w:val="_ASFK_Sym_Italic"/>
    <w:uiPriority w:val="99"/>
    <w:rsid w:val="00D12333"/>
    <w:rPr>
      <w:i/>
    </w:rPr>
  </w:style>
  <w:style w:type="table" w:customStyle="1" w:styleId="ASFKTable">
    <w:name w:val="_ASFK_Table"/>
    <w:uiPriority w:val="99"/>
    <w:rsid w:val="00D12333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D12333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D12333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9"/>
    <w:uiPriority w:val="99"/>
    <w:rsid w:val="00D12333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D12333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9"/>
    <w:uiPriority w:val="99"/>
    <w:rsid w:val="00D12333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D1233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D12333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D12333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D12333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D12333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D12333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D12333"/>
    <w:rPr>
      <w:sz w:val="22"/>
      <w:szCs w:val="22"/>
    </w:rPr>
  </w:style>
  <w:style w:type="paragraph" w:customStyle="1" w:styleId="ASFKListmark5">
    <w:name w:val="_ASFK_List_mark5"/>
    <w:uiPriority w:val="99"/>
    <w:rsid w:val="00D12333"/>
    <w:pPr>
      <w:numPr>
        <w:numId w:val="39"/>
      </w:numPr>
    </w:pPr>
    <w:rPr>
      <w:sz w:val="24"/>
    </w:rPr>
  </w:style>
  <w:style w:type="paragraph" w:customStyle="1" w:styleId="ASFKListnormal">
    <w:name w:val="_ASFK_List_normal"/>
    <w:uiPriority w:val="99"/>
    <w:rsid w:val="00D12333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D12333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D12333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D12333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9"/>
    <w:uiPriority w:val="99"/>
    <w:qFormat/>
    <w:rsid w:val="00D12333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9"/>
    <w:qFormat/>
    <w:rsid w:val="00D12333"/>
    <w:pPr>
      <w:keepNext/>
      <w:keepLines/>
      <w:pageBreakBefore/>
      <w:numPr>
        <w:numId w:val="40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9"/>
    <w:qFormat/>
    <w:rsid w:val="00D12333"/>
    <w:pPr>
      <w:keepNext/>
      <w:keepLines/>
      <w:numPr>
        <w:ilvl w:val="1"/>
        <w:numId w:val="40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9"/>
    <w:qFormat/>
    <w:rsid w:val="00D12333"/>
    <w:pPr>
      <w:keepLines/>
      <w:numPr>
        <w:ilvl w:val="2"/>
        <w:numId w:val="40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9"/>
    <w:qFormat/>
    <w:rsid w:val="00D12333"/>
    <w:pPr>
      <w:keepNext/>
      <w:keepLines/>
      <w:numPr>
        <w:ilvl w:val="3"/>
        <w:numId w:val="40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9"/>
    <w:qFormat/>
    <w:rsid w:val="00D12333"/>
    <w:pPr>
      <w:keepNext/>
      <w:keepLines/>
      <w:numPr>
        <w:ilvl w:val="4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9"/>
    <w:qFormat/>
    <w:rsid w:val="00D12333"/>
    <w:pPr>
      <w:keepNext/>
      <w:keepLines/>
      <w:numPr>
        <w:ilvl w:val="5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D12333"/>
    <w:pPr>
      <w:jc w:val="both"/>
    </w:pPr>
    <w:rPr>
      <w:color w:val="000000"/>
      <w:sz w:val="24"/>
      <w:szCs w:val="24"/>
    </w:rPr>
  </w:style>
  <w:style w:type="paragraph" w:customStyle="1" w:styleId="OTRListMark">
    <w:name w:val="OTR_List_Mark"/>
    <w:basedOn w:val="a9"/>
    <w:link w:val="OTRListMark0"/>
    <w:rsid w:val="00D12333"/>
    <w:pPr>
      <w:numPr>
        <w:numId w:val="41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D12333"/>
    <w:rPr>
      <w:sz w:val="22"/>
    </w:rPr>
  </w:style>
  <w:style w:type="character" w:customStyle="1" w:styleId="apple-converted-space">
    <w:name w:val="apple-converted-space"/>
    <w:basedOn w:val="aa"/>
    <w:rsid w:val="00D12333"/>
  </w:style>
  <w:style w:type="table" w:customStyle="1" w:styleId="1e">
    <w:name w:val="Светлая заливка1"/>
    <w:basedOn w:val="ab"/>
    <w:uiPriority w:val="60"/>
    <w:rsid w:val="00D12333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D12333"/>
    <w:rPr>
      <w:color w:val="0000FF"/>
    </w:rPr>
  </w:style>
  <w:style w:type="character" w:customStyle="1" w:styleId="t1">
    <w:name w:val="t1"/>
    <w:rsid w:val="00D12333"/>
    <w:rPr>
      <w:color w:val="990000"/>
    </w:rPr>
  </w:style>
  <w:style w:type="paragraph" w:customStyle="1" w:styleId="TableGraf10L">
    <w:name w:val="TableGraf 10L"/>
    <w:basedOn w:val="a9"/>
    <w:link w:val="TableGraf10L0"/>
    <w:rsid w:val="00D12333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9"/>
    <w:rsid w:val="00D12333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D12333"/>
    <w:rPr>
      <w:rFonts w:ascii="Tahoma" w:hAnsi="Tahoma"/>
      <w:lang w:eastAsia="en-US"/>
    </w:rPr>
  </w:style>
  <w:style w:type="paragraph" w:customStyle="1" w:styleId="afffffc">
    <w:name w:val="Знак Знак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numbering" w:customStyle="1" w:styleId="11">
    <w:name w:val="Стиль11"/>
    <w:rsid w:val="00D12333"/>
    <w:pPr>
      <w:numPr>
        <w:numId w:val="42"/>
      </w:numPr>
    </w:pPr>
  </w:style>
  <w:style w:type="paragraph" w:customStyle="1" w:styleId="OTRListlit">
    <w:name w:val="OTR_List_lit"/>
    <w:basedOn w:val="a9"/>
    <w:uiPriority w:val="99"/>
    <w:rsid w:val="00D12333"/>
    <w:pPr>
      <w:keepNext/>
      <w:numPr>
        <w:numId w:val="43"/>
      </w:numPr>
      <w:spacing w:before="120" w:after="120"/>
      <w:jc w:val="left"/>
    </w:pPr>
  </w:style>
  <w:style w:type="paragraph" w:customStyle="1" w:styleId="00">
    <w:name w:val="0 Основной текст"/>
    <w:qFormat/>
    <w:rsid w:val="00D12333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customStyle="1" w:styleId="22">
    <w:name w:val="Заголовок 2_2"/>
    <w:basedOn w:val="32"/>
    <w:link w:val="220"/>
    <w:qFormat/>
    <w:rsid w:val="00D12333"/>
    <w:pPr>
      <w:numPr>
        <w:ilvl w:val="1"/>
        <w:numId w:val="44"/>
      </w:numPr>
    </w:pPr>
  </w:style>
  <w:style w:type="character" w:customStyle="1" w:styleId="220">
    <w:name w:val="Заголовок 2_2 Знак"/>
    <w:basedOn w:val="33"/>
    <w:link w:val="22"/>
    <w:rsid w:val="00D12333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"/>
    <w:basedOn w:val="aa"/>
    <w:uiPriority w:val="99"/>
    <w:semiHidden/>
    <w:rsid w:val="00D12333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9"/>
    <w:uiPriority w:val="99"/>
    <w:rsid w:val="00D12333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b">
    <w:name w:val="Знак Знак4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OTRTableNorm0">
    <w:name w:val="OTR_Table_Norm"/>
    <w:basedOn w:val="a9"/>
    <w:autoRedefine/>
    <w:qFormat/>
    <w:rsid w:val="00D12333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D12333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a"/>
    <w:rsid w:val="00D12333"/>
  </w:style>
  <w:style w:type="paragraph" w:customStyle="1" w:styleId="GOSTTableListMark">
    <w:name w:val="_GOST_Table_List_Mark"/>
    <w:rsid w:val="00D12333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d">
    <w:name w:val="обычный текст"/>
    <w:basedOn w:val="a9"/>
    <w:link w:val="afffffe"/>
    <w:qFormat/>
    <w:rsid w:val="00D12333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e">
    <w:name w:val="обычный текст Знак"/>
    <w:link w:val="afffffd"/>
    <w:rsid w:val="00D12333"/>
    <w:rPr>
      <w:sz w:val="28"/>
      <w:szCs w:val="28"/>
      <w:lang w:eastAsia="en-US"/>
    </w:rPr>
  </w:style>
  <w:style w:type="character" w:customStyle="1" w:styleId="2fb">
    <w:name w:val="Основной текст (2)_"/>
    <w:basedOn w:val="aa"/>
    <w:link w:val="211"/>
    <w:uiPriority w:val="99"/>
    <w:rsid w:val="00D12333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9"/>
    <w:link w:val="2fb"/>
    <w:uiPriority w:val="99"/>
    <w:rsid w:val="00D12333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6">
    <w:name w:val="маркированный (ф)"/>
    <w:basedOn w:val="a9"/>
    <w:rsid w:val="00D12333"/>
    <w:pPr>
      <w:numPr>
        <w:numId w:val="45"/>
      </w:numPr>
    </w:pPr>
    <w:rPr>
      <w:szCs w:val="24"/>
    </w:rPr>
  </w:style>
  <w:style w:type="numbering" w:customStyle="1" w:styleId="210">
    <w:name w:val="Стиль21"/>
    <w:rsid w:val="00D12333"/>
    <w:pPr>
      <w:numPr>
        <w:numId w:val="46"/>
      </w:numPr>
    </w:pPr>
  </w:style>
  <w:style w:type="numbering" w:customStyle="1" w:styleId="31">
    <w:name w:val="Стиль 3"/>
    <w:rsid w:val="00D12333"/>
    <w:pPr>
      <w:numPr>
        <w:numId w:val="47"/>
      </w:numPr>
    </w:pPr>
  </w:style>
  <w:style w:type="paragraph" w:customStyle="1" w:styleId="OTRnum">
    <w:name w:val="OTR_num"/>
    <w:basedOn w:val="10"/>
    <w:uiPriority w:val="99"/>
    <w:rsid w:val="00D12333"/>
    <w:pPr>
      <w:keepNext w:val="0"/>
      <w:pageBreakBefore w:val="0"/>
      <w:numPr>
        <w:numId w:val="48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12333"/>
    <w:pPr>
      <w:keepNext w:val="0"/>
      <w:numPr>
        <w:numId w:val="48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12333"/>
    <w:pPr>
      <w:keepNext w:val="0"/>
      <w:keepLines w:val="0"/>
      <w:numPr>
        <w:numId w:val="48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12333"/>
    <w:pPr>
      <w:keepNext w:val="0"/>
      <w:keepLines w:val="0"/>
      <w:numPr>
        <w:numId w:val="48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f">
    <w:name w:val="Обычный (ф)"/>
    <w:basedOn w:val="a9"/>
    <w:link w:val="affffff0"/>
    <w:rsid w:val="00D12333"/>
    <w:pPr>
      <w:ind w:firstLine="709"/>
    </w:pPr>
    <w:rPr>
      <w:szCs w:val="24"/>
    </w:rPr>
  </w:style>
  <w:style w:type="character" w:customStyle="1" w:styleId="affffff0">
    <w:name w:val="Обычный (ф) Знак Знак"/>
    <w:link w:val="affffff"/>
    <w:rsid w:val="00D12333"/>
    <w:rPr>
      <w:sz w:val="24"/>
      <w:szCs w:val="24"/>
    </w:rPr>
  </w:style>
  <w:style w:type="character" w:customStyle="1" w:styleId="Script">
    <w:name w:val="Script"/>
    <w:uiPriority w:val="99"/>
    <w:rsid w:val="00D12333"/>
    <w:rPr>
      <w:rFonts w:ascii="Calibri" w:hAnsi="Calibri"/>
      <w:noProof/>
      <w:color w:val="008000"/>
      <w:lang w:val="en-US"/>
    </w:rPr>
  </w:style>
  <w:style w:type="paragraph" w:styleId="2fc">
    <w:name w:val="Quote"/>
    <w:basedOn w:val="a9"/>
    <w:next w:val="a9"/>
    <w:link w:val="2fd"/>
    <w:uiPriority w:val="99"/>
    <w:qFormat/>
    <w:rsid w:val="00D12333"/>
    <w:rPr>
      <w:i/>
      <w:iCs/>
      <w:color w:val="000000"/>
    </w:rPr>
  </w:style>
  <w:style w:type="character" w:customStyle="1" w:styleId="2fd">
    <w:name w:val="Цитата 2 Знак"/>
    <w:basedOn w:val="aa"/>
    <w:link w:val="2fc"/>
    <w:uiPriority w:val="99"/>
    <w:rsid w:val="00D12333"/>
    <w:rPr>
      <w:i/>
      <w:iCs/>
      <w:color w:val="000000"/>
      <w:sz w:val="24"/>
    </w:rPr>
  </w:style>
  <w:style w:type="paragraph" w:customStyle="1" w:styleId="OTRTableNum1">
    <w:name w:val="OTR_Table_Num"/>
    <w:basedOn w:val="a9"/>
    <w:link w:val="OTRTableNum2"/>
    <w:uiPriority w:val="99"/>
    <w:rsid w:val="00D12333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9"/>
    <w:uiPriority w:val="99"/>
    <w:semiHidden/>
    <w:rsid w:val="00D12333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locked/>
    <w:rsid w:val="00D12333"/>
    <w:rPr>
      <w:b/>
      <w:sz w:val="24"/>
    </w:rPr>
  </w:style>
  <w:style w:type="paragraph" w:customStyle="1" w:styleId="otrheader">
    <w:name w:val="_otr_header"/>
    <w:autoRedefine/>
    <w:uiPriority w:val="99"/>
    <w:rsid w:val="00D12333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D12333"/>
    <w:pPr>
      <w:ind w:left="21"/>
      <w:jc w:val="center"/>
    </w:pPr>
  </w:style>
  <w:style w:type="character" w:customStyle="1" w:styleId="OTRSymBoldItalic">
    <w:name w:val="OTR_Sym_Bold_Italic"/>
    <w:uiPriority w:val="99"/>
    <w:rsid w:val="00D12333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D12333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D12333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D12333"/>
    <w:pPr>
      <w:jc w:val="center"/>
    </w:pPr>
  </w:style>
  <w:style w:type="paragraph" w:customStyle="1" w:styleId="OTRNormalMark2">
    <w:name w:val="OTR_Normal_Mark_2"/>
    <w:basedOn w:val="OTRDefault"/>
    <w:uiPriority w:val="99"/>
    <w:rsid w:val="00D12333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D12333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D12333"/>
    <w:pPr>
      <w:numPr>
        <w:numId w:val="50"/>
      </w:numPr>
      <w:spacing w:before="60" w:after="60"/>
    </w:pPr>
    <w:rPr>
      <w:sz w:val="24"/>
    </w:rPr>
  </w:style>
  <w:style w:type="paragraph" w:customStyle="1" w:styleId="OTRFootNote">
    <w:name w:val="OTR_Foot_Note"/>
    <w:basedOn w:val="afc"/>
    <w:uiPriority w:val="99"/>
    <w:rsid w:val="00D12333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D12333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D12333"/>
    <w:pPr>
      <w:spacing w:after="120"/>
      <w:ind w:left="2155"/>
    </w:pPr>
    <w:rPr>
      <w:sz w:val="24"/>
    </w:rPr>
  </w:style>
  <w:style w:type="paragraph" w:customStyle="1" w:styleId="affffff1">
    <w:name w:val="Надпись"/>
    <w:uiPriority w:val="99"/>
    <w:semiHidden/>
    <w:rsid w:val="00D12333"/>
    <w:rPr>
      <w:noProof/>
      <w:sz w:val="16"/>
    </w:rPr>
  </w:style>
  <w:style w:type="paragraph" w:customStyle="1" w:styleId="OTRHeaderRight">
    <w:name w:val="OTR_Header_Right"/>
    <w:basedOn w:val="a9"/>
    <w:uiPriority w:val="99"/>
    <w:semiHidden/>
    <w:rsid w:val="00D12333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D12333"/>
    <w:pPr>
      <w:numPr>
        <w:numId w:val="51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D12333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D12333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D12333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D12333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D12333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D12333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D12333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D12333"/>
    <w:rPr>
      <w:sz w:val="24"/>
    </w:rPr>
  </w:style>
  <w:style w:type="paragraph" w:customStyle="1" w:styleId="OTRNormalCenter">
    <w:name w:val="OTR_Normal_Center"/>
    <w:basedOn w:val="OTRDefault"/>
    <w:uiPriority w:val="99"/>
    <w:rsid w:val="00D12333"/>
    <w:pPr>
      <w:jc w:val="center"/>
    </w:pPr>
    <w:rPr>
      <w:sz w:val="24"/>
    </w:rPr>
  </w:style>
  <w:style w:type="paragraph" w:customStyle="1" w:styleId="OTRFooter">
    <w:name w:val="OTR_Footer"/>
    <w:basedOn w:val="a9"/>
    <w:uiPriority w:val="99"/>
    <w:semiHidden/>
    <w:rsid w:val="00D12333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D12333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D12333"/>
    <w:pPr>
      <w:ind w:left="2552" w:hanging="1701"/>
    </w:pPr>
    <w:rPr>
      <w:sz w:val="24"/>
    </w:rPr>
  </w:style>
  <w:style w:type="paragraph" w:customStyle="1" w:styleId="OTRFooterRight">
    <w:name w:val="OTR_Footer_Right"/>
    <w:basedOn w:val="a9"/>
    <w:uiPriority w:val="99"/>
    <w:semiHidden/>
    <w:rsid w:val="00D12333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D12333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c"/>
    <w:uiPriority w:val="99"/>
    <w:rsid w:val="00D12333"/>
    <w:pPr>
      <w:numPr>
        <w:numId w:val="52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D12333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9"/>
    <w:uiPriority w:val="99"/>
    <w:semiHidden/>
    <w:rsid w:val="00D12333"/>
    <w:pPr>
      <w:jc w:val="center"/>
    </w:pPr>
  </w:style>
  <w:style w:type="paragraph" w:customStyle="1" w:styleId="OTRWarningText">
    <w:name w:val="OTR_Warning_Text"/>
    <w:basedOn w:val="OTRDefault"/>
    <w:uiPriority w:val="99"/>
    <w:rsid w:val="00D12333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9"/>
    <w:uiPriority w:val="99"/>
    <w:rsid w:val="00D12333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D12333"/>
    <w:pPr>
      <w:ind w:left="3062"/>
    </w:pPr>
    <w:rPr>
      <w:sz w:val="24"/>
    </w:rPr>
  </w:style>
  <w:style w:type="paragraph" w:customStyle="1" w:styleId="OTRTitleDocCode">
    <w:name w:val="OTR_Title_DocCode"/>
    <w:basedOn w:val="a9"/>
    <w:uiPriority w:val="99"/>
    <w:semiHidden/>
    <w:rsid w:val="00D12333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uiPriority w:val="99"/>
    <w:semiHidden/>
    <w:rsid w:val="00D1233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uiPriority w:val="99"/>
    <w:semiHidden/>
    <w:rsid w:val="00D12333"/>
    <w:pPr>
      <w:jc w:val="center"/>
    </w:pPr>
    <w:rPr>
      <w:sz w:val="16"/>
    </w:rPr>
  </w:style>
  <w:style w:type="paragraph" w:customStyle="1" w:styleId="OTRTitleStamp">
    <w:name w:val="OTR_Title_Stamp"/>
    <w:basedOn w:val="a9"/>
    <w:uiPriority w:val="99"/>
    <w:semiHidden/>
    <w:rsid w:val="00D12333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D12333"/>
    <w:rPr>
      <w:u w:val="single"/>
    </w:rPr>
  </w:style>
  <w:style w:type="paragraph" w:customStyle="1" w:styleId="OTRTitlePageNum">
    <w:name w:val="OTR_Title_PageNum"/>
    <w:basedOn w:val="a9"/>
    <w:uiPriority w:val="99"/>
    <w:semiHidden/>
    <w:rsid w:val="00D12333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D12333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9"/>
    <w:semiHidden/>
    <w:rsid w:val="00D12333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D12333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D12333"/>
    <w:pPr>
      <w:spacing w:before="0" w:after="160"/>
    </w:pPr>
    <w:rPr>
      <w:szCs w:val="20"/>
    </w:rPr>
  </w:style>
  <w:style w:type="paragraph" w:customStyle="1" w:styleId="affffff2">
    <w:name w:val="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 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D12333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D12333"/>
    <w:rPr>
      <w:b/>
    </w:rPr>
  </w:style>
  <w:style w:type="table" w:customStyle="1" w:styleId="OTRTable">
    <w:name w:val="OTR_Table"/>
    <w:basedOn w:val="ab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9"/>
    <w:uiPriority w:val="99"/>
    <w:rsid w:val="00D12333"/>
    <w:pPr>
      <w:spacing w:before="20" w:after="20"/>
      <w:jc w:val="left"/>
    </w:pPr>
    <w:rPr>
      <w:sz w:val="18"/>
      <w:lang w:val="en-US"/>
    </w:rPr>
  </w:style>
  <w:style w:type="paragraph" w:customStyle="1" w:styleId="affffff4">
    <w:name w:val="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D12333"/>
  </w:style>
  <w:style w:type="paragraph" w:customStyle="1" w:styleId="xmsolistparagraph">
    <w:name w:val="x_msolistparagraph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D12333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f5">
    <w:name w:val="Маркир список"/>
    <w:basedOn w:val="a9"/>
    <w:uiPriority w:val="99"/>
    <w:semiHidden/>
    <w:rsid w:val="00D12333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6">
    <w:name w:val="Примечание"/>
    <w:basedOn w:val="a9"/>
    <w:uiPriority w:val="99"/>
    <w:rsid w:val="00D12333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7">
    <w:name w:val="Нумерованные"/>
    <w:basedOn w:val="ac"/>
    <w:rsid w:val="00D12333"/>
  </w:style>
  <w:style w:type="paragraph" w:customStyle="1" w:styleId="affffff8">
    <w:name w:val="Номер года"/>
    <w:basedOn w:val="a9"/>
    <w:uiPriority w:val="99"/>
    <w:semiHidden/>
    <w:rsid w:val="00D12333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9">
    <w:name w:val="Титульный лист"/>
    <w:basedOn w:val="a9"/>
    <w:uiPriority w:val="99"/>
    <w:semiHidden/>
    <w:rsid w:val="00D12333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a">
    <w:name w:val="Абзац Обычный"/>
    <w:basedOn w:val="a9"/>
    <w:autoRedefine/>
    <w:uiPriority w:val="99"/>
    <w:semiHidden/>
    <w:rsid w:val="00D12333"/>
    <w:pPr>
      <w:spacing w:line="360" w:lineRule="auto"/>
    </w:pPr>
  </w:style>
  <w:style w:type="paragraph" w:customStyle="1" w:styleId="Web">
    <w:name w:val="Обычный (Web)"/>
    <w:basedOn w:val="a9"/>
    <w:uiPriority w:val="99"/>
    <w:semiHidden/>
    <w:rsid w:val="00D12333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uiPriority w:val="99"/>
    <w:semiHidden/>
    <w:rsid w:val="00D12333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b">
    <w:name w:val="Вариант мышь"/>
    <w:basedOn w:val="a9"/>
    <w:next w:val="a9"/>
    <w:uiPriority w:val="99"/>
    <w:semiHidden/>
    <w:rsid w:val="00D12333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c">
    <w:name w:val="Вариант клавиатура"/>
    <w:basedOn w:val="a9"/>
    <w:uiPriority w:val="99"/>
    <w:semiHidden/>
    <w:rsid w:val="00D12333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f">
    <w:name w:val="Абзац Обычный1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12333"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3f6">
    <w:name w:val="Абзац Обычный3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affffffd">
    <w:name w:val="Таблица"/>
    <w:basedOn w:val="a9"/>
    <w:uiPriority w:val="99"/>
    <w:semiHidden/>
    <w:rsid w:val="00D12333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e">
    <w:name w:val="Столбец"/>
    <w:basedOn w:val="a9"/>
    <w:semiHidden/>
    <w:rsid w:val="00D12333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D1233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D12333"/>
    <w:rPr>
      <w:sz w:val="24"/>
    </w:rPr>
  </w:style>
  <w:style w:type="paragraph" w:customStyle="1" w:styleId="ConsPlusCell">
    <w:name w:val="ConsPlusCell"/>
    <w:uiPriority w:val="99"/>
    <w:rsid w:val="00D1233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D123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0">
    <w:name w:val="Стиль1"/>
    <w:uiPriority w:val="99"/>
    <w:rsid w:val="00D12333"/>
  </w:style>
  <w:style w:type="numbering" w:customStyle="1" w:styleId="21">
    <w:name w:val="Стиль2"/>
    <w:rsid w:val="00D12333"/>
    <w:pPr>
      <w:numPr>
        <w:numId w:val="54"/>
      </w:numPr>
    </w:pPr>
  </w:style>
  <w:style w:type="paragraph" w:customStyle="1" w:styleId="1f1">
    <w:name w:val="Надпись1"/>
    <w:uiPriority w:val="99"/>
    <w:semiHidden/>
    <w:rsid w:val="00D12333"/>
    <w:rPr>
      <w:noProof/>
      <w:sz w:val="16"/>
    </w:rPr>
  </w:style>
  <w:style w:type="numbering" w:customStyle="1" w:styleId="1ai1">
    <w:name w:val="1 / a / i1"/>
    <w:basedOn w:val="ac"/>
    <w:next w:val="1ai"/>
    <w:rsid w:val="00D12333"/>
    <w:pPr>
      <w:numPr>
        <w:numId w:val="52"/>
      </w:numPr>
    </w:pPr>
  </w:style>
  <w:style w:type="table" w:customStyle="1" w:styleId="OTRTable1">
    <w:name w:val="OTR_Table1"/>
    <w:basedOn w:val="ab"/>
    <w:uiPriority w:val="99"/>
    <w:rsid w:val="00D12333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c"/>
    <w:rsid w:val="00D12333"/>
    <w:pPr>
      <w:numPr>
        <w:numId w:val="49"/>
      </w:numPr>
    </w:pPr>
  </w:style>
  <w:style w:type="numbering" w:customStyle="1" w:styleId="310">
    <w:name w:val="Стиль 31"/>
    <w:rsid w:val="00D12333"/>
    <w:pPr>
      <w:numPr>
        <w:numId w:val="53"/>
      </w:numPr>
    </w:pPr>
  </w:style>
  <w:style w:type="character" w:customStyle="1" w:styleId="OTRListMark2">
    <w:name w:val="OTR_List_Mark Знак Знак"/>
    <w:uiPriority w:val="99"/>
    <w:locked/>
    <w:rsid w:val="00D12333"/>
    <w:rPr>
      <w:rFonts w:eastAsia="Times New Roman"/>
      <w:sz w:val="20"/>
    </w:rPr>
  </w:style>
  <w:style w:type="character" w:customStyle="1" w:styleId="my">
    <w:name w:val="my жирный"/>
    <w:semiHidden/>
    <w:locked/>
    <w:rsid w:val="00D12333"/>
    <w:rPr>
      <w:b/>
    </w:rPr>
  </w:style>
  <w:style w:type="paragraph" w:customStyle="1" w:styleId="OTRHeading5">
    <w:name w:val="OTR_Heading_5"/>
    <w:next w:val="a9"/>
    <w:semiHidden/>
    <w:rsid w:val="00D12333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f">
    <w:name w:val="Комментарий к шаблону"/>
    <w:rsid w:val="00D12333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D12333"/>
    <w:rPr>
      <w:b/>
      <w:bCs/>
      <w:sz w:val="24"/>
    </w:rPr>
  </w:style>
  <w:style w:type="character" w:customStyle="1" w:styleId="OTRBold">
    <w:name w:val="OTR_Bold"/>
    <w:rsid w:val="00D12333"/>
    <w:rPr>
      <w:b/>
    </w:rPr>
  </w:style>
  <w:style w:type="paragraph" w:customStyle="1" w:styleId="OTRNormalPacked">
    <w:name w:val="OTR_Normal_Packed"/>
    <w:basedOn w:val="OTRNormal0"/>
    <w:rsid w:val="00D12333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D12333"/>
    <w:rPr>
      <w:spacing w:val="-2"/>
    </w:rPr>
  </w:style>
  <w:style w:type="paragraph" w:customStyle="1" w:styleId="OTRMaketCode">
    <w:name w:val="OTR_Maket_Code"/>
    <w:basedOn w:val="OTRDefault"/>
    <w:rsid w:val="00D12333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D12333"/>
    <w:rPr>
      <w:sz w:val="24"/>
    </w:rPr>
  </w:style>
  <w:style w:type="paragraph" w:customStyle="1" w:styleId="OTRTableListmark0">
    <w:name w:val="OTR_Table_List_mark"/>
    <w:rsid w:val="00D12333"/>
    <w:pPr>
      <w:numPr>
        <w:numId w:val="55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D12333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D12333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D1233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D1233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D12333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D12333"/>
    <w:pPr>
      <w:jc w:val="center"/>
    </w:pPr>
    <w:rPr>
      <w:szCs w:val="20"/>
    </w:rPr>
  </w:style>
  <w:style w:type="paragraph" w:customStyle="1" w:styleId="016">
    <w:name w:val="0 Таблица Текст_1"/>
    <w:basedOn w:val="a9"/>
    <w:uiPriority w:val="99"/>
    <w:qFormat/>
    <w:rsid w:val="00D12333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D12333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D12333"/>
    <w:rPr>
      <w:sz w:val="28"/>
      <w:szCs w:val="24"/>
      <w:lang w:val="en-US" w:eastAsia="en-US"/>
    </w:rPr>
  </w:style>
  <w:style w:type="paragraph" w:customStyle="1" w:styleId="1f2">
    <w:name w:val="Заголовок 1 без номера"/>
    <w:basedOn w:val="10"/>
    <w:link w:val="1f3"/>
    <w:qFormat/>
    <w:rsid w:val="00D12333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D12333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D12333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D12333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D12333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D12333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9"/>
    <w:uiPriority w:val="99"/>
    <w:qFormat/>
    <w:rsid w:val="00D12333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9"/>
    <w:uiPriority w:val="99"/>
    <w:qFormat/>
    <w:rsid w:val="00D12333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D12333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D12333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D12333"/>
    <w:pPr>
      <w:pageBreakBefore/>
      <w:numPr>
        <w:numId w:val="71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D12333"/>
    <w:pPr>
      <w:numPr>
        <w:ilvl w:val="1"/>
        <w:numId w:val="71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9"/>
    <w:uiPriority w:val="99"/>
    <w:qFormat/>
    <w:rsid w:val="00D1233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D12333"/>
    <w:pPr>
      <w:numPr>
        <w:ilvl w:val="3"/>
        <w:numId w:val="71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D12333"/>
    <w:pPr>
      <w:keepNext/>
      <w:keepLines/>
      <w:numPr>
        <w:ilvl w:val="4"/>
        <w:numId w:val="71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D12333"/>
    <w:pPr>
      <w:keepNext/>
      <w:keepLines/>
      <w:numPr>
        <w:ilvl w:val="5"/>
        <w:numId w:val="71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9"/>
    <w:uiPriority w:val="99"/>
    <w:qFormat/>
    <w:rsid w:val="00D12333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D12333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D12333"/>
    <w:pPr>
      <w:numPr>
        <w:numId w:val="72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D12333"/>
    <w:pPr>
      <w:numPr>
        <w:ilvl w:val="1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D12333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D12333"/>
    <w:pPr>
      <w:numPr>
        <w:ilvl w:val="3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D12333"/>
    <w:pPr>
      <w:numPr>
        <w:ilvl w:val="4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D12333"/>
    <w:pPr>
      <w:numPr>
        <w:ilvl w:val="5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D12333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D12333"/>
  </w:style>
  <w:style w:type="paragraph" w:customStyle="1" w:styleId="014">
    <w:name w:val="0 Список без нумер 1 ур"/>
    <w:uiPriority w:val="99"/>
    <w:qFormat/>
    <w:rsid w:val="00D12333"/>
    <w:pPr>
      <w:numPr>
        <w:numId w:val="7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D12333"/>
    <w:pPr>
      <w:numPr>
        <w:numId w:val="73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D12333"/>
    <w:pPr>
      <w:numPr>
        <w:ilvl w:val="2"/>
        <w:numId w:val="74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8"/>
    <w:uiPriority w:val="99"/>
    <w:rsid w:val="00D12333"/>
    <w:tblPr/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D12333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D12333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D12333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D12333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c"/>
    <w:uiPriority w:val="99"/>
    <w:rsid w:val="00D12333"/>
    <w:pPr>
      <w:numPr>
        <w:numId w:val="56"/>
      </w:numPr>
    </w:pPr>
  </w:style>
  <w:style w:type="paragraph" w:customStyle="1" w:styleId="0115">
    <w:name w:val="0 Таблица Список 1 ур_1.5"/>
    <w:basedOn w:val="012"/>
    <w:uiPriority w:val="99"/>
    <w:qFormat/>
    <w:rsid w:val="00D12333"/>
    <w:pPr>
      <w:numPr>
        <w:numId w:val="76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D12333"/>
    <w:pPr>
      <w:numPr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D12333"/>
    <w:pPr>
      <w:numPr>
        <w:numId w:val="76"/>
      </w:numPr>
    </w:pPr>
  </w:style>
  <w:style w:type="paragraph" w:customStyle="1" w:styleId="021">
    <w:name w:val="0 Таблица Список 2 ур_1"/>
    <w:basedOn w:val="0215"/>
    <w:uiPriority w:val="99"/>
    <w:qFormat/>
    <w:rsid w:val="00D12333"/>
    <w:pPr>
      <w:numPr>
        <w:ilvl w:val="0"/>
        <w:numId w:val="7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c"/>
    <w:uiPriority w:val="99"/>
    <w:qFormat/>
    <w:rsid w:val="00D12333"/>
    <w:pPr>
      <w:jc w:val="both"/>
    </w:pPr>
    <w:rPr>
      <w:lang w:val="en-US"/>
    </w:rPr>
  </w:style>
  <w:style w:type="numbering" w:customStyle="1" w:styleId="0">
    <w:name w:val="0 Тест список"/>
    <w:rsid w:val="00D12333"/>
    <w:pPr>
      <w:numPr>
        <w:numId w:val="57"/>
      </w:numPr>
    </w:pPr>
  </w:style>
  <w:style w:type="paragraph" w:customStyle="1" w:styleId="a4">
    <w:name w:val="Многоуровневый_список"/>
    <w:basedOn w:val="a9"/>
    <w:link w:val="afffffff0"/>
    <w:uiPriority w:val="99"/>
    <w:rsid w:val="00D12333"/>
    <w:pPr>
      <w:numPr>
        <w:numId w:val="59"/>
      </w:numPr>
      <w:spacing w:after="120" w:line="276" w:lineRule="auto"/>
      <w:contextualSpacing/>
    </w:pPr>
    <w:rPr>
      <w:sz w:val="28"/>
    </w:rPr>
  </w:style>
  <w:style w:type="paragraph" w:customStyle="1" w:styleId="a2">
    <w:name w:val="Маркированный абзац"/>
    <w:basedOn w:val="a9"/>
    <w:link w:val="afffffff1"/>
    <w:uiPriority w:val="99"/>
    <w:rsid w:val="00D12333"/>
    <w:pPr>
      <w:numPr>
        <w:numId w:val="58"/>
      </w:numPr>
      <w:spacing w:line="276" w:lineRule="auto"/>
      <w:contextualSpacing/>
    </w:pPr>
    <w:rPr>
      <w:sz w:val="28"/>
    </w:rPr>
  </w:style>
  <w:style w:type="character" w:customStyle="1" w:styleId="afffffff1">
    <w:name w:val="Маркированный абзац Знак"/>
    <w:link w:val="a2"/>
    <w:uiPriority w:val="99"/>
    <w:locked/>
    <w:rsid w:val="00D12333"/>
    <w:rPr>
      <w:sz w:val="28"/>
    </w:rPr>
  </w:style>
  <w:style w:type="character" w:customStyle="1" w:styleId="afffffff0">
    <w:name w:val="Многоуровневый_список Знак"/>
    <w:link w:val="a4"/>
    <w:uiPriority w:val="99"/>
    <w:locked/>
    <w:rsid w:val="00D12333"/>
    <w:rPr>
      <w:sz w:val="28"/>
    </w:rPr>
  </w:style>
  <w:style w:type="paragraph" w:customStyle="1" w:styleId="ibscontenttitle">
    <w:name w:val="ibs_content_title"/>
    <w:uiPriority w:val="99"/>
    <w:rsid w:val="00D12333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D12333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D12333"/>
    <w:rPr>
      <w:i/>
      <w:iCs/>
    </w:rPr>
  </w:style>
  <w:style w:type="paragraph" w:customStyle="1" w:styleId="otrtablename">
    <w:name w:val="otr_table_name"/>
    <w:next w:val="otrnormal2"/>
    <w:uiPriority w:val="99"/>
    <w:rsid w:val="00D12333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D12333"/>
    <w:pPr>
      <w:outlineLvl w:val="9"/>
    </w:pPr>
    <w:rPr>
      <w:sz w:val="24"/>
    </w:rPr>
  </w:style>
  <w:style w:type="character" w:customStyle="1" w:styleId="otrsymbold0">
    <w:name w:val="otr_sym_bold"/>
    <w:rsid w:val="00D12333"/>
    <w:rPr>
      <w:b/>
    </w:rPr>
  </w:style>
  <w:style w:type="character" w:customStyle="1" w:styleId="otrsymitalic1">
    <w:name w:val="otr_sym_italic"/>
    <w:rsid w:val="00D12333"/>
    <w:rPr>
      <w:i/>
    </w:rPr>
  </w:style>
  <w:style w:type="paragraph" w:customStyle="1" w:styleId="otrtablecentr">
    <w:name w:val="otr_table_centr"/>
    <w:basedOn w:val="otrtablenormal"/>
    <w:uiPriority w:val="99"/>
    <w:rsid w:val="00D12333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D12333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D12333"/>
    <w:rPr>
      <w:b/>
      <w:i/>
    </w:rPr>
  </w:style>
  <w:style w:type="paragraph" w:customStyle="1" w:styleId="otrpicture">
    <w:name w:val="otr_picture"/>
    <w:next w:val="otrpicturename"/>
    <w:uiPriority w:val="99"/>
    <w:rsid w:val="00D12333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D12333"/>
    <w:rPr>
      <w:u w:val="single"/>
    </w:rPr>
  </w:style>
  <w:style w:type="character" w:customStyle="1" w:styleId="otrsymboldunderline">
    <w:name w:val="otr_sym_bold_underline"/>
    <w:rsid w:val="00D12333"/>
    <w:rPr>
      <w:b/>
      <w:u w:val="single"/>
    </w:rPr>
  </w:style>
  <w:style w:type="character" w:customStyle="1" w:styleId="otrsymitalicunderline">
    <w:name w:val="otr_sym_italic_underline"/>
    <w:rsid w:val="00D12333"/>
    <w:rPr>
      <w:i/>
      <w:u w:val="single"/>
    </w:rPr>
  </w:style>
  <w:style w:type="character" w:customStyle="1" w:styleId="otrsymbolditalicunderline">
    <w:name w:val="otr_sym_bold_italic_underline"/>
    <w:rsid w:val="00D12333"/>
    <w:rPr>
      <w:b/>
      <w:i/>
      <w:u w:val="single"/>
    </w:rPr>
  </w:style>
  <w:style w:type="table" w:customStyle="1" w:styleId="otrtable0">
    <w:name w:val="otr_table"/>
    <w:basedOn w:val="3b"/>
    <w:rsid w:val="00D12333"/>
    <w:pPr>
      <w:suppressAutoHyphens/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D12333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f">
    <w:name w:val="Заголовок 2 Приложение"/>
    <w:basedOn w:val="1f4"/>
    <w:uiPriority w:val="99"/>
    <w:rsid w:val="00D12333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D12333"/>
    <w:pPr>
      <w:numPr>
        <w:numId w:val="62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D12333"/>
    <w:pPr>
      <w:numPr>
        <w:numId w:val="63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b"/>
    <w:rsid w:val="00D12333"/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tablnohead">
    <w:name w:val="otr_tabl_no_head"/>
    <w:basedOn w:val="ab"/>
    <w:rsid w:val="00D12333"/>
    <w:pPr>
      <w:spacing w:before="120" w:after="120"/>
      <w:contextualSpacing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0"/>
    <w:next w:val="otrnormal2"/>
    <w:uiPriority w:val="99"/>
    <w:rsid w:val="00D12333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D12333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D12333"/>
    <w:pPr>
      <w:ind w:left="1491"/>
    </w:pPr>
  </w:style>
  <w:style w:type="paragraph" w:customStyle="1" w:styleId="otrnormal20">
    <w:name w:val="otr_normal2"/>
    <w:basedOn w:val="otrnormal2"/>
    <w:uiPriority w:val="99"/>
    <w:rsid w:val="00D12333"/>
    <w:pPr>
      <w:ind w:left="1848"/>
    </w:pPr>
  </w:style>
  <w:style w:type="paragraph" w:customStyle="1" w:styleId="otrnormal3">
    <w:name w:val="otr_normal3"/>
    <w:basedOn w:val="otrnormal20"/>
    <w:uiPriority w:val="99"/>
    <w:rsid w:val="00D12333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D12333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9"/>
    <w:uiPriority w:val="99"/>
    <w:rsid w:val="00D12333"/>
    <w:pPr>
      <w:numPr>
        <w:numId w:val="6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D12333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D12333"/>
    <w:pPr>
      <w:numPr>
        <w:numId w:val="64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D12333"/>
    <w:pPr>
      <w:numPr>
        <w:numId w:val="65"/>
      </w:numPr>
      <w:jc w:val="left"/>
    </w:pPr>
  </w:style>
  <w:style w:type="paragraph" w:customStyle="1" w:styleId="otrheader-footer">
    <w:name w:val="otr_header-footer"/>
    <w:uiPriority w:val="99"/>
    <w:rsid w:val="00D12333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D12333"/>
    <w:rPr>
      <w:b/>
      <w:sz w:val="24"/>
    </w:rPr>
  </w:style>
  <w:style w:type="paragraph" w:customStyle="1" w:styleId="otrcod">
    <w:name w:val="_otr_cod"/>
    <w:uiPriority w:val="99"/>
    <w:rsid w:val="00D12333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D12333"/>
    <w:rPr>
      <w:sz w:val="24"/>
    </w:rPr>
  </w:style>
  <w:style w:type="paragraph" w:styleId="afffffff2">
    <w:name w:val="toa heading"/>
    <w:basedOn w:val="a9"/>
    <w:next w:val="a9"/>
    <w:uiPriority w:val="99"/>
    <w:rsid w:val="00D12333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D12333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9"/>
    <w:uiPriority w:val="99"/>
    <w:rsid w:val="00D12333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D12333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D12333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D123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D12333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3">
    <w:name w:val="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0">
    <w:name w:val="Знак Знак2"/>
    <w:rsid w:val="00D12333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D12333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4">
    <w:name w:val="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7">
    <w:name w:val="Знак Знак3"/>
    <w:rsid w:val="00D12333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9"/>
    <w:next w:val="a9"/>
    <w:uiPriority w:val="99"/>
    <w:semiHidden/>
    <w:rsid w:val="00D12333"/>
    <w:pPr>
      <w:pageBreakBefore/>
      <w:widowControl w:val="0"/>
      <w:numPr>
        <w:numId w:val="66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D12333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D12333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D12333"/>
    <w:rPr>
      <w:sz w:val="24"/>
    </w:rPr>
  </w:style>
  <w:style w:type="paragraph" w:customStyle="1" w:styleId="otrTablenorm1">
    <w:name w:val="_otr_Table_norm"/>
    <w:link w:val="otrTablenorm2"/>
    <w:rsid w:val="00D12333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D12333"/>
    <w:rPr>
      <w:b/>
    </w:rPr>
  </w:style>
  <w:style w:type="paragraph" w:customStyle="1" w:styleId="TableHeading">
    <w:name w:val="Table Heading"/>
    <w:basedOn w:val="a9"/>
    <w:uiPriority w:val="99"/>
    <w:rsid w:val="00D12333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D12333"/>
    <w:pPr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9"/>
    <w:uiPriority w:val="99"/>
    <w:rsid w:val="00D12333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b"/>
    <w:uiPriority w:val="99"/>
    <w:rsid w:val="00D12333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D12333"/>
    <w:pPr>
      <w:keepLines/>
      <w:numPr>
        <w:numId w:val="67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D12333"/>
    <w:pPr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D12333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D12333"/>
    <w:rPr>
      <w:rFonts w:ascii="Courier New" w:hAnsi="Courier New"/>
      <w:color w:val="0000FF"/>
    </w:rPr>
  </w:style>
  <w:style w:type="paragraph" w:customStyle="1" w:styleId="1fe">
    <w:name w:val="Заголовок оглавления1"/>
    <w:basedOn w:val="10"/>
    <w:next w:val="a9"/>
    <w:uiPriority w:val="99"/>
    <w:qFormat/>
    <w:rsid w:val="00D12333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D12333"/>
    <w:rPr>
      <w:b/>
      <w:bCs/>
    </w:rPr>
  </w:style>
  <w:style w:type="paragraph" w:customStyle="1" w:styleId="TableCellL">
    <w:name w:val="Table Cell L"/>
    <w:basedOn w:val="a9"/>
    <w:rsid w:val="00D12333"/>
    <w:pPr>
      <w:jc w:val="left"/>
    </w:pPr>
  </w:style>
  <w:style w:type="paragraph" w:customStyle="1" w:styleId="TableCellC">
    <w:name w:val="Table Cell C"/>
    <w:basedOn w:val="TableCellL"/>
    <w:uiPriority w:val="99"/>
    <w:rsid w:val="00D12333"/>
    <w:pPr>
      <w:jc w:val="center"/>
    </w:pPr>
    <w:rPr>
      <w:szCs w:val="24"/>
    </w:rPr>
  </w:style>
  <w:style w:type="character" w:customStyle="1" w:styleId="balybinandrey">
    <w:name w:val="balybin.andrey"/>
    <w:semiHidden/>
    <w:rsid w:val="00D12333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9"/>
    <w:uiPriority w:val="99"/>
    <w:rsid w:val="00D123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D12333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D123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D123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D12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D12333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D12333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D12333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D12333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D12333"/>
  </w:style>
  <w:style w:type="table" w:styleId="-31">
    <w:name w:val="Colorful Shading Accent 3"/>
    <w:basedOn w:val="ab"/>
    <w:uiPriority w:val="34"/>
    <w:rsid w:val="00D12333"/>
    <w:rPr>
      <w:sz w:val="28"/>
      <w:szCs w:val="24"/>
      <w:lang w:val="en-US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D12333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D12333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D12333"/>
    <w:rPr>
      <w:sz w:val="24"/>
    </w:rPr>
  </w:style>
  <w:style w:type="character" w:customStyle="1" w:styleId="BulletListChar1">
    <w:name w:val="Bullet List Char1"/>
    <w:link w:val="BulletList"/>
    <w:locked/>
    <w:rsid w:val="00D12333"/>
  </w:style>
  <w:style w:type="paragraph" w:customStyle="1" w:styleId="BulletList">
    <w:name w:val="Bullet List"/>
    <w:basedOn w:val="a9"/>
    <w:link w:val="BulletListChar1"/>
    <w:qFormat/>
    <w:rsid w:val="00D12333"/>
    <w:pPr>
      <w:numPr>
        <w:numId w:val="78"/>
      </w:numPr>
      <w:spacing w:line="276" w:lineRule="auto"/>
    </w:pPr>
    <w:rPr>
      <w:sz w:val="20"/>
    </w:rPr>
  </w:style>
  <w:style w:type="paragraph" w:customStyle="1" w:styleId="ListLevel2">
    <w:name w:val="List Level 2"/>
    <w:basedOn w:val="a9"/>
    <w:qFormat/>
    <w:rsid w:val="00D12333"/>
    <w:pPr>
      <w:numPr>
        <w:ilvl w:val="1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D12333"/>
    <w:pPr>
      <w:numPr>
        <w:ilvl w:val="2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D12333"/>
    <w:rPr>
      <w:sz w:val="24"/>
    </w:rPr>
  </w:style>
  <w:style w:type="table" w:styleId="-32">
    <w:name w:val="Light Grid Accent 3"/>
    <w:basedOn w:val="ab"/>
    <w:uiPriority w:val="34"/>
    <w:rsid w:val="00D12333"/>
    <w:rPr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D12333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D12333"/>
  </w:style>
  <w:style w:type="paragraph" w:customStyle="1" w:styleId="1ff0">
    <w:name w:val="Знак1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b"/>
    <w:rsid w:val="00D12333"/>
    <w:pPr>
      <w:numPr>
        <w:numId w:val="68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D12333"/>
    <w:rPr>
      <w:b/>
      <w:sz w:val="24"/>
    </w:rPr>
  </w:style>
  <w:style w:type="paragraph" w:customStyle="1" w:styleId="ASFKListnum1">
    <w:name w:val="_ASFK_List_num1"/>
    <w:link w:val="ASFKListnum10"/>
    <w:rsid w:val="00D12333"/>
    <w:pPr>
      <w:numPr>
        <w:numId w:val="69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D12333"/>
    <w:rPr>
      <w:sz w:val="24"/>
    </w:rPr>
  </w:style>
  <w:style w:type="paragraph" w:customStyle="1" w:styleId="1ff2">
    <w:name w:val="Знак Знак Знак1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D12333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9"/>
    <w:rsid w:val="00D12333"/>
  </w:style>
  <w:style w:type="character" w:customStyle="1" w:styleId="OTRNormal6">
    <w:name w:val="OTR_Normal Знак Знак"/>
    <w:rsid w:val="00D12333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D12333"/>
    <w:rPr>
      <w:sz w:val="24"/>
    </w:rPr>
  </w:style>
  <w:style w:type="character" w:customStyle="1" w:styleId="OTRNameFigure1">
    <w:name w:val="OTR_Name_Figure Знак"/>
    <w:rsid w:val="00D12333"/>
    <w:rPr>
      <w:b/>
      <w:sz w:val="24"/>
    </w:rPr>
  </w:style>
  <w:style w:type="character" w:customStyle="1" w:styleId="OTRNormal21">
    <w:name w:val="OTR_Normal Знак2"/>
    <w:rsid w:val="00D12333"/>
    <w:rPr>
      <w:sz w:val="24"/>
      <w:lang w:val="ru-RU" w:eastAsia="ru-RU" w:bidi="ar-SA"/>
    </w:rPr>
  </w:style>
  <w:style w:type="character" w:customStyle="1" w:styleId="OTRTable2">
    <w:name w:val="OTR_Table Знак"/>
    <w:rsid w:val="00D12333"/>
    <w:rPr>
      <w:color w:val="000000"/>
      <w:sz w:val="24"/>
      <w:lang w:eastAsia="ar-SA"/>
    </w:rPr>
  </w:style>
  <w:style w:type="paragraph" w:customStyle="1" w:styleId="a8">
    <w:name w:val="курсив (ф)"/>
    <w:basedOn w:val="a9"/>
    <w:link w:val="afffffff5"/>
    <w:rsid w:val="00D12333"/>
    <w:pPr>
      <w:numPr>
        <w:numId w:val="70"/>
      </w:numPr>
      <w:ind w:left="362" w:hanging="181"/>
    </w:pPr>
    <w:rPr>
      <w:i/>
      <w:szCs w:val="24"/>
    </w:rPr>
  </w:style>
  <w:style w:type="character" w:customStyle="1" w:styleId="afffffff5">
    <w:name w:val="курсив (ф) Знак Знак"/>
    <w:link w:val="a8"/>
    <w:rsid w:val="00D12333"/>
    <w:rPr>
      <w:i/>
      <w:sz w:val="24"/>
      <w:szCs w:val="24"/>
    </w:rPr>
  </w:style>
  <w:style w:type="paragraph" w:customStyle="1" w:styleId="140">
    <w:name w:val="Обычный (ф) + 14 пт"/>
    <w:basedOn w:val="a9"/>
    <w:rsid w:val="00D12333"/>
    <w:pPr>
      <w:ind w:left="360"/>
      <w:jc w:val="center"/>
    </w:pPr>
    <w:rPr>
      <w:sz w:val="28"/>
    </w:rPr>
  </w:style>
  <w:style w:type="paragraph" w:customStyle="1" w:styleId="1ff3">
    <w:name w:val="Заголовок 1 (ф)"/>
    <w:basedOn w:val="a9"/>
    <w:rsid w:val="00D12333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D12333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9"/>
    <w:rsid w:val="00D12333"/>
    <w:rPr>
      <w:b/>
      <w:i/>
    </w:rPr>
  </w:style>
  <w:style w:type="character" w:customStyle="1" w:styleId="OTRListMark4">
    <w:name w:val="Стиль OTR_List_Mark + полужирный Знак"/>
    <w:link w:val="OTRListMark3"/>
    <w:rsid w:val="00D12333"/>
    <w:rPr>
      <w:b/>
      <w:bCs/>
      <w:sz w:val="24"/>
    </w:rPr>
  </w:style>
  <w:style w:type="paragraph" w:customStyle="1" w:styleId="afffffff6">
    <w:name w:val="обычный"/>
    <w:basedOn w:val="a9"/>
    <w:rsid w:val="00D12333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D12333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D12333"/>
    <w:rPr>
      <w:sz w:val="24"/>
    </w:rPr>
  </w:style>
  <w:style w:type="paragraph" w:customStyle="1" w:styleId="afffffff7">
    <w:name w:val="Табл. заголовок"/>
    <w:basedOn w:val="0151"/>
    <w:uiPriority w:val="99"/>
    <w:qFormat/>
    <w:rsid w:val="00D12333"/>
    <w:pPr>
      <w:spacing w:line="240" w:lineRule="auto"/>
    </w:pPr>
    <w:rPr>
      <w:rFonts w:eastAsia="SimSun"/>
      <w:sz w:val="20"/>
    </w:rPr>
  </w:style>
  <w:style w:type="paragraph" w:customStyle="1" w:styleId="GOSTTableListNum0">
    <w:name w:val="_GOST_Table_List_Num"/>
    <w:basedOn w:val="a9"/>
    <w:rsid w:val="00D12333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D12333"/>
  </w:style>
  <w:style w:type="numbering" w:customStyle="1" w:styleId="1ff4">
    <w:name w:val="Нет списка1"/>
    <w:next w:val="ac"/>
    <w:uiPriority w:val="99"/>
    <w:semiHidden/>
    <w:unhideWhenUsed/>
    <w:rsid w:val="00D12333"/>
  </w:style>
  <w:style w:type="table" w:customStyle="1" w:styleId="OTRTable20">
    <w:name w:val="OTR_Table2"/>
    <w:basedOn w:val="ab"/>
    <w:rsid w:val="00D12333"/>
    <w:pPr>
      <w:spacing w:before="60" w:after="60"/>
      <w:jc w:val="center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5">
    <w:name w:val="Сетка таблицы1"/>
    <w:basedOn w:val="ab"/>
    <w:next w:val="affff8"/>
    <w:rsid w:val="00D1233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8">
    <w:name w:val="Intense Quote"/>
    <w:basedOn w:val="a9"/>
    <w:next w:val="a9"/>
    <w:link w:val="afffffff9"/>
    <w:uiPriority w:val="99"/>
    <w:qFormat/>
    <w:rsid w:val="00D12333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9">
    <w:name w:val="Выделенная цитата Знак"/>
    <w:basedOn w:val="aa"/>
    <w:link w:val="afffffff8"/>
    <w:uiPriority w:val="99"/>
    <w:rsid w:val="00D12333"/>
    <w:rPr>
      <w:rFonts w:ascii="Calibri" w:hAnsi="Calibri"/>
      <w:b/>
      <w:i/>
      <w:sz w:val="24"/>
      <w:szCs w:val="22"/>
      <w:lang w:val="en-US" w:eastAsia="en-US"/>
    </w:rPr>
  </w:style>
  <w:style w:type="character" w:styleId="afffffffa">
    <w:name w:val="Intense Emphasis"/>
    <w:uiPriority w:val="99"/>
    <w:qFormat/>
    <w:rsid w:val="00D12333"/>
    <w:rPr>
      <w:b/>
      <w:i/>
      <w:sz w:val="24"/>
      <w:u w:val="single"/>
    </w:rPr>
  </w:style>
  <w:style w:type="character" w:styleId="afffffffb">
    <w:name w:val="Subtle Reference"/>
    <w:uiPriority w:val="99"/>
    <w:qFormat/>
    <w:rsid w:val="00D12333"/>
    <w:rPr>
      <w:sz w:val="24"/>
      <w:u w:val="single"/>
    </w:rPr>
  </w:style>
  <w:style w:type="character" w:styleId="afffffffc">
    <w:name w:val="Intense Reference"/>
    <w:uiPriority w:val="99"/>
    <w:qFormat/>
    <w:rsid w:val="00D12333"/>
    <w:rPr>
      <w:b/>
      <w:sz w:val="24"/>
      <w:u w:val="single"/>
    </w:rPr>
  </w:style>
  <w:style w:type="character" w:styleId="afffffffd">
    <w:name w:val="Book Title"/>
    <w:uiPriority w:val="99"/>
    <w:qFormat/>
    <w:rsid w:val="00D12333"/>
    <w:rPr>
      <w:rFonts w:ascii="Cambria" w:hAnsi="Cambria"/>
      <w:b/>
      <w:i/>
      <w:sz w:val="24"/>
    </w:rPr>
  </w:style>
  <w:style w:type="paragraph" w:customStyle="1" w:styleId="ebtablenorm0">
    <w:name w:val="ebtablenorm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D12333"/>
  </w:style>
  <w:style w:type="character" w:customStyle="1" w:styleId="gt-baf-word-clickable">
    <w:name w:val="gt-baf-word-clickable"/>
    <w:rsid w:val="00D12333"/>
  </w:style>
  <w:style w:type="character" w:customStyle="1" w:styleId="1ff6">
    <w:name w:val="Название Знак1"/>
    <w:basedOn w:val="aa"/>
    <w:rsid w:val="00D123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v-label">
    <w:name w:val="hv-label"/>
    <w:basedOn w:val="aa"/>
    <w:rsid w:val="00D12333"/>
  </w:style>
  <w:style w:type="paragraph" w:customStyle="1" w:styleId="pc">
    <w:name w:val="pc"/>
    <w:basedOn w:val="a9"/>
    <w:rsid w:val="00D12333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basedOn w:val="aa"/>
    <w:rsid w:val="00D12333"/>
  </w:style>
  <w:style w:type="character" w:customStyle="1" w:styleId="GOSTNameTable0">
    <w:name w:val="_GOST_Name_Table Знак"/>
    <w:link w:val="GOSTNameTable"/>
    <w:rsid w:val="00A205E2"/>
    <w:rPr>
      <w:b/>
      <w:sz w:val="24"/>
    </w:rPr>
  </w:style>
  <w:style w:type="paragraph" w:customStyle="1" w:styleId="afffffffe">
    <w:name w:val="Текст в таблице"/>
    <w:basedOn w:val="a9"/>
    <w:link w:val="affffffff"/>
    <w:rsid w:val="002D00B9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f">
    <w:name w:val="Текст в таблице Знак"/>
    <w:link w:val="afffffffe"/>
    <w:rsid w:val="002D00B9"/>
    <w:rPr>
      <w:rFonts w:ascii="Verdana" w:hAnsi="Verdana"/>
      <w:spacing w:val="-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5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image" Target="media/image4.emf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1.bin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oleObject" Target="embeddings/oleObject3.bin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1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3.emf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oleObject" Target="embeddings/oleObject2.bin"/><Relationship Id="rId28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2.emf"/><Relationship Id="rId27" Type="http://schemas.openxmlformats.org/officeDocument/2006/relationships/oleObject" Target="embeddings/oleObject4.bin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.yuliya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Client xmlns="5e426cab-08c9-43f1-8647-d3f8f0abfe60">Client Name</Client>
    <IconOverlay xmlns="http://schemas.microsoft.com/sharepoint/v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3E67427E7D24186E8325901170265" ma:contentTypeVersion="5" ma:contentTypeDescription="Create a new document." ma:contentTypeScope="" ma:versionID="bf9866e7f1839ef75cf440a87666b2a0">
  <xsd:schema xmlns:xsd="http://www.w3.org/2001/XMLSchema" xmlns:xs="http://www.w3.org/2001/XMLSchema" xmlns:p="http://schemas.microsoft.com/office/2006/metadata/properties" xmlns:ns2="http://schemas.microsoft.com/sharepoint/v3/fields" xmlns:ns3="5e426cab-08c9-43f1-8647-d3f8f0abfe60" xmlns:ns4="dbef1542-d588-40b1-b7af-4ed67e954938" xmlns:ns5="http://schemas.microsoft.com/sharepoint/v4" targetNamespace="http://schemas.microsoft.com/office/2006/metadata/properties" ma:root="true" ma:fieldsID="97c9284b0ca1cf48a0284a83f356bde6" ns2:_="" ns3:_="" ns4:_="" ns5:_="">
    <xsd:import namespace="http://schemas.microsoft.com/sharepoint/v3/fields"/>
    <xsd:import namespace="5e426cab-08c9-43f1-8647-d3f8f0abfe60"/>
    <xsd:import namespace="dbef1542-d588-40b1-b7af-4ed67e95493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Client" minOccurs="0"/>
                <xsd:element ref="ns4:SharedWithUsers" minOccurs="0"/>
                <xsd:element ref="ns5:IconOverlay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26cab-08c9-43f1-8647-d3f8f0abfe60" elementFormDefault="qualified">
    <xsd:import namespace="http://schemas.microsoft.com/office/2006/documentManagement/types"/>
    <xsd:import namespace="http://schemas.microsoft.com/office/infopath/2007/PartnerControls"/>
    <xsd:element name="Client" ma:index="9" nillable="true" ma:displayName="Client" ma:default="Client Name" ma:description="Client name for use within a document." ma:internalName="Cli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f1542-d588-40b1-b7af-4ed67e954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4E478A-02E1-4D1A-BE0D-BDA25E7CE0E4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microsoft.com/sharepoint/v4"/>
    <ds:schemaRef ds:uri="5e426cab-08c9-43f1-8647-d3f8f0abfe60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dbef1542-d588-40b1-b7af-4ed67e954938"/>
    <ds:schemaRef ds:uri="http://schemas.microsoft.com/sharepoint/v3/field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ACE4923-F376-4A02-A15A-DAA2E7EDFB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5AE62F-E17D-483A-ADCA-68A54858F5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C60F5E-3200-4E37-A634-2A7ECD411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5e426cab-08c9-43f1-8647-d3f8f0abfe60"/>
    <ds:schemaRef ds:uri="dbef1542-d588-40b1-b7af-4ed67e95493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377</TotalTime>
  <Pages>45</Pages>
  <Words>7435</Words>
  <Characters>42380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49716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creator>User</dc:creator>
  <cp:lastModifiedBy>Iurii Shchekin</cp:lastModifiedBy>
  <cp:revision>46</cp:revision>
  <cp:lastPrinted>1900-12-31T21:00:00Z</cp:lastPrinted>
  <dcterms:created xsi:type="dcterms:W3CDTF">2023-02-02T14:31:00Z</dcterms:created>
  <dcterms:modified xsi:type="dcterms:W3CDTF">2023-08-16T10:05:00Z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0x0101003D33E67427E7D24186E8325901170265</vt:lpwstr>
  </property>
</Properties>
</file>